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3A1BD4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F4A8156" w14:textId="6B994E1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33318">
        <w:rPr>
          <w:b/>
          <w:i/>
        </w:rPr>
        <w:t>Sham</w:t>
      </w:r>
      <w:r w:rsidR="00F33318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356314E" w14:textId="4CAE72E6" w:rsidR="00F33318" w:rsidRDefault="00F33318" w:rsidP="00F24EDE"/>
    <w:p w14:paraId="5B7ABB3E" w14:textId="607BFC58" w:rsidR="00F33318" w:rsidRPr="00F33318" w:rsidRDefault="00F33318" w:rsidP="00F33318">
      <w:pPr>
        <w:pStyle w:val="ListParagraph"/>
        <w:numPr>
          <w:ilvl w:val="0"/>
          <w:numId w:val="1"/>
        </w:numPr>
        <w:rPr>
          <w:b/>
        </w:rPr>
      </w:pPr>
      <w:r>
        <w:t xml:space="preserve">In *** research on the Broadway songwriter Cole Porter, **** learned that he was gay and that his marriage to Linda Lee Thomas was a </w:t>
      </w:r>
      <w:r w:rsidRPr="00F33318">
        <w:rPr>
          <w:i/>
        </w:rPr>
        <w:t>sham</w:t>
      </w:r>
      <w:r>
        <w:t>.</w:t>
      </w:r>
    </w:p>
    <w:p w14:paraId="0F8CB5E1" w14:textId="36A2B145" w:rsidR="00F33318" w:rsidRPr="00F33318" w:rsidRDefault="00F33318" w:rsidP="00F33318">
      <w:pPr>
        <w:pStyle w:val="ListParagraph"/>
        <w:numPr>
          <w:ilvl w:val="0"/>
          <w:numId w:val="1"/>
        </w:numPr>
        <w:rPr>
          <w:b/>
        </w:rPr>
      </w:pPr>
      <w:r>
        <w:t>**** received a counterfeit ten-dollar bill in ** change at McDonald’s and was annoyed by this sham.</w:t>
      </w:r>
    </w:p>
    <w:p w14:paraId="1A776315" w14:textId="535162B5" w:rsidR="00F33318" w:rsidRPr="00F33318" w:rsidRDefault="00F33318" w:rsidP="00F33318">
      <w:pPr>
        <w:pStyle w:val="ListParagraph"/>
        <w:numPr>
          <w:ilvl w:val="0"/>
          <w:numId w:val="1"/>
        </w:numPr>
        <w:rPr>
          <w:b/>
        </w:rPr>
      </w:pPr>
      <w:r>
        <w:t xml:space="preserve">By now, with the sequencing of the human DNA complete, educated people understand that racism is a </w:t>
      </w:r>
      <w:r w:rsidRPr="00F33318">
        <w:rPr>
          <w:i/>
        </w:rPr>
        <w:t>sham</w:t>
      </w:r>
      <w:r>
        <w:t>.</w:t>
      </w:r>
    </w:p>
    <w:p w14:paraId="744494DD" w14:textId="37003BE5" w:rsidR="00F33318" w:rsidRPr="00F33318" w:rsidRDefault="00F33318" w:rsidP="00F33318">
      <w:pPr>
        <w:pStyle w:val="ListParagraph"/>
        <w:numPr>
          <w:ilvl w:val="0"/>
          <w:numId w:val="1"/>
        </w:numPr>
        <w:rPr>
          <w:b/>
        </w:rPr>
      </w:pPr>
      <w:r>
        <w:t xml:space="preserve">**** studies dictatorships and wrote a book arguing that the legal systems in such governments are a </w:t>
      </w:r>
      <w:r w:rsidRPr="00F33318">
        <w:rPr>
          <w:i/>
        </w:rPr>
        <w:t>sham</w:t>
      </w:r>
      <w:r>
        <w:t>.</w:t>
      </w:r>
    </w:p>
    <w:p w14:paraId="1F06874D" w14:textId="4D6DE7A7" w:rsidR="00F33318" w:rsidRPr="00F33318" w:rsidRDefault="00F33318" w:rsidP="00F33318">
      <w:pPr>
        <w:pStyle w:val="ListParagraph"/>
        <w:numPr>
          <w:ilvl w:val="0"/>
          <w:numId w:val="1"/>
        </w:numPr>
        <w:rPr>
          <w:b/>
        </w:rPr>
      </w:pPr>
      <w:r>
        <w:t xml:space="preserve">The world economy almost collapsed in 2008 because the United States real estate market was basically a </w:t>
      </w:r>
      <w:r w:rsidRPr="00F33318">
        <w:rPr>
          <w:i/>
        </w:rPr>
        <w:t>sham</w:t>
      </w:r>
      <w:r>
        <w:t>.</w:t>
      </w:r>
    </w:p>
    <w:p w14:paraId="48509A9B" w14:textId="77777777" w:rsidR="00F24EDE" w:rsidRDefault="00F24EDE" w:rsidP="00F24EDE"/>
    <w:p w14:paraId="57480865" w14:textId="4153F5CD" w:rsidR="00B577EA" w:rsidRDefault="00F33318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sham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4D099E40" w14:textId="0508E2DB" w:rsidR="00435C33" w:rsidRDefault="00435C33" w:rsidP="00F24EDE">
      <w:pPr>
        <w:rPr>
          <w:u w:val="single"/>
        </w:rPr>
      </w:pPr>
    </w:p>
    <w:p w14:paraId="40F3AAB9" w14:textId="5EE959C4" w:rsidR="00435C33" w:rsidRDefault="00435C33" w:rsidP="00F24EDE">
      <w:pPr>
        <w:rPr>
          <w:u w:val="single"/>
        </w:rPr>
      </w:pPr>
    </w:p>
    <w:p w14:paraId="392596E2" w14:textId="721A3E68" w:rsidR="00435C33" w:rsidRDefault="00435C33" w:rsidP="00F24EDE">
      <w:pPr>
        <w:rPr>
          <w:u w:val="single"/>
        </w:rPr>
      </w:pPr>
    </w:p>
    <w:p w14:paraId="73D9019B" w14:textId="671F91D0" w:rsidR="00435C33" w:rsidRDefault="00435C33" w:rsidP="00F24EDE">
      <w:pPr>
        <w:rPr>
          <w:u w:val="single"/>
        </w:rPr>
      </w:pPr>
    </w:p>
    <w:p w14:paraId="4129D82A" w14:textId="7D56A9E8" w:rsidR="00435C33" w:rsidRDefault="00435C33" w:rsidP="00F24EDE">
      <w:pPr>
        <w:rPr>
          <w:u w:val="single"/>
        </w:rPr>
      </w:pPr>
    </w:p>
    <w:p w14:paraId="00C123A5" w14:textId="0C8115E2" w:rsidR="00435C33" w:rsidRDefault="00435C33" w:rsidP="00F24EDE">
      <w:pPr>
        <w:rPr>
          <w:u w:val="single"/>
        </w:rPr>
      </w:pPr>
    </w:p>
    <w:p w14:paraId="4F3147A2" w14:textId="3095F09A" w:rsidR="00435C33" w:rsidRDefault="00435C33" w:rsidP="00F24EDE">
      <w:pPr>
        <w:rPr>
          <w:u w:val="single"/>
        </w:rPr>
      </w:pPr>
    </w:p>
    <w:p w14:paraId="033BFE8B" w14:textId="2FA0CF9F" w:rsidR="00435C33" w:rsidRDefault="00435C33" w:rsidP="00F24EDE">
      <w:pPr>
        <w:rPr>
          <w:u w:val="single"/>
        </w:rPr>
      </w:pPr>
    </w:p>
    <w:p w14:paraId="4749D849" w14:textId="76FB4AF9" w:rsidR="00435C33" w:rsidRDefault="00435C33" w:rsidP="00F24EDE">
      <w:pPr>
        <w:rPr>
          <w:u w:val="single"/>
        </w:rPr>
      </w:pPr>
    </w:p>
    <w:p w14:paraId="21782639" w14:textId="195F249D" w:rsidR="00435C33" w:rsidRDefault="00435C33" w:rsidP="00F24EDE">
      <w:pPr>
        <w:rPr>
          <w:u w:val="single"/>
        </w:rPr>
      </w:pPr>
    </w:p>
    <w:p w14:paraId="720C4E95" w14:textId="5D2FA922" w:rsidR="00435C33" w:rsidRDefault="00435C33" w:rsidP="00F24EDE">
      <w:pPr>
        <w:rPr>
          <w:u w:val="single"/>
        </w:rPr>
      </w:pPr>
    </w:p>
    <w:p w14:paraId="087852B3" w14:textId="0B094C3C" w:rsidR="00435C33" w:rsidRDefault="00435C33" w:rsidP="00F24EDE">
      <w:pPr>
        <w:rPr>
          <w:u w:val="single"/>
        </w:rPr>
      </w:pPr>
    </w:p>
    <w:p w14:paraId="7EBE5DE7" w14:textId="68256B64" w:rsidR="00435C33" w:rsidRDefault="00435C33" w:rsidP="00F24EDE">
      <w:pPr>
        <w:rPr>
          <w:u w:val="single"/>
        </w:rPr>
      </w:pPr>
    </w:p>
    <w:p w14:paraId="7E95BA8F" w14:textId="5122FAFB" w:rsidR="00435C33" w:rsidRDefault="00435C33" w:rsidP="00F24EDE">
      <w:pPr>
        <w:rPr>
          <w:u w:val="single"/>
        </w:rPr>
      </w:pPr>
    </w:p>
    <w:p w14:paraId="460352EA" w14:textId="0890ABC9" w:rsidR="00435C33" w:rsidRDefault="00435C33" w:rsidP="00F24EDE">
      <w:pPr>
        <w:rPr>
          <w:u w:val="single"/>
        </w:rPr>
      </w:pPr>
    </w:p>
    <w:p w14:paraId="311AEA27" w14:textId="7095B37B" w:rsidR="00435C33" w:rsidRDefault="00435C33" w:rsidP="00F24EDE">
      <w:pPr>
        <w:rPr>
          <w:u w:val="single"/>
        </w:rPr>
      </w:pPr>
    </w:p>
    <w:p w14:paraId="3A13634E" w14:textId="14D5774A" w:rsidR="00435C33" w:rsidRDefault="00435C33" w:rsidP="00F24EDE">
      <w:pPr>
        <w:rPr>
          <w:u w:val="single"/>
        </w:rPr>
      </w:pPr>
    </w:p>
    <w:p w14:paraId="5C4DFE17" w14:textId="371998A4" w:rsidR="00435C33" w:rsidRDefault="00435C33" w:rsidP="00F24EDE">
      <w:pPr>
        <w:rPr>
          <w:u w:val="single"/>
        </w:rPr>
      </w:pPr>
    </w:p>
    <w:p w14:paraId="6C018EB6" w14:textId="12CCD2BB" w:rsidR="00435C33" w:rsidRDefault="00435C33" w:rsidP="00F24EDE">
      <w:pPr>
        <w:rPr>
          <w:u w:val="single"/>
        </w:rPr>
      </w:pPr>
    </w:p>
    <w:p w14:paraId="56BD1817" w14:textId="2F520120" w:rsidR="00435C33" w:rsidRDefault="00435C33" w:rsidP="00F24EDE">
      <w:pPr>
        <w:rPr>
          <w:u w:val="single"/>
        </w:rPr>
      </w:pPr>
    </w:p>
    <w:p w14:paraId="7801E923" w14:textId="7C59CC9C" w:rsidR="00435C33" w:rsidRDefault="00435C33" w:rsidP="00F24EDE">
      <w:pPr>
        <w:rPr>
          <w:u w:val="single"/>
        </w:rPr>
      </w:pPr>
    </w:p>
    <w:p w14:paraId="1C0B8844" w14:textId="01775B78" w:rsidR="00435C33" w:rsidRDefault="00435C33" w:rsidP="00F24EDE">
      <w:pPr>
        <w:rPr>
          <w:u w:val="single"/>
        </w:rPr>
      </w:pPr>
    </w:p>
    <w:p w14:paraId="5AFCB800" w14:textId="2C2BB4B0" w:rsidR="00435C33" w:rsidRDefault="00435C33" w:rsidP="00F24EDE">
      <w:pPr>
        <w:rPr>
          <w:u w:val="single"/>
        </w:rPr>
      </w:pPr>
    </w:p>
    <w:p w14:paraId="23BF9D54" w14:textId="09036DBF" w:rsidR="00435C33" w:rsidRDefault="00435C33" w:rsidP="00F24EDE">
      <w:pPr>
        <w:rPr>
          <w:u w:val="single"/>
        </w:rPr>
      </w:pPr>
    </w:p>
    <w:p w14:paraId="6395DDC6" w14:textId="0769E746" w:rsidR="00435C33" w:rsidRDefault="00435C33" w:rsidP="00F24EDE">
      <w:pPr>
        <w:rPr>
          <w:u w:val="single"/>
        </w:rPr>
      </w:pPr>
    </w:p>
    <w:p w14:paraId="04DA22F4" w14:textId="3F7B98CC" w:rsidR="00435C33" w:rsidRDefault="00435C33" w:rsidP="00F24EDE">
      <w:pPr>
        <w:rPr>
          <w:u w:val="single"/>
        </w:rPr>
      </w:pPr>
    </w:p>
    <w:p w14:paraId="03A19FC2" w14:textId="6A7A7A30" w:rsidR="00435C33" w:rsidRDefault="00435C33" w:rsidP="00F24EDE">
      <w:pPr>
        <w:rPr>
          <w:u w:val="single"/>
        </w:rPr>
      </w:pPr>
    </w:p>
    <w:p w14:paraId="77AE83C9" w14:textId="7D02BBFD" w:rsidR="00435C33" w:rsidRDefault="00435C33" w:rsidP="00F24EDE">
      <w:pPr>
        <w:rPr>
          <w:u w:val="single"/>
        </w:rPr>
      </w:pPr>
    </w:p>
    <w:p w14:paraId="6CF2D06B" w14:textId="3A328E49" w:rsidR="00435C33" w:rsidRDefault="00435C33" w:rsidP="00F24EDE">
      <w:pPr>
        <w:rPr>
          <w:u w:val="single"/>
        </w:rPr>
      </w:pPr>
    </w:p>
    <w:p w14:paraId="40895246" w14:textId="6F261368" w:rsidR="00435C33" w:rsidRDefault="00435C33" w:rsidP="00F24EDE">
      <w:pPr>
        <w:rPr>
          <w:u w:val="single"/>
        </w:rPr>
      </w:pPr>
    </w:p>
    <w:p w14:paraId="22C35DAA" w14:textId="3BED175A" w:rsidR="00435C33" w:rsidRDefault="00435C33" w:rsidP="00F24EDE">
      <w:pPr>
        <w:rPr>
          <w:u w:val="single"/>
        </w:rPr>
      </w:pPr>
    </w:p>
    <w:p w14:paraId="11A5B44F" w14:textId="1D0301A9" w:rsidR="00435C33" w:rsidRDefault="00435C33" w:rsidP="00F24EDE">
      <w:pPr>
        <w:rPr>
          <w:u w:val="single"/>
        </w:rPr>
      </w:pPr>
    </w:p>
    <w:p w14:paraId="5B0F52C7" w14:textId="77777777" w:rsidR="00435C33" w:rsidRPr="009E1B18" w:rsidRDefault="00435C33" w:rsidP="00435C3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5E77F32" w14:textId="77777777" w:rsidR="00435C33" w:rsidRDefault="00435C33" w:rsidP="00435C33">
      <w:r>
        <w:rPr>
          <w:b/>
        </w:rPr>
        <w:t xml:space="preserve">Focus on One Word Worksheet: </w:t>
      </w:r>
      <w:r>
        <w:rPr>
          <w:b/>
          <w:i/>
        </w:rPr>
        <w:t>Sham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079860" w14:textId="77777777" w:rsidR="00435C33" w:rsidRDefault="00435C33" w:rsidP="00435C33"/>
    <w:p w14:paraId="376D746A" w14:textId="77777777" w:rsidR="00435C33" w:rsidRPr="00A4658E" w:rsidRDefault="00435C33" w:rsidP="00435C33">
      <w:pPr>
        <w:pStyle w:val="ListParagraph"/>
        <w:numPr>
          <w:ilvl w:val="0"/>
          <w:numId w:val="2"/>
        </w:numPr>
        <w:rPr>
          <w:b/>
        </w:rPr>
      </w:pPr>
      <w:r>
        <w:t xml:space="preserve">One of the five-dollar bills *** received in change was obviously </w:t>
      </w:r>
      <w:r w:rsidRPr="00A4658E">
        <w:rPr>
          <w:i/>
        </w:rPr>
        <w:t>sham</w:t>
      </w:r>
      <w:r>
        <w:t xml:space="preserve"> currency.</w:t>
      </w:r>
    </w:p>
    <w:p w14:paraId="7D17E2AB" w14:textId="77777777" w:rsidR="00435C33" w:rsidRPr="00A4658E" w:rsidRDefault="00435C33" w:rsidP="00435C33">
      <w:pPr>
        <w:pStyle w:val="ListParagraph"/>
        <w:numPr>
          <w:ilvl w:val="0"/>
          <w:numId w:val="2"/>
        </w:numPr>
        <w:rPr>
          <w:b/>
        </w:rPr>
      </w:pPr>
      <w:r>
        <w:t xml:space="preserve">The </w:t>
      </w:r>
      <w:r w:rsidRPr="00A4658E">
        <w:rPr>
          <w:i/>
        </w:rPr>
        <w:t>sham</w:t>
      </w:r>
      <w:r>
        <w:t xml:space="preserve"> doctor misdiagnosed *** with cancer when all *** had was a common cold.</w:t>
      </w:r>
    </w:p>
    <w:p w14:paraId="185FA3FF" w14:textId="77777777" w:rsidR="00435C33" w:rsidRPr="00A4658E" w:rsidRDefault="00435C33" w:rsidP="00435C33">
      <w:pPr>
        <w:pStyle w:val="ListParagraph"/>
        <w:numPr>
          <w:ilvl w:val="0"/>
          <w:numId w:val="2"/>
        </w:numPr>
        <w:rPr>
          <w:b/>
        </w:rPr>
      </w:pPr>
      <w:r>
        <w:t>**** is an art historian who is regularly summoned to New York City’s museums to identify</w:t>
      </w:r>
      <w:r w:rsidRPr="00A4658E">
        <w:rPr>
          <w:i/>
        </w:rPr>
        <w:t xml:space="preserve"> sham</w:t>
      </w:r>
      <w:r>
        <w:t xml:space="preserve"> artwork.</w:t>
      </w:r>
    </w:p>
    <w:p w14:paraId="28233A71" w14:textId="77777777" w:rsidR="00435C33" w:rsidRPr="00A4658E" w:rsidRDefault="00435C33" w:rsidP="00435C33">
      <w:pPr>
        <w:pStyle w:val="ListParagraph"/>
        <w:numPr>
          <w:ilvl w:val="0"/>
          <w:numId w:val="2"/>
        </w:numPr>
        <w:rPr>
          <w:b/>
        </w:rPr>
      </w:pPr>
      <w:r>
        <w:t xml:space="preserve">**** advised the tourists that most designer handbags for sale on the street in New York City are </w:t>
      </w:r>
      <w:r w:rsidRPr="00A4658E">
        <w:rPr>
          <w:i/>
        </w:rPr>
        <w:t>sham</w:t>
      </w:r>
      <w:r>
        <w:t xml:space="preserve"> merchandise.</w:t>
      </w:r>
    </w:p>
    <w:p w14:paraId="6A85BB7E" w14:textId="77777777" w:rsidR="00435C33" w:rsidRPr="00A4658E" w:rsidRDefault="00435C33" w:rsidP="00435C33">
      <w:pPr>
        <w:pStyle w:val="ListParagraph"/>
        <w:numPr>
          <w:ilvl w:val="0"/>
          <w:numId w:val="2"/>
        </w:numPr>
        <w:rPr>
          <w:b/>
        </w:rPr>
      </w:pPr>
      <w:r>
        <w:t>Basic biology tells us that racism is a</w:t>
      </w:r>
      <w:r w:rsidRPr="00A4658E">
        <w:rPr>
          <w:i/>
        </w:rPr>
        <w:t xml:space="preserve"> sham</w:t>
      </w:r>
      <w:r>
        <w:t xml:space="preserve"> idea and way of seeing human difference.</w:t>
      </w:r>
    </w:p>
    <w:p w14:paraId="2776C4B0" w14:textId="77777777" w:rsidR="00435C33" w:rsidRDefault="00435C33" w:rsidP="00435C33"/>
    <w:p w14:paraId="17636466" w14:textId="12646DB4" w:rsidR="00435C33" w:rsidRPr="006B45BA" w:rsidRDefault="00435C33" w:rsidP="00435C33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sham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435C33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723460"/>
    <w:multiLevelType w:val="hybridMultilevel"/>
    <w:tmpl w:val="0D5E1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E9117A"/>
    <w:multiLevelType w:val="hybridMultilevel"/>
    <w:tmpl w:val="E1D07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1539C9"/>
    <w:rsid w:val="001F20BF"/>
    <w:rsid w:val="002C2733"/>
    <w:rsid w:val="00335A5C"/>
    <w:rsid w:val="00410E3E"/>
    <w:rsid w:val="00435C33"/>
    <w:rsid w:val="005A5A20"/>
    <w:rsid w:val="006B45BA"/>
    <w:rsid w:val="00C32881"/>
    <w:rsid w:val="00CA4835"/>
    <w:rsid w:val="00E11225"/>
    <w:rsid w:val="00EB0A29"/>
    <w:rsid w:val="00EC6ED9"/>
    <w:rsid w:val="00F24EDE"/>
    <w:rsid w:val="00F3331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85D76E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2</Pages>
  <Words>299</Words>
  <Characters>1707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2018-07-13T13:24:00Z</dcterms:created>
  <dcterms:modified xsi:type="dcterms:W3CDTF">2018-07-18T09:26:00Z</dcterms:modified>
</cp:coreProperties>
</file>