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9D2AB7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517C961B" w14:textId="3D2711A4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DE72AB">
        <w:rPr>
          <w:b/>
          <w:i/>
        </w:rPr>
        <w:t>Mediocre</w:t>
      </w:r>
      <w:r w:rsidR="00F24EDE">
        <w:rPr>
          <w:b/>
        </w:rPr>
        <w:t xml:space="preserve"> (</w:t>
      </w:r>
      <w:r w:rsidR="00DE72AB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A7EFB2E" w14:textId="77777777" w:rsidR="00DE72AB" w:rsidRDefault="00DE72AB" w:rsidP="00F24EDE"/>
    <w:p w14:paraId="4476C636" w14:textId="6752AC97" w:rsidR="00DE72AB" w:rsidRPr="00DE72AB" w:rsidRDefault="00DE72AB" w:rsidP="00DE72AB">
      <w:pPr>
        <w:pStyle w:val="ListParagraph"/>
        <w:numPr>
          <w:ilvl w:val="0"/>
          <w:numId w:val="1"/>
        </w:numPr>
        <w:rPr>
          <w:b/>
        </w:rPr>
      </w:pPr>
      <w:r>
        <w:t xml:space="preserve">*** loves Hot Cheetos, but **** thinks they are a </w:t>
      </w:r>
      <w:r w:rsidRPr="00DE72AB">
        <w:rPr>
          <w:i/>
        </w:rPr>
        <w:t>mediocre</w:t>
      </w:r>
      <w:r>
        <w:t xml:space="preserve"> snack food.</w:t>
      </w:r>
    </w:p>
    <w:p w14:paraId="7B437E56" w14:textId="3E365CFC" w:rsidR="00DE72AB" w:rsidRPr="00DE72AB" w:rsidRDefault="00DE72AB" w:rsidP="00DE72AB">
      <w:pPr>
        <w:pStyle w:val="ListParagraph"/>
        <w:numPr>
          <w:ilvl w:val="0"/>
          <w:numId w:val="1"/>
        </w:numPr>
        <w:rPr>
          <w:b/>
        </w:rPr>
      </w:pPr>
      <w:r>
        <w:t xml:space="preserve">*** thinks LG phones are </w:t>
      </w:r>
      <w:r w:rsidRPr="00DE72AB">
        <w:rPr>
          <w:i/>
        </w:rPr>
        <w:t>mediocre</w:t>
      </w:r>
      <w:r>
        <w:t>, but *** hasn’t seen any of the best models.</w:t>
      </w:r>
    </w:p>
    <w:p w14:paraId="6DED2877" w14:textId="0DD3680C" w:rsidR="00DE72AB" w:rsidRPr="00DE72AB" w:rsidRDefault="00DE72AB" w:rsidP="00DE72AB">
      <w:pPr>
        <w:pStyle w:val="ListParagraph"/>
        <w:numPr>
          <w:ilvl w:val="0"/>
          <w:numId w:val="1"/>
        </w:numPr>
        <w:rPr>
          <w:b/>
        </w:rPr>
      </w:pPr>
      <w:r>
        <w:t xml:space="preserve">Mr. Feltskog agrees with ****** that students should protest </w:t>
      </w:r>
      <w:r w:rsidRPr="00DE72AB">
        <w:rPr>
          <w:i/>
        </w:rPr>
        <w:t>mediocre</w:t>
      </w:r>
      <w:r>
        <w:t xml:space="preserve"> schools.</w:t>
      </w:r>
    </w:p>
    <w:p w14:paraId="4699FDD9" w14:textId="7335834E" w:rsidR="00DE72AB" w:rsidRPr="00DE72AB" w:rsidRDefault="00DE72AB" w:rsidP="00DE72AB">
      <w:pPr>
        <w:pStyle w:val="ListParagraph"/>
        <w:numPr>
          <w:ilvl w:val="0"/>
          <w:numId w:val="1"/>
        </w:numPr>
        <w:rPr>
          <w:b/>
        </w:rPr>
      </w:pPr>
      <w:r>
        <w:t xml:space="preserve">*** took *** date to a restaurant that they both found </w:t>
      </w:r>
      <w:r w:rsidRPr="00DE72AB">
        <w:rPr>
          <w:i/>
        </w:rPr>
        <w:t>mediocre</w:t>
      </w:r>
      <w:r>
        <w:t>, so they went elsewhere for dessert and coffee.</w:t>
      </w:r>
    </w:p>
    <w:p w14:paraId="17354F72" w14:textId="00D0E344" w:rsidR="00DE72AB" w:rsidRPr="00DE72AB" w:rsidRDefault="00DE72AB" w:rsidP="00DE72AB">
      <w:pPr>
        <w:pStyle w:val="ListParagraph"/>
        <w:numPr>
          <w:ilvl w:val="0"/>
          <w:numId w:val="1"/>
        </w:numPr>
        <w:rPr>
          <w:b/>
        </w:rPr>
      </w:pPr>
      <w:r>
        <w:t xml:space="preserve">Even people who love McDonald’s food will admit it is </w:t>
      </w:r>
      <w:r w:rsidRPr="00DE72AB">
        <w:rPr>
          <w:i/>
        </w:rPr>
        <w:t>mediocre</w:t>
      </w:r>
      <w:r>
        <w:t>.</w:t>
      </w:r>
    </w:p>
    <w:p w14:paraId="33976BAB" w14:textId="77777777" w:rsidR="00F24EDE" w:rsidRDefault="00F24EDE" w:rsidP="00F24EDE"/>
    <w:p w14:paraId="530A3B23" w14:textId="48A36F8D" w:rsidR="00B577EA" w:rsidRDefault="00DE72AB" w:rsidP="00F24EDE">
      <w:pPr>
        <w:rPr>
          <w:u w:val="single"/>
        </w:rPr>
      </w:pPr>
      <w:r>
        <w:rPr>
          <w:b/>
          <w:u w:val="single"/>
        </w:rPr>
        <w:t>The adjective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mediocre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p w14:paraId="40FB49F1" w14:textId="0350749A" w:rsidR="002F19D7" w:rsidRDefault="002F19D7" w:rsidP="00F24EDE">
      <w:pPr>
        <w:rPr>
          <w:u w:val="single"/>
        </w:rPr>
      </w:pPr>
    </w:p>
    <w:p w14:paraId="4095E773" w14:textId="51DD06C3" w:rsidR="002F19D7" w:rsidRDefault="002F19D7" w:rsidP="00F24EDE">
      <w:pPr>
        <w:rPr>
          <w:u w:val="single"/>
        </w:rPr>
      </w:pPr>
    </w:p>
    <w:p w14:paraId="27594B78" w14:textId="27B11243" w:rsidR="002F19D7" w:rsidRDefault="002F19D7" w:rsidP="00F24EDE">
      <w:pPr>
        <w:rPr>
          <w:u w:val="single"/>
        </w:rPr>
      </w:pPr>
    </w:p>
    <w:p w14:paraId="4F165BBF" w14:textId="27CA8C33" w:rsidR="002F19D7" w:rsidRDefault="002F19D7" w:rsidP="00F24EDE">
      <w:pPr>
        <w:rPr>
          <w:u w:val="single"/>
        </w:rPr>
      </w:pPr>
    </w:p>
    <w:p w14:paraId="207143E4" w14:textId="3446409E" w:rsidR="002F19D7" w:rsidRDefault="002F19D7" w:rsidP="00F24EDE">
      <w:pPr>
        <w:rPr>
          <w:u w:val="single"/>
        </w:rPr>
      </w:pPr>
    </w:p>
    <w:p w14:paraId="0629CF7C" w14:textId="0D09729C" w:rsidR="002F19D7" w:rsidRDefault="002F19D7" w:rsidP="00F24EDE">
      <w:pPr>
        <w:rPr>
          <w:u w:val="single"/>
        </w:rPr>
      </w:pPr>
    </w:p>
    <w:p w14:paraId="3E7E84BE" w14:textId="16B73E19" w:rsidR="002F19D7" w:rsidRDefault="002F19D7" w:rsidP="00F24EDE">
      <w:pPr>
        <w:rPr>
          <w:u w:val="single"/>
        </w:rPr>
      </w:pPr>
    </w:p>
    <w:p w14:paraId="0ED60D17" w14:textId="44C0F430" w:rsidR="002F19D7" w:rsidRDefault="002F19D7" w:rsidP="00F24EDE">
      <w:pPr>
        <w:rPr>
          <w:u w:val="single"/>
        </w:rPr>
      </w:pPr>
    </w:p>
    <w:p w14:paraId="39649E32" w14:textId="6415A5F3" w:rsidR="002F19D7" w:rsidRDefault="002F19D7" w:rsidP="00F24EDE">
      <w:pPr>
        <w:rPr>
          <w:u w:val="single"/>
        </w:rPr>
      </w:pPr>
    </w:p>
    <w:p w14:paraId="2D8C478D" w14:textId="79A1B1C1" w:rsidR="002F19D7" w:rsidRDefault="002F19D7" w:rsidP="00F24EDE">
      <w:pPr>
        <w:rPr>
          <w:u w:val="single"/>
        </w:rPr>
      </w:pPr>
    </w:p>
    <w:p w14:paraId="4B2D2888" w14:textId="1E78C725" w:rsidR="002F19D7" w:rsidRDefault="002F19D7" w:rsidP="00F24EDE">
      <w:pPr>
        <w:rPr>
          <w:u w:val="single"/>
        </w:rPr>
      </w:pPr>
    </w:p>
    <w:p w14:paraId="1A7C92D6" w14:textId="3819DEA7" w:rsidR="002F19D7" w:rsidRDefault="002F19D7" w:rsidP="00F24EDE">
      <w:pPr>
        <w:rPr>
          <w:u w:val="single"/>
        </w:rPr>
      </w:pPr>
    </w:p>
    <w:p w14:paraId="537F8E60" w14:textId="5F85CD51" w:rsidR="002F19D7" w:rsidRDefault="002F19D7" w:rsidP="00F24EDE">
      <w:pPr>
        <w:rPr>
          <w:u w:val="single"/>
        </w:rPr>
      </w:pPr>
    </w:p>
    <w:p w14:paraId="2B229177" w14:textId="6833516D" w:rsidR="002F19D7" w:rsidRDefault="002F19D7" w:rsidP="00F24EDE">
      <w:pPr>
        <w:rPr>
          <w:u w:val="single"/>
        </w:rPr>
      </w:pPr>
    </w:p>
    <w:p w14:paraId="13C7C294" w14:textId="71806488" w:rsidR="002F19D7" w:rsidRDefault="002F19D7" w:rsidP="00F24EDE">
      <w:pPr>
        <w:rPr>
          <w:u w:val="single"/>
        </w:rPr>
      </w:pPr>
    </w:p>
    <w:p w14:paraId="659D9B28" w14:textId="6A564125" w:rsidR="002F19D7" w:rsidRDefault="002F19D7" w:rsidP="00F24EDE">
      <w:pPr>
        <w:rPr>
          <w:u w:val="single"/>
        </w:rPr>
      </w:pPr>
    </w:p>
    <w:p w14:paraId="0A0E0CB3" w14:textId="5809E3DA" w:rsidR="002F19D7" w:rsidRDefault="002F19D7" w:rsidP="00F24EDE">
      <w:pPr>
        <w:rPr>
          <w:u w:val="single"/>
        </w:rPr>
      </w:pPr>
    </w:p>
    <w:p w14:paraId="0E76FE36" w14:textId="06031332" w:rsidR="002F19D7" w:rsidRDefault="002F19D7" w:rsidP="00F24EDE">
      <w:pPr>
        <w:rPr>
          <w:u w:val="single"/>
        </w:rPr>
      </w:pPr>
    </w:p>
    <w:p w14:paraId="3F0413C5" w14:textId="1A7745A9" w:rsidR="002F19D7" w:rsidRDefault="002F19D7" w:rsidP="00F24EDE">
      <w:pPr>
        <w:rPr>
          <w:u w:val="single"/>
        </w:rPr>
      </w:pPr>
    </w:p>
    <w:p w14:paraId="6CB816BE" w14:textId="6D4D799F" w:rsidR="002F19D7" w:rsidRDefault="002F19D7" w:rsidP="00F24EDE">
      <w:pPr>
        <w:rPr>
          <w:u w:val="single"/>
        </w:rPr>
      </w:pPr>
    </w:p>
    <w:p w14:paraId="503FB9AE" w14:textId="37C317DC" w:rsidR="002F19D7" w:rsidRDefault="002F19D7" w:rsidP="00F24EDE">
      <w:pPr>
        <w:rPr>
          <w:u w:val="single"/>
        </w:rPr>
      </w:pPr>
    </w:p>
    <w:p w14:paraId="52772FFB" w14:textId="4178A0F3" w:rsidR="002F19D7" w:rsidRDefault="002F19D7" w:rsidP="00F24EDE">
      <w:pPr>
        <w:rPr>
          <w:u w:val="single"/>
        </w:rPr>
      </w:pPr>
    </w:p>
    <w:p w14:paraId="4BC37247" w14:textId="2403EC21" w:rsidR="002F19D7" w:rsidRDefault="002F19D7" w:rsidP="00F24EDE">
      <w:pPr>
        <w:rPr>
          <w:u w:val="single"/>
        </w:rPr>
      </w:pPr>
    </w:p>
    <w:p w14:paraId="45867BC4" w14:textId="5346D682" w:rsidR="002F19D7" w:rsidRDefault="002F19D7" w:rsidP="00F24EDE">
      <w:pPr>
        <w:rPr>
          <w:u w:val="single"/>
        </w:rPr>
      </w:pPr>
    </w:p>
    <w:p w14:paraId="5FA01DEE" w14:textId="1CA91219" w:rsidR="002F19D7" w:rsidRDefault="002F19D7" w:rsidP="00F24EDE">
      <w:pPr>
        <w:rPr>
          <w:u w:val="single"/>
        </w:rPr>
      </w:pPr>
    </w:p>
    <w:p w14:paraId="1D280C5F" w14:textId="246F5056" w:rsidR="002F19D7" w:rsidRDefault="002F19D7" w:rsidP="00F24EDE">
      <w:pPr>
        <w:rPr>
          <w:u w:val="single"/>
        </w:rPr>
      </w:pPr>
    </w:p>
    <w:p w14:paraId="5D69B314" w14:textId="3B07FD2D" w:rsidR="002F19D7" w:rsidRDefault="002F19D7" w:rsidP="00F24EDE">
      <w:pPr>
        <w:rPr>
          <w:u w:val="single"/>
        </w:rPr>
      </w:pPr>
    </w:p>
    <w:p w14:paraId="3C888B4D" w14:textId="5D54EEA6" w:rsidR="002F19D7" w:rsidRDefault="002F19D7" w:rsidP="00F24EDE">
      <w:pPr>
        <w:rPr>
          <w:u w:val="single"/>
        </w:rPr>
      </w:pPr>
    </w:p>
    <w:p w14:paraId="1E5442CE" w14:textId="21938CEA" w:rsidR="002F19D7" w:rsidRDefault="002F19D7" w:rsidP="00F24EDE">
      <w:pPr>
        <w:rPr>
          <w:u w:val="single"/>
        </w:rPr>
      </w:pPr>
    </w:p>
    <w:p w14:paraId="3491A9B3" w14:textId="532816D0" w:rsidR="002F19D7" w:rsidRDefault="002F19D7" w:rsidP="00F24EDE">
      <w:pPr>
        <w:rPr>
          <w:u w:val="single"/>
        </w:rPr>
      </w:pPr>
    </w:p>
    <w:p w14:paraId="43FFFAC9" w14:textId="4E44C6F6" w:rsidR="002F19D7" w:rsidRDefault="002F19D7" w:rsidP="00F24EDE">
      <w:pPr>
        <w:rPr>
          <w:u w:val="single"/>
        </w:rPr>
      </w:pPr>
    </w:p>
    <w:p w14:paraId="3F91B252" w14:textId="5372BD4B" w:rsidR="002F19D7" w:rsidRDefault="002F19D7" w:rsidP="00F24EDE">
      <w:pPr>
        <w:rPr>
          <w:u w:val="single"/>
        </w:rPr>
      </w:pPr>
    </w:p>
    <w:p w14:paraId="73D4C75A" w14:textId="44F0B11F" w:rsidR="002F19D7" w:rsidRDefault="002F19D7" w:rsidP="00F24EDE">
      <w:pPr>
        <w:rPr>
          <w:u w:val="single"/>
        </w:rPr>
      </w:pPr>
    </w:p>
    <w:p w14:paraId="60C7BB9D" w14:textId="69756F91" w:rsidR="002F19D7" w:rsidRDefault="002F19D7" w:rsidP="00F24EDE">
      <w:pPr>
        <w:rPr>
          <w:u w:val="single"/>
        </w:rPr>
      </w:pPr>
    </w:p>
    <w:p w14:paraId="5945FF57" w14:textId="6D619B7F" w:rsidR="002F19D7" w:rsidRDefault="002F19D7" w:rsidP="00F24EDE">
      <w:pPr>
        <w:rPr>
          <w:u w:val="single"/>
        </w:rPr>
      </w:pPr>
    </w:p>
    <w:p w14:paraId="4C0181BC" w14:textId="77777777" w:rsidR="002F19D7" w:rsidRPr="009E1B18" w:rsidRDefault="002F19D7" w:rsidP="002F19D7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0DAD4AC" w14:textId="77777777" w:rsidR="002F19D7" w:rsidRDefault="002F19D7" w:rsidP="002F19D7">
      <w:r>
        <w:rPr>
          <w:b/>
        </w:rPr>
        <w:t xml:space="preserve">Focus on One Word Worksheet: </w:t>
      </w:r>
      <w:r>
        <w:rPr>
          <w:b/>
          <w:i/>
        </w:rPr>
        <w:t>Mediocrity</w:t>
      </w:r>
      <w:r>
        <w:rPr>
          <w:b/>
        </w:rPr>
        <w:t xml:space="preserve"> (noun).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61DC059" w14:textId="77777777" w:rsidR="002F19D7" w:rsidRDefault="002F19D7" w:rsidP="002F19D7"/>
    <w:p w14:paraId="0E68E589" w14:textId="77777777" w:rsidR="002F19D7" w:rsidRPr="006946D3" w:rsidRDefault="002F19D7" w:rsidP="002F19D7">
      <w:pPr>
        <w:pStyle w:val="ListParagraph"/>
        <w:numPr>
          <w:ilvl w:val="0"/>
          <w:numId w:val="2"/>
        </w:numPr>
        <w:rPr>
          <w:b/>
        </w:rPr>
      </w:pPr>
      <w:r>
        <w:t xml:space="preserve">*** and *** are really tired of the culture of </w:t>
      </w:r>
      <w:r w:rsidRPr="006946D3">
        <w:rPr>
          <w:i/>
        </w:rPr>
        <w:t>mediocrity</w:t>
      </w:r>
      <w:r>
        <w:t xml:space="preserve"> in their school, so they plan to transfer.</w:t>
      </w:r>
    </w:p>
    <w:p w14:paraId="693A6C05" w14:textId="77777777" w:rsidR="002F19D7" w:rsidRPr="006946D3" w:rsidRDefault="002F19D7" w:rsidP="002F19D7">
      <w:pPr>
        <w:pStyle w:val="ListParagraph"/>
        <w:numPr>
          <w:ilvl w:val="0"/>
          <w:numId w:val="2"/>
        </w:numPr>
        <w:rPr>
          <w:b/>
        </w:rPr>
      </w:pPr>
      <w:r>
        <w:t>*** understands that excellence is the enemy of</w:t>
      </w:r>
      <w:r w:rsidRPr="006946D3">
        <w:rPr>
          <w:i/>
        </w:rPr>
        <w:t xml:space="preserve"> mediocrity</w:t>
      </w:r>
      <w:r>
        <w:t>, and vice versa.</w:t>
      </w:r>
    </w:p>
    <w:p w14:paraId="014EDEF3" w14:textId="77777777" w:rsidR="002F19D7" w:rsidRPr="006946D3" w:rsidRDefault="002F19D7" w:rsidP="002F19D7">
      <w:pPr>
        <w:pStyle w:val="ListParagraph"/>
        <w:numPr>
          <w:ilvl w:val="0"/>
          <w:numId w:val="2"/>
        </w:numPr>
        <w:rPr>
          <w:b/>
        </w:rPr>
      </w:pPr>
      <w:r>
        <w:t xml:space="preserve">Many teachers, Mr. Feltskog among them, have become frustrated with the </w:t>
      </w:r>
      <w:r w:rsidRPr="006946D3">
        <w:rPr>
          <w:i/>
        </w:rPr>
        <w:t>mediocrity</w:t>
      </w:r>
      <w:r>
        <w:t xml:space="preserve"> of the New York City Department of Education.</w:t>
      </w:r>
    </w:p>
    <w:p w14:paraId="49CBCFAB" w14:textId="77777777" w:rsidR="002F19D7" w:rsidRPr="006946D3" w:rsidRDefault="002F19D7" w:rsidP="002F19D7">
      <w:pPr>
        <w:pStyle w:val="ListParagraph"/>
        <w:numPr>
          <w:ilvl w:val="0"/>
          <w:numId w:val="2"/>
        </w:numPr>
        <w:rPr>
          <w:b/>
        </w:rPr>
      </w:pPr>
      <w:r>
        <w:t xml:space="preserve">Many of the people who served in the Nazi government are now famous for their </w:t>
      </w:r>
      <w:r w:rsidRPr="006946D3">
        <w:rPr>
          <w:i/>
        </w:rPr>
        <w:t>mediocrity</w:t>
      </w:r>
      <w:r>
        <w:t>.</w:t>
      </w:r>
    </w:p>
    <w:p w14:paraId="2AEAA03A" w14:textId="77777777" w:rsidR="002F19D7" w:rsidRPr="006946D3" w:rsidRDefault="002F19D7" w:rsidP="002F19D7">
      <w:pPr>
        <w:pStyle w:val="ListParagraph"/>
        <w:numPr>
          <w:ilvl w:val="0"/>
          <w:numId w:val="2"/>
        </w:numPr>
        <w:rPr>
          <w:b/>
        </w:rPr>
      </w:pPr>
      <w:r>
        <w:t>**** loves to eat at Burger King, but *** is under no illusion about the</w:t>
      </w:r>
      <w:r w:rsidRPr="006946D3">
        <w:rPr>
          <w:i/>
        </w:rPr>
        <w:t xml:space="preserve"> mediocrity</w:t>
      </w:r>
      <w:r>
        <w:t xml:space="preserve"> of the food it serves.</w:t>
      </w:r>
    </w:p>
    <w:p w14:paraId="06118C7E" w14:textId="77777777" w:rsidR="002F19D7" w:rsidRDefault="002F19D7" w:rsidP="002F19D7"/>
    <w:p w14:paraId="549750BF" w14:textId="6A4772D2" w:rsidR="002F19D7" w:rsidRPr="006B45BA" w:rsidRDefault="002F19D7" w:rsidP="002F19D7">
      <w:r>
        <w:rPr>
          <w:b/>
          <w:u w:val="single"/>
        </w:rPr>
        <w:t>The noun</w:t>
      </w:r>
      <w:r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mediocrity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bookmarkStart w:id="54" w:name="_GoBack"/>
      <w:bookmarkEnd w:id="54"/>
    </w:p>
    <w:sectPr w:rsidR="002F19D7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CC7745"/>
    <w:multiLevelType w:val="hybridMultilevel"/>
    <w:tmpl w:val="2EBAEC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040CD4"/>
    <w:multiLevelType w:val="hybridMultilevel"/>
    <w:tmpl w:val="53CC38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AA4"/>
    <w:rsid w:val="001539C9"/>
    <w:rsid w:val="001F20BF"/>
    <w:rsid w:val="002C2733"/>
    <w:rsid w:val="002F19D7"/>
    <w:rsid w:val="00335A5C"/>
    <w:rsid w:val="00410E3E"/>
    <w:rsid w:val="005A5A20"/>
    <w:rsid w:val="006B45BA"/>
    <w:rsid w:val="009A7AA4"/>
    <w:rsid w:val="00C32881"/>
    <w:rsid w:val="00CA4835"/>
    <w:rsid w:val="00DE72AB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B3638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72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5</TotalTime>
  <Pages>2</Pages>
  <Words>284</Words>
  <Characters>1622</Characters>
  <Application>Microsoft Office Word</Application>
  <DocSecurity>0</DocSecurity>
  <Lines>13</Lines>
  <Paragraphs>3</Paragraphs>
  <ScaleCrop>false</ScaleCrop>
  <Company>Mark's Text Terminal</Company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2018-01-05T18:57:00Z</dcterms:created>
  <dcterms:modified xsi:type="dcterms:W3CDTF">2018-06-23T15:02:00Z</dcterms:modified>
</cp:coreProperties>
</file>