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733561">
        <w:rPr>
          <w:b/>
        </w:rPr>
        <w:t xml:space="preserve"> </w:t>
      </w:r>
      <w:r w:rsidR="00733561">
        <w:rPr>
          <w:b/>
          <w:i/>
        </w:rPr>
        <w:t>Nadir</w:t>
      </w:r>
      <w:r w:rsidR="00F24EDE">
        <w:rPr>
          <w:b/>
        </w:rPr>
        <w:t xml:space="preserve"> (</w:t>
      </w:r>
      <w:r w:rsidR="00733561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733561" w:rsidRDefault="00733561" w:rsidP="00F24EDE"/>
    <w:p w:rsidR="00733561" w:rsidRPr="00733561" w:rsidRDefault="00733561" w:rsidP="00733561">
      <w:pPr>
        <w:pStyle w:val="ListParagraph"/>
        <w:numPr>
          <w:ilvl w:val="0"/>
          <w:numId w:val="1"/>
        </w:numPr>
        <w:rPr>
          <w:b/>
        </w:rPr>
      </w:pPr>
      <w:r>
        <w:t xml:space="preserve">The Holocaust was one of the </w:t>
      </w:r>
      <w:r w:rsidRPr="00733561">
        <w:rPr>
          <w:i/>
        </w:rPr>
        <w:t>nadirs</w:t>
      </w:r>
      <w:r>
        <w:t xml:space="preserve"> of human civilization.</w:t>
      </w:r>
    </w:p>
    <w:p w:rsidR="00733561" w:rsidRPr="00733561" w:rsidRDefault="00733561" w:rsidP="00733561">
      <w:pPr>
        <w:pStyle w:val="ListParagraph"/>
        <w:numPr>
          <w:ilvl w:val="0"/>
          <w:numId w:val="1"/>
        </w:numPr>
        <w:rPr>
          <w:b/>
        </w:rPr>
      </w:pPr>
      <w:r>
        <w:t>*** rightly thinks that racism is the</w:t>
      </w:r>
      <w:r w:rsidRPr="00733561">
        <w:rPr>
          <w:i/>
        </w:rPr>
        <w:t xml:space="preserve"> nadir</w:t>
      </w:r>
      <w:r>
        <w:t xml:space="preserve"> of human thought.</w:t>
      </w:r>
    </w:p>
    <w:p w:rsidR="00733561" w:rsidRPr="00733561" w:rsidRDefault="00733561" w:rsidP="00733561">
      <w:pPr>
        <w:pStyle w:val="ListParagraph"/>
        <w:numPr>
          <w:ilvl w:val="0"/>
          <w:numId w:val="1"/>
        </w:numPr>
        <w:rPr>
          <w:b/>
        </w:rPr>
      </w:pPr>
      <w:r>
        <w:t xml:space="preserve">**** feels pity for homeless people, because they are clearly at the </w:t>
      </w:r>
      <w:r w:rsidRPr="00733561">
        <w:rPr>
          <w:i/>
        </w:rPr>
        <w:t xml:space="preserve">nadir </w:t>
      </w:r>
      <w:r>
        <w:t>of their lives.</w:t>
      </w:r>
    </w:p>
    <w:p w:rsidR="00733561" w:rsidRPr="00733561" w:rsidRDefault="00733561" w:rsidP="00733561">
      <w:pPr>
        <w:pStyle w:val="ListParagraph"/>
        <w:numPr>
          <w:ilvl w:val="0"/>
          <w:numId w:val="1"/>
        </w:numPr>
        <w:rPr>
          <w:b/>
        </w:rPr>
      </w:pPr>
      <w:r>
        <w:t>*** put on SCUBA tanks and dived to the</w:t>
      </w:r>
      <w:r w:rsidRPr="00733561">
        <w:rPr>
          <w:i/>
        </w:rPr>
        <w:t xml:space="preserve"> nadir</w:t>
      </w:r>
      <w:r>
        <w:t xml:space="preserve"> of the Hudson River, which *** was surprised to find quite deep.</w:t>
      </w:r>
    </w:p>
    <w:p w:rsidR="00733561" w:rsidRPr="00733561" w:rsidRDefault="00733561" w:rsidP="00733561">
      <w:pPr>
        <w:pStyle w:val="ListParagraph"/>
        <w:numPr>
          <w:ilvl w:val="0"/>
          <w:numId w:val="1"/>
        </w:numPr>
        <w:rPr>
          <w:b/>
        </w:rPr>
      </w:pPr>
      <w:r>
        <w:t>The gym at HSE&amp;F is in the</w:t>
      </w:r>
      <w:bookmarkStart w:id="54" w:name="_GoBack"/>
      <w:r w:rsidRPr="00733561">
        <w:rPr>
          <w:i/>
        </w:rPr>
        <w:t xml:space="preserve"> nadir</w:t>
      </w:r>
      <w:r>
        <w:t xml:space="preserve"> </w:t>
      </w:r>
      <w:bookmarkEnd w:id="54"/>
      <w:r>
        <w:t>of the building.</w:t>
      </w:r>
    </w:p>
    <w:p w:rsidR="00F24EDE" w:rsidRDefault="00F24EDE" w:rsidP="00F24EDE"/>
    <w:p w:rsidR="00B577EA" w:rsidRPr="006B45BA" w:rsidRDefault="00733561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nadir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378E1"/>
    <w:multiLevelType w:val="hybridMultilevel"/>
    <w:tmpl w:val="2A88F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733561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AF956C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125</Words>
  <Characters>717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2018-01-19T19:10:00Z</dcterms:modified>
</cp:coreProperties>
</file>