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686B80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1EF1144C" w14:textId="1F3527A8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F92F12">
        <w:rPr>
          <w:b/>
          <w:i/>
        </w:rPr>
        <w:t>Constituent</w:t>
      </w:r>
      <w:r w:rsidR="00F92F12">
        <w:rPr>
          <w:b/>
        </w:rPr>
        <w:t xml:space="preserve"> (noun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553F16BF" w14:textId="7058787F" w:rsidR="00B36BC5" w:rsidRDefault="00B36BC5" w:rsidP="00F24EDE"/>
    <w:p w14:paraId="0D139B8C" w14:textId="7F9155AF" w:rsidR="00B36BC5" w:rsidRPr="00B36BC5" w:rsidRDefault="00B36BC5" w:rsidP="00B36BC5">
      <w:pPr>
        <w:pStyle w:val="ListParagraph"/>
        <w:numPr>
          <w:ilvl w:val="0"/>
          <w:numId w:val="1"/>
        </w:numPr>
        <w:rPr>
          <w:b/>
        </w:rPr>
      </w:pPr>
      <w:r>
        <w:t xml:space="preserve">*** plans to run for the House of Representatives in ****, so *** is planning a number of meetings with </w:t>
      </w:r>
      <w:r w:rsidRPr="00291528">
        <w:rPr>
          <w:i/>
        </w:rPr>
        <w:t>constituents</w:t>
      </w:r>
      <w:r>
        <w:t xml:space="preserve"> in *** district.</w:t>
      </w:r>
    </w:p>
    <w:p w14:paraId="0591202D" w14:textId="37D2C23E" w:rsidR="00B36BC5" w:rsidRPr="00B36BC5" w:rsidRDefault="00B36BC5" w:rsidP="00B36BC5">
      <w:pPr>
        <w:pStyle w:val="ListParagraph"/>
        <w:numPr>
          <w:ilvl w:val="0"/>
          <w:numId w:val="1"/>
        </w:numPr>
        <w:rPr>
          <w:b/>
        </w:rPr>
      </w:pPr>
      <w:r>
        <w:t xml:space="preserve">Public officials who fail to serve their </w:t>
      </w:r>
      <w:r w:rsidRPr="00291528">
        <w:rPr>
          <w:i/>
        </w:rPr>
        <w:t>constituents</w:t>
      </w:r>
      <w:r>
        <w:t xml:space="preserve"> usually end up voted out of office.</w:t>
      </w:r>
    </w:p>
    <w:p w14:paraId="2B728F27" w14:textId="07759B6E" w:rsidR="00B36BC5" w:rsidRPr="00B36BC5" w:rsidRDefault="00B36BC5" w:rsidP="00B36BC5">
      <w:pPr>
        <w:pStyle w:val="ListParagraph"/>
        <w:numPr>
          <w:ilvl w:val="0"/>
          <w:numId w:val="1"/>
        </w:numPr>
        <w:rPr>
          <w:b/>
        </w:rPr>
      </w:pPr>
      <w:r>
        <w:t>The corrupt and incompetent politician faced an angry</w:t>
      </w:r>
      <w:r w:rsidRPr="00291528">
        <w:rPr>
          <w:i/>
        </w:rPr>
        <w:t xml:space="preserve"> constituent</w:t>
      </w:r>
      <w:r>
        <w:t xml:space="preserve"> on White Plains Road in The Bronx.</w:t>
      </w:r>
    </w:p>
    <w:p w14:paraId="45D86EB4" w14:textId="53AB0112" w:rsidR="00B36BC5" w:rsidRPr="00B36BC5" w:rsidRDefault="00B36BC5" w:rsidP="00B36BC5">
      <w:pPr>
        <w:pStyle w:val="ListParagraph"/>
        <w:numPr>
          <w:ilvl w:val="0"/>
          <w:numId w:val="1"/>
        </w:numPr>
        <w:rPr>
          <w:b/>
        </w:rPr>
      </w:pPr>
      <w:r>
        <w:t xml:space="preserve">**** is a </w:t>
      </w:r>
      <w:r w:rsidRPr="00291528">
        <w:rPr>
          <w:i/>
        </w:rPr>
        <w:t xml:space="preserve">constituent </w:t>
      </w:r>
      <w:r>
        <w:t>of New York City, so **** votes there.</w:t>
      </w:r>
    </w:p>
    <w:p w14:paraId="6254EAE0" w14:textId="683D030A" w:rsidR="00B36BC5" w:rsidRPr="00B36BC5" w:rsidRDefault="00B36BC5" w:rsidP="00B36BC5">
      <w:pPr>
        <w:pStyle w:val="ListParagraph"/>
        <w:numPr>
          <w:ilvl w:val="0"/>
          <w:numId w:val="1"/>
        </w:numPr>
        <w:rPr>
          <w:b/>
        </w:rPr>
      </w:pPr>
      <w:r>
        <w:t xml:space="preserve">*** studies elections and wrote a book arguing that the reason why so many terrible politicians hold office is that </w:t>
      </w:r>
      <w:r w:rsidRPr="00291528">
        <w:rPr>
          <w:i/>
        </w:rPr>
        <w:t>constituents</w:t>
      </w:r>
      <w:r>
        <w:t xml:space="preserve"> fail to vote.</w:t>
      </w:r>
    </w:p>
    <w:p w14:paraId="21A478C2" w14:textId="77777777" w:rsidR="00F24EDE" w:rsidRDefault="00F24EDE" w:rsidP="00F24EDE"/>
    <w:p w14:paraId="3DB97974" w14:textId="7280F7C0" w:rsidR="00B577EA" w:rsidRDefault="00F92F12" w:rsidP="00F24EDE">
      <w:pPr>
        <w:rPr>
          <w:u w:val="single"/>
        </w:rPr>
      </w:pPr>
      <w:r>
        <w:rPr>
          <w:b/>
          <w:u w:val="single"/>
        </w:rPr>
        <w:t>The noun</w:t>
      </w:r>
      <w:r w:rsidR="00F24EDE"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constituent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p w14:paraId="58AD6CF2" w14:textId="103964D9" w:rsidR="001B2022" w:rsidRDefault="001B2022" w:rsidP="00F24EDE">
      <w:pPr>
        <w:rPr>
          <w:u w:val="single"/>
        </w:rPr>
      </w:pPr>
    </w:p>
    <w:p w14:paraId="04DE7FA6" w14:textId="66D3BA3A" w:rsidR="001B2022" w:rsidRDefault="001B2022" w:rsidP="00F24EDE">
      <w:pPr>
        <w:rPr>
          <w:u w:val="single"/>
        </w:rPr>
      </w:pPr>
    </w:p>
    <w:p w14:paraId="639C2261" w14:textId="77DFBEDF" w:rsidR="001B2022" w:rsidRDefault="001B2022" w:rsidP="00F24EDE">
      <w:pPr>
        <w:rPr>
          <w:u w:val="single"/>
        </w:rPr>
      </w:pPr>
    </w:p>
    <w:p w14:paraId="5DAA76D5" w14:textId="6F9DB31A" w:rsidR="001B2022" w:rsidRDefault="001B2022" w:rsidP="00F24EDE">
      <w:pPr>
        <w:rPr>
          <w:u w:val="single"/>
        </w:rPr>
      </w:pPr>
    </w:p>
    <w:p w14:paraId="0FECD19A" w14:textId="0B31BCD1" w:rsidR="001B2022" w:rsidRDefault="001B2022" w:rsidP="00F24EDE">
      <w:pPr>
        <w:rPr>
          <w:u w:val="single"/>
        </w:rPr>
      </w:pPr>
    </w:p>
    <w:p w14:paraId="0E25566D" w14:textId="4971456D" w:rsidR="001B2022" w:rsidRDefault="001B2022" w:rsidP="00F24EDE">
      <w:pPr>
        <w:rPr>
          <w:u w:val="single"/>
        </w:rPr>
      </w:pPr>
    </w:p>
    <w:p w14:paraId="1981386C" w14:textId="0D5E4833" w:rsidR="001B2022" w:rsidRDefault="001B2022" w:rsidP="00F24EDE">
      <w:pPr>
        <w:rPr>
          <w:u w:val="single"/>
        </w:rPr>
      </w:pPr>
    </w:p>
    <w:p w14:paraId="75049282" w14:textId="4B757817" w:rsidR="001B2022" w:rsidRDefault="001B2022" w:rsidP="00F24EDE">
      <w:pPr>
        <w:rPr>
          <w:u w:val="single"/>
        </w:rPr>
      </w:pPr>
    </w:p>
    <w:p w14:paraId="748CF5BA" w14:textId="5EBBC592" w:rsidR="001B2022" w:rsidRDefault="001B2022" w:rsidP="00F24EDE">
      <w:pPr>
        <w:rPr>
          <w:u w:val="single"/>
        </w:rPr>
      </w:pPr>
    </w:p>
    <w:p w14:paraId="64976C8B" w14:textId="202C1007" w:rsidR="001B2022" w:rsidRDefault="001B2022" w:rsidP="00F24EDE">
      <w:pPr>
        <w:rPr>
          <w:u w:val="single"/>
        </w:rPr>
      </w:pPr>
    </w:p>
    <w:p w14:paraId="556F95DD" w14:textId="34D51767" w:rsidR="001B2022" w:rsidRDefault="001B2022" w:rsidP="00F24EDE">
      <w:pPr>
        <w:rPr>
          <w:u w:val="single"/>
        </w:rPr>
      </w:pPr>
    </w:p>
    <w:p w14:paraId="6DEF9545" w14:textId="1B3E6384" w:rsidR="001B2022" w:rsidRDefault="001B2022" w:rsidP="00F24EDE">
      <w:pPr>
        <w:rPr>
          <w:u w:val="single"/>
        </w:rPr>
      </w:pPr>
    </w:p>
    <w:p w14:paraId="437C84B6" w14:textId="1AFC1814" w:rsidR="001B2022" w:rsidRDefault="001B2022" w:rsidP="00F24EDE">
      <w:pPr>
        <w:rPr>
          <w:u w:val="single"/>
        </w:rPr>
      </w:pPr>
    </w:p>
    <w:p w14:paraId="54348890" w14:textId="7E67D938" w:rsidR="001B2022" w:rsidRDefault="001B2022" w:rsidP="00F24EDE">
      <w:pPr>
        <w:rPr>
          <w:u w:val="single"/>
        </w:rPr>
      </w:pPr>
    </w:p>
    <w:p w14:paraId="71054289" w14:textId="71D67216" w:rsidR="001B2022" w:rsidRDefault="001B2022" w:rsidP="00F24EDE">
      <w:pPr>
        <w:rPr>
          <w:u w:val="single"/>
        </w:rPr>
      </w:pPr>
    </w:p>
    <w:p w14:paraId="4AE39A9F" w14:textId="18AF9D81" w:rsidR="001B2022" w:rsidRDefault="001B2022" w:rsidP="00F24EDE">
      <w:pPr>
        <w:rPr>
          <w:u w:val="single"/>
        </w:rPr>
      </w:pPr>
    </w:p>
    <w:p w14:paraId="243A2C3E" w14:textId="66BFF9D9" w:rsidR="001B2022" w:rsidRDefault="001B2022" w:rsidP="00F24EDE">
      <w:pPr>
        <w:rPr>
          <w:u w:val="single"/>
        </w:rPr>
      </w:pPr>
    </w:p>
    <w:p w14:paraId="6DE0E3EE" w14:textId="67950317" w:rsidR="001B2022" w:rsidRDefault="001B2022" w:rsidP="00F24EDE">
      <w:pPr>
        <w:rPr>
          <w:u w:val="single"/>
        </w:rPr>
      </w:pPr>
    </w:p>
    <w:p w14:paraId="5AA47D45" w14:textId="736699D4" w:rsidR="001B2022" w:rsidRDefault="001B2022" w:rsidP="00F24EDE">
      <w:pPr>
        <w:rPr>
          <w:u w:val="single"/>
        </w:rPr>
      </w:pPr>
    </w:p>
    <w:p w14:paraId="42284B15" w14:textId="1ED54237" w:rsidR="001B2022" w:rsidRDefault="001B2022" w:rsidP="00F24EDE">
      <w:pPr>
        <w:rPr>
          <w:u w:val="single"/>
        </w:rPr>
      </w:pPr>
    </w:p>
    <w:p w14:paraId="765A0CCC" w14:textId="77A9DF9F" w:rsidR="001B2022" w:rsidRDefault="001B2022" w:rsidP="00F24EDE">
      <w:pPr>
        <w:rPr>
          <w:u w:val="single"/>
        </w:rPr>
      </w:pPr>
    </w:p>
    <w:p w14:paraId="4AF4DE28" w14:textId="2EFB8710" w:rsidR="001B2022" w:rsidRDefault="001B2022" w:rsidP="00F24EDE">
      <w:pPr>
        <w:rPr>
          <w:u w:val="single"/>
        </w:rPr>
      </w:pPr>
    </w:p>
    <w:p w14:paraId="02794530" w14:textId="015FE3C9" w:rsidR="001B2022" w:rsidRDefault="001B2022" w:rsidP="00F24EDE">
      <w:pPr>
        <w:rPr>
          <w:u w:val="single"/>
        </w:rPr>
      </w:pPr>
    </w:p>
    <w:p w14:paraId="56B242FA" w14:textId="0FC0610F" w:rsidR="001B2022" w:rsidRDefault="001B2022" w:rsidP="00F24EDE">
      <w:pPr>
        <w:rPr>
          <w:u w:val="single"/>
        </w:rPr>
      </w:pPr>
    </w:p>
    <w:p w14:paraId="625846ED" w14:textId="6FA5E110" w:rsidR="001B2022" w:rsidRDefault="001B2022" w:rsidP="00F24EDE">
      <w:pPr>
        <w:rPr>
          <w:u w:val="single"/>
        </w:rPr>
      </w:pPr>
    </w:p>
    <w:p w14:paraId="49B82364" w14:textId="3832817B" w:rsidR="001B2022" w:rsidRDefault="001B2022" w:rsidP="00F24EDE">
      <w:pPr>
        <w:rPr>
          <w:u w:val="single"/>
        </w:rPr>
      </w:pPr>
    </w:p>
    <w:p w14:paraId="049E1079" w14:textId="3EEA9BB1" w:rsidR="001B2022" w:rsidRDefault="001B2022" w:rsidP="00F24EDE">
      <w:pPr>
        <w:rPr>
          <w:u w:val="single"/>
        </w:rPr>
      </w:pPr>
    </w:p>
    <w:p w14:paraId="4963B5CF" w14:textId="11429E3E" w:rsidR="001B2022" w:rsidRDefault="001B2022" w:rsidP="00F24EDE">
      <w:pPr>
        <w:rPr>
          <w:u w:val="single"/>
        </w:rPr>
      </w:pPr>
    </w:p>
    <w:p w14:paraId="43BD7469" w14:textId="5627A959" w:rsidR="001B2022" w:rsidRDefault="001B2022" w:rsidP="00F24EDE">
      <w:pPr>
        <w:rPr>
          <w:u w:val="single"/>
        </w:rPr>
      </w:pPr>
    </w:p>
    <w:p w14:paraId="4A98A6EE" w14:textId="5D48CC01" w:rsidR="001B2022" w:rsidRDefault="001B2022" w:rsidP="00F24EDE">
      <w:pPr>
        <w:rPr>
          <w:u w:val="single"/>
        </w:rPr>
      </w:pPr>
    </w:p>
    <w:p w14:paraId="4CC73082" w14:textId="109CC585" w:rsidR="001B2022" w:rsidRDefault="001B2022" w:rsidP="00F24EDE">
      <w:pPr>
        <w:rPr>
          <w:u w:val="single"/>
        </w:rPr>
      </w:pPr>
    </w:p>
    <w:p w14:paraId="69522E12" w14:textId="10BE4F92" w:rsidR="001B2022" w:rsidRDefault="001B2022" w:rsidP="00F24EDE">
      <w:pPr>
        <w:rPr>
          <w:u w:val="single"/>
        </w:rPr>
      </w:pPr>
    </w:p>
    <w:p w14:paraId="6FFF3E25" w14:textId="2E0014CB" w:rsidR="001B2022" w:rsidRDefault="001B2022" w:rsidP="00F24EDE">
      <w:pPr>
        <w:rPr>
          <w:u w:val="single"/>
        </w:rPr>
      </w:pPr>
    </w:p>
    <w:p w14:paraId="542A7341" w14:textId="7B9477B3" w:rsidR="001B2022" w:rsidRDefault="001B2022" w:rsidP="00F24EDE">
      <w:pPr>
        <w:rPr>
          <w:u w:val="single"/>
        </w:rPr>
      </w:pPr>
    </w:p>
    <w:p w14:paraId="4E4BBF2E" w14:textId="77777777" w:rsidR="001B2022" w:rsidRPr="009E1B18" w:rsidRDefault="001B2022" w:rsidP="001B2022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AF22812" w14:textId="77777777" w:rsidR="001B2022" w:rsidRDefault="001B2022" w:rsidP="001B2022">
      <w:r>
        <w:rPr>
          <w:b/>
        </w:rPr>
        <w:t xml:space="preserve">Focus on One Word Worksheet: </w:t>
      </w:r>
      <w:r>
        <w:rPr>
          <w:b/>
          <w:i/>
        </w:rPr>
        <w:t>Constitute</w:t>
      </w:r>
      <w:r>
        <w:rPr>
          <w:b/>
        </w:rPr>
        <w:t xml:space="preserve"> (verb) Worksheet 1.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6F804A5" w14:textId="77777777" w:rsidR="001B2022" w:rsidRDefault="001B2022" w:rsidP="001B2022"/>
    <w:p w14:paraId="33D6FA12" w14:textId="77777777" w:rsidR="001B2022" w:rsidRPr="00756A98" w:rsidRDefault="001B2022" w:rsidP="001B2022">
      <w:pPr>
        <w:pStyle w:val="ListParagraph"/>
        <w:numPr>
          <w:ilvl w:val="0"/>
          <w:numId w:val="2"/>
        </w:numPr>
        <w:rPr>
          <w:b/>
        </w:rPr>
      </w:pPr>
      <w:r>
        <w:t xml:space="preserve">**** was elected president of the student government at HSE&amp;F and needed to </w:t>
      </w:r>
      <w:r w:rsidRPr="00262719">
        <w:rPr>
          <w:i/>
        </w:rPr>
        <w:t xml:space="preserve">constitute </w:t>
      </w:r>
      <w:r>
        <w:t>that body so it could do its work.</w:t>
      </w:r>
    </w:p>
    <w:p w14:paraId="59444CFE" w14:textId="77777777" w:rsidR="001B2022" w:rsidRPr="00756A98" w:rsidRDefault="001B2022" w:rsidP="001B2022">
      <w:pPr>
        <w:pStyle w:val="ListParagraph"/>
        <w:numPr>
          <w:ilvl w:val="0"/>
          <w:numId w:val="2"/>
        </w:numPr>
        <w:rPr>
          <w:b/>
        </w:rPr>
      </w:pPr>
      <w:r>
        <w:t xml:space="preserve">**** studies early United States history, particularly the struggle to </w:t>
      </w:r>
      <w:r w:rsidRPr="00262719">
        <w:rPr>
          <w:i/>
        </w:rPr>
        <w:t xml:space="preserve">constitute </w:t>
      </w:r>
      <w:r>
        <w:t>a government after the American Revolution.</w:t>
      </w:r>
    </w:p>
    <w:p w14:paraId="2C4A9EEA" w14:textId="77777777" w:rsidR="001B2022" w:rsidRPr="00A038D2" w:rsidRDefault="001B2022" w:rsidP="001B2022">
      <w:pPr>
        <w:pStyle w:val="ListParagraph"/>
        <w:numPr>
          <w:ilvl w:val="0"/>
          <w:numId w:val="2"/>
        </w:numPr>
        <w:rPr>
          <w:b/>
        </w:rPr>
      </w:pPr>
      <w:r>
        <w:t xml:space="preserve">*** is a doctor who must </w:t>
      </w:r>
      <w:r w:rsidRPr="00262719">
        <w:rPr>
          <w:i/>
        </w:rPr>
        <w:t>constitute</w:t>
      </w:r>
      <w:r>
        <w:t xml:space="preserve"> a committee to improve professional practice in the hospital where *** works.</w:t>
      </w:r>
    </w:p>
    <w:p w14:paraId="45BF4D66" w14:textId="77777777" w:rsidR="001B2022" w:rsidRPr="00A038D2" w:rsidRDefault="001B2022" w:rsidP="001B2022">
      <w:pPr>
        <w:pStyle w:val="ListParagraph"/>
        <w:numPr>
          <w:ilvl w:val="0"/>
          <w:numId w:val="2"/>
        </w:numPr>
        <w:rPr>
          <w:b/>
        </w:rPr>
      </w:pPr>
      <w:r>
        <w:t>After World War II, many nation-states, including the United States, understood the need to</w:t>
      </w:r>
      <w:r w:rsidRPr="00262719">
        <w:rPr>
          <w:i/>
        </w:rPr>
        <w:t xml:space="preserve"> constitute</w:t>
      </w:r>
      <w:r>
        <w:t xml:space="preserve"> an international body to maintain world peace, i.e. the United Nations.</w:t>
      </w:r>
    </w:p>
    <w:p w14:paraId="57092C74" w14:textId="77777777" w:rsidR="001B2022" w:rsidRPr="00C15E0A" w:rsidRDefault="001B2022" w:rsidP="001B2022">
      <w:pPr>
        <w:pStyle w:val="ListParagraph"/>
        <w:numPr>
          <w:ilvl w:val="0"/>
          <w:numId w:val="2"/>
        </w:numPr>
        <w:rPr>
          <w:b/>
        </w:rPr>
      </w:pPr>
      <w:r>
        <w:t xml:space="preserve">Nelson Mandela, after the dismantling of the Apartheid laws in South Africa, knew he needed to </w:t>
      </w:r>
      <w:r w:rsidRPr="00262719">
        <w:rPr>
          <w:i/>
        </w:rPr>
        <w:t>constitute</w:t>
      </w:r>
      <w:r>
        <w:t xml:space="preserve"> a new government.</w:t>
      </w:r>
    </w:p>
    <w:p w14:paraId="15FB3549" w14:textId="77777777" w:rsidR="001B2022" w:rsidRDefault="001B2022" w:rsidP="001B2022"/>
    <w:p w14:paraId="09C10E3C" w14:textId="66247341" w:rsidR="001B2022" w:rsidRDefault="001B2022" w:rsidP="001B2022">
      <w:pPr>
        <w:rPr>
          <w:u w:val="single"/>
        </w:rPr>
      </w:pPr>
      <w:r>
        <w:rPr>
          <w:b/>
          <w:u w:val="single"/>
        </w:rPr>
        <w:t>The verb</w:t>
      </w:r>
      <w:r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constitute</w:t>
      </w:r>
      <w:r w:rsidRPr="00523677">
        <w:rPr>
          <w:b/>
          <w:i/>
          <w:u w:val="single"/>
        </w:rPr>
        <w:t xml:space="preserve"> </w:t>
      </w:r>
      <w:r>
        <w:rPr>
          <w:b/>
          <w:u w:val="single"/>
        </w:rPr>
        <w:t xml:space="preserve">in this context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1F66790E" w14:textId="393ECBE7" w:rsidR="00344D43" w:rsidRDefault="00344D43" w:rsidP="001B2022">
      <w:pPr>
        <w:rPr>
          <w:u w:val="single"/>
        </w:rPr>
      </w:pPr>
    </w:p>
    <w:p w14:paraId="39213123" w14:textId="4966EBD9" w:rsidR="00344D43" w:rsidRDefault="00344D43" w:rsidP="001B2022">
      <w:pPr>
        <w:rPr>
          <w:u w:val="single"/>
        </w:rPr>
      </w:pPr>
    </w:p>
    <w:p w14:paraId="0C72BF66" w14:textId="29255E2F" w:rsidR="00344D43" w:rsidRDefault="00344D43" w:rsidP="001B2022">
      <w:pPr>
        <w:rPr>
          <w:u w:val="single"/>
        </w:rPr>
      </w:pPr>
    </w:p>
    <w:p w14:paraId="199AF869" w14:textId="6938849F" w:rsidR="00344D43" w:rsidRDefault="00344D43" w:rsidP="001B2022">
      <w:pPr>
        <w:rPr>
          <w:u w:val="single"/>
        </w:rPr>
      </w:pPr>
    </w:p>
    <w:p w14:paraId="3844B59B" w14:textId="3EF7E016" w:rsidR="00344D43" w:rsidRDefault="00344D43" w:rsidP="001B2022">
      <w:pPr>
        <w:rPr>
          <w:u w:val="single"/>
        </w:rPr>
      </w:pPr>
    </w:p>
    <w:p w14:paraId="465C9198" w14:textId="684A59BF" w:rsidR="00344D43" w:rsidRDefault="00344D43" w:rsidP="001B2022">
      <w:pPr>
        <w:rPr>
          <w:u w:val="single"/>
        </w:rPr>
      </w:pPr>
    </w:p>
    <w:p w14:paraId="0761D2F3" w14:textId="4EE67098" w:rsidR="00344D43" w:rsidRDefault="00344D43" w:rsidP="001B2022">
      <w:pPr>
        <w:rPr>
          <w:u w:val="single"/>
        </w:rPr>
      </w:pPr>
    </w:p>
    <w:p w14:paraId="797A5986" w14:textId="65C94F81" w:rsidR="00344D43" w:rsidRDefault="00344D43" w:rsidP="001B2022">
      <w:pPr>
        <w:rPr>
          <w:u w:val="single"/>
        </w:rPr>
      </w:pPr>
    </w:p>
    <w:p w14:paraId="76FC025E" w14:textId="3CF3CFAD" w:rsidR="00344D43" w:rsidRDefault="00344D43" w:rsidP="001B2022">
      <w:pPr>
        <w:rPr>
          <w:u w:val="single"/>
        </w:rPr>
      </w:pPr>
    </w:p>
    <w:p w14:paraId="7072FFAE" w14:textId="06C79C44" w:rsidR="00344D43" w:rsidRDefault="00344D43" w:rsidP="001B2022">
      <w:pPr>
        <w:rPr>
          <w:u w:val="single"/>
        </w:rPr>
      </w:pPr>
    </w:p>
    <w:p w14:paraId="32C29F77" w14:textId="6F6C6BFF" w:rsidR="00344D43" w:rsidRDefault="00344D43" w:rsidP="001B2022">
      <w:pPr>
        <w:rPr>
          <w:u w:val="single"/>
        </w:rPr>
      </w:pPr>
    </w:p>
    <w:p w14:paraId="2D7818B0" w14:textId="7357E5EF" w:rsidR="00344D43" w:rsidRDefault="00344D43" w:rsidP="001B2022">
      <w:pPr>
        <w:rPr>
          <w:u w:val="single"/>
        </w:rPr>
      </w:pPr>
    </w:p>
    <w:p w14:paraId="0E1D0567" w14:textId="0A64F266" w:rsidR="00344D43" w:rsidRDefault="00344D43" w:rsidP="001B2022">
      <w:pPr>
        <w:rPr>
          <w:u w:val="single"/>
        </w:rPr>
      </w:pPr>
    </w:p>
    <w:p w14:paraId="5DB3EC73" w14:textId="5A82D6DC" w:rsidR="00344D43" w:rsidRDefault="00344D43" w:rsidP="001B2022">
      <w:pPr>
        <w:rPr>
          <w:u w:val="single"/>
        </w:rPr>
      </w:pPr>
    </w:p>
    <w:p w14:paraId="6879A304" w14:textId="1D6FBC47" w:rsidR="00344D43" w:rsidRDefault="00344D43" w:rsidP="001B2022">
      <w:pPr>
        <w:rPr>
          <w:u w:val="single"/>
        </w:rPr>
      </w:pPr>
    </w:p>
    <w:p w14:paraId="6296B1E1" w14:textId="4A32E685" w:rsidR="00344D43" w:rsidRDefault="00344D43" w:rsidP="001B2022">
      <w:pPr>
        <w:rPr>
          <w:u w:val="single"/>
        </w:rPr>
      </w:pPr>
    </w:p>
    <w:p w14:paraId="1DC257BB" w14:textId="43AC6B7D" w:rsidR="00344D43" w:rsidRDefault="00344D43" w:rsidP="001B2022">
      <w:pPr>
        <w:rPr>
          <w:u w:val="single"/>
        </w:rPr>
      </w:pPr>
    </w:p>
    <w:p w14:paraId="48A469FC" w14:textId="6682BEA3" w:rsidR="00344D43" w:rsidRDefault="00344D43" w:rsidP="001B2022">
      <w:pPr>
        <w:rPr>
          <w:u w:val="single"/>
        </w:rPr>
      </w:pPr>
    </w:p>
    <w:p w14:paraId="40D8681A" w14:textId="491E9512" w:rsidR="00344D43" w:rsidRDefault="00344D43" w:rsidP="001B2022">
      <w:pPr>
        <w:rPr>
          <w:u w:val="single"/>
        </w:rPr>
      </w:pPr>
    </w:p>
    <w:p w14:paraId="3549B565" w14:textId="67C0C612" w:rsidR="00344D43" w:rsidRDefault="00344D43" w:rsidP="001B2022">
      <w:pPr>
        <w:rPr>
          <w:u w:val="single"/>
        </w:rPr>
      </w:pPr>
    </w:p>
    <w:p w14:paraId="697B8D55" w14:textId="43E9EC31" w:rsidR="00344D43" w:rsidRDefault="00344D43" w:rsidP="001B2022">
      <w:pPr>
        <w:rPr>
          <w:u w:val="single"/>
        </w:rPr>
      </w:pPr>
    </w:p>
    <w:p w14:paraId="0016E660" w14:textId="0990AACC" w:rsidR="00344D43" w:rsidRDefault="00344D43" w:rsidP="001B2022">
      <w:pPr>
        <w:rPr>
          <w:u w:val="single"/>
        </w:rPr>
      </w:pPr>
    </w:p>
    <w:p w14:paraId="0DF51740" w14:textId="0E89A9CB" w:rsidR="00344D43" w:rsidRDefault="00344D43" w:rsidP="001B2022">
      <w:pPr>
        <w:rPr>
          <w:u w:val="single"/>
        </w:rPr>
      </w:pPr>
    </w:p>
    <w:p w14:paraId="5243933A" w14:textId="0573EE7C" w:rsidR="00344D43" w:rsidRDefault="00344D43" w:rsidP="001B2022">
      <w:pPr>
        <w:rPr>
          <w:u w:val="single"/>
        </w:rPr>
      </w:pPr>
    </w:p>
    <w:p w14:paraId="4B90C737" w14:textId="0C375D5A" w:rsidR="00344D43" w:rsidRDefault="00344D43" w:rsidP="001B2022">
      <w:pPr>
        <w:rPr>
          <w:u w:val="single"/>
        </w:rPr>
      </w:pPr>
    </w:p>
    <w:p w14:paraId="43050D67" w14:textId="33DFFBBD" w:rsidR="00344D43" w:rsidRDefault="00344D43" w:rsidP="001B2022">
      <w:pPr>
        <w:rPr>
          <w:u w:val="single"/>
        </w:rPr>
      </w:pPr>
    </w:p>
    <w:p w14:paraId="32C95AE7" w14:textId="71B11034" w:rsidR="00344D43" w:rsidRDefault="00344D43" w:rsidP="001B2022">
      <w:pPr>
        <w:rPr>
          <w:u w:val="single"/>
        </w:rPr>
      </w:pPr>
    </w:p>
    <w:p w14:paraId="30C79540" w14:textId="73B5838D" w:rsidR="00344D43" w:rsidRDefault="00344D43" w:rsidP="001B2022">
      <w:pPr>
        <w:rPr>
          <w:u w:val="single"/>
        </w:rPr>
      </w:pPr>
    </w:p>
    <w:p w14:paraId="1584A71F" w14:textId="1D0BFD25" w:rsidR="00344D43" w:rsidRDefault="00344D43" w:rsidP="001B2022">
      <w:pPr>
        <w:rPr>
          <w:u w:val="single"/>
        </w:rPr>
      </w:pPr>
    </w:p>
    <w:p w14:paraId="6FFB46B6" w14:textId="15D49EE5" w:rsidR="00344D43" w:rsidRDefault="00344D43" w:rsidP="001B2022">
      <w:pPr>
        <w:rPr>
          <w:u w:val="single"/>
        </w:rPr>
      </w:pPr>
    </w:p>
    <w:p w14:paraId="18E06487" w14:textId="737D3E65" w:rsidR="00344D43" w:rsidRDefault="00344D43" w:rsidP="001B2022">
      <w:pPr>
        <w:rPr>
          <w:u w:val="single"/>
        </w:rPr>
      </w:pPr>
    </w:p>
    <w:p w14:paraId="06643864" w14:textId="77777777" w:rsidR="00344D43" w:rsidRPr="009E1B18" w:rsidRDefault="00344D43" w:rsidP="00344D43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DD414EA" w14:textId="77777777" w:rsidR="00344D43" w:rsidRDefault="00344D43" w:rsidP="00344D43">
      <w:r>
        <w:rPr>
          <w:b/>
        </w:rPr>
        <w:t xml:space="preserve">Focus on One Word Worksheet: </w:t>
      </w:r>
      <w:r>
        <w:rPr>
          <w:b/>
          <w:i/>
        </w:rPr>
        <w:t>Constitute</w:t>
      </w:r>
      <w:r>
        <w:rPr>
          <w:b/>
        </w:rPr>
        <w:t xml:space="preserve"> (verb) Worksheet 2.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5C3344E0" w14:textId="77777777" w:rsidR="00344D43" w:rsidRDefault="00344D43" w:rsidP="00344D43"/>
    <w:p w14:paraId="35E6267C" w14:textId="77777777" w:rsidR="00344D43" w:rsidRPr="00FE087B" w:rsidRDefault="00344D43" w:rsidP="00344D43">
      <w:pPr>
        <w:pStyle w:val="ListParagraph"/>
        <w:numPr>
          <w:ilvl w:val="0"/>
          <w:numId w:val="3"/>
        </w:numPr>
        <w:rPr>
          <w:b/>
        </w:rPr>
      </w:pPr>
      <w:r>
        <w:t xml:space="preserve">Many nation-states </w:t>
      </w:r>
      <w:r w:rsidRPr="00FE087B">
        <w:rPr>
          <w:i/>
        </w:rPr>
        <w:t>constitute</w:t>
      </w:r>
      <w:r>
        <w:t xml:space="preserve"> the United Nations.</w:t>
      </w:r>
    </w:p>
    <w:p w14:paraId="595F261B" w14:textId="77777777" w:rsidR="00344D43" w:rsidRPr="00FE087B" w:rsidRDefault="00344D43" w:rsidP="00344D43">
      <w:pPr>
        <w:pStyle w:val="ListParagraph"/>
        <w:numPr>
          <w:ilvl w:val="0"/>
          <w:numId w:val="3"/>
        </w:numPr>
        <w:rPr>
          <w:b/>
        </w:rPr>
      </w:pPr>
      <w:r>
        <w:t xml:space="preserve">*** didn’t realize that 180 days of instruction in New York City schools </w:t>
      </w:r>
      <w:r w:rsidRPr="00FE087B">
        <w:rPr>
          <w:i/>
        </w:rPr>
        <w:t>constitutes</w:t>
      </w:r>
      <w:r>
        <w:t xml:space="preserve"> a school year.</w:t>
      </w:r>
    </w:p>
    <w:p w14:paraId="3245C974" w14:textId="77777777" w:rsidR="00344D43" w:rsidRPr="00FE087B" w:rsidRDefault="00344D43" w:rsidP="00344D43">
      <w:pPr>
        <w:pStyle w:val="ListParagraph"/>
        <w:numPr>
          <w:ilvl w:val="0"/>
          <w:numId w:val="3"/>
        </w:numPr>
        <w:rPr>
          <w:b/>
        </w:rPr>
      </w:pPr>
      <w:r>
        <w:t>Five Boroughs—The Bronx, Brooklyn, Manhattan, Queens, and Staten Island—</w:t>
      </w:r>
      <w:r w:rsidRPr="00FE087B">
        <w:rPr>
          <w:i/>
        </w:rPr>
        <w:t xml:space="preserve">constitute </w:t>
      </w:r>
      <w:r>
        <w:t>New York City.</w:t>
      </w:r>
    </w:p>
    <w:p w14:paraId="3A4E3358" w14:textId="77777777" w:rsidR="00344D43" w:rsidRPr="00FE087B" w:rsidRDefault="00344D43" w:rsidP="00344D43">
      <w:pPr>
        <w:pStyle w:val="ListParagraph"/>
        <w:numPr>
          <w:ilvl w:val="0"/>
          <w:numId w:val="3"/>
        </w:numPr>
        <w:rPr>
          <w:b/>
        </w:rPr>
      </w:pPr>
      <w:r>
        <w:t xml:space="preserve">Three branches, the executive, the judicial, and the legislative, </w:t>
      </w:r>
      <w:r w:rsidRPr="00FE087B">
        <w:rPr>
          <w:i/>
        </w:rPr>
        <w:t>constitute</w:t>
      </w:r>
      <w:r>
        <w:t xml:space="preserve"> the United States government.</w:t>
      </w:r>
    </w:p>
    <w:p w14:paraId="65148664" w14:textId="77777777" w:rsidR="00344D43" w:rsidRPr="00FE087B" w:rsidRDefault="00344D43" w:rsidP="00344D43">
      <w:pPr>
        <w:pStyle w:val="ListParagraph"/>
        <w:numPr>
          <w:ilvl w:val="0"/>
          <w:numId w:val="3"/>
        </w:numPr>
        <w:rPr>
          <w:b/>
        </w:rPr>
      </w:pPr>
      <w:r>
        <w:t xml:space="preserve">**** </w:t>
      </w:r>
      <w:proofErr w:type="gramStart"/>
      <w:r>
        <w:t>is</w:t>
      </w:r>
      <w:proofErr w:type="gramEnd"/>
      <w:r>
        <w:t xml:space="preserve"> one of nine players who </w:t>
      </w:r>
      <w:r w:rsidRPr="00FE087B">
        <w:rPr>
          <w:i/>
        </w:rPr>
        <w:t>constitute</w:t>
      </w:r>
      <w:r>
        <w:t xml:space="preserve"> the HSE&amp;F basketball team.</w:t>
      </w:r>
    </w:p>
    <w:p w14:paraId="5F7498D9" w14:textId="77777777" w:rsidR="00344D43" w:rsidRDefault="00344D43" w:rsidP="00344D43"/>
    <w:p w14:paraId="26CFA11A" w14:textId="4DC376EF" w:rsidR="00344D43" w:rsidRDefault="00344D43" w:rsidP="00344D43">
      <w:pPr>
        <w:rPr>
          <w:u w:val="single"/>
        </w:rPr>
      </w:pPr>
      <w:r>
        <w:rPr>
          <w:b/>
          <w:u w:val="single"/>
        </w:rPr>
        <w:t>The verb</w:t>
      </w:r>
      <w:r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constitute</w:t>
      </w:r>
      <w:r w:rsidRPr="00523677">
        <w:rPr>
          <w:b/>
          <w:i/>
          <w:u w:val="single"/>
        </w:rPr>
        <w:t xml:space="preserve"> </w:t>
      </w:r>
      <w:r>
        <w:rPr>
          <w:b/>
          <w:u w:val="single"/>
        </w:rPr>
        <w:t xml:space="preserve">in this context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5EB68DC2" w14:textId="1C692AA3" w:rsidR="00344D43" w:rsidRDefault="00344D43" w:rsidP="00344D43">
      <w:pPr>
        <w:rPr>
          <w:u w:val="single"/>
        </w:rPr>
      </w:pPr>
    </w:p>
    <w:p w14:paraId="09957CEB" w14:textId="46E604B5" w:rsidR="00344D43" w:rsidRDefault="00344D43" w:rsidP="00344D43">
      <w:pPr>
        <w:rPr>
          <w:u w:val="single"/>
        </w:rPr>
      </w:pPr>
    </w:p>
    <w:p w14:paraId="014F7C95" w14:textId="616B1806" w:rsidR="00344D43" w:rsidRDefault="00344D43" w:rsidP="00344D43">
      <w:pPr>
        <w:rPr>
          <w:u w:val="single"/>
        </w:rPr>
      </w:pPr>
    </w:p>
    <w:p w14:paraId="64858B59" w14:textId="723FD395" w:rsidR="00344D43" w:rsidRDefault="00344D43" w:rsidP="00344D43">
      <w:pPr>
        <w:rPr>
          <w:u w:val="single"/>
        </w:rPr>
      </w:pPr>
    </w:p>
    <w:p w14:paraId="15A4FDCF" w14:textId="75A99948" w:rsidR="00344D43" w:rsidRDefault="00344D43" w:rsidP="00344D43">
      <w:pPr>
        <w:rPr>
          <w:u w:val="single"/>
        </w:rPr>
      </w:pPr>
    </w:p>
    <w:p w14:paraId="066A4A02" w14:textId="36A5E31A" w:rsidR="00344D43" w:rsidRDefault="00344D43" w:rsidP="00344D43">
      <w:pPr>
        <w:rPr>
          <w:u w:val="single"/>
        </w:rPr>
      </w:pPr>
    </w:p>
    <w:p w14:paraId="15063503" w14:textId="2A2C8264" w:rsidR="00344D43" w:rsidRDefault="00344D43" w:rsidP="00344D43">
      <w:pPr>
        <w:rPr>
          <w:u w:val="single"/>
        </w:rPr>
      </w:pPr>
    </w:p>
    <w:p w14:paraId="0893090D" w14:textId="0BCEFF95" w:rsidR="00344D43" w:rsidRDefault="00344D43" w:rsidP="00344D43">
      <w:pPr>
        <w:rPr>
          <w:u w:val="single"/>
        </w:rPr>
      </w:pPr>
    </w:p>
    <w:p w14:paraId="1F2FB206" w14:textId="03CD612E" w:rsidR="00344D43" w:rsidRDefault="00344D43" w:rsidP="00344D43">
      <w:pPr>
        <w:rPr>
          <w:u w:val="single"/>
        </w:rPr>
      </w:pPr>
    </w:p>
    <w:p w14:paraId="7915E2BF" w14:textId="57A8ACB3" w:rsidR="00344D43" w:rsidRDefault="00344D43" w:rsidP="00344D43">
      <w:pPr>
        <w:rPr>
          <w:u w:val="single"/>
        </w:rPr>
      </w:pPr>
    </w:p>
    <w:p w14:paraId="7CF63DD8" w14:textId="0DAF7A1D" w:rsidR="00344D43" w:rsidRDefault="00344D43" w:rsidP="00344D43">
      <w:pPr>
        <w:rPr>
          <w:u w:val="single"/>
        </w:rPr>
      </w:pPr>
    </w:p>
    <w:p w14:paraId="1FEC5AB7" w14:textId="4960F074" w:rsidR="00344D43" w:rsidRDefault="00344D43" w:rsidP="00344D43">
      <w:pPr>
        <w:rPr>
          <w:u w:val="single"/>
        </w:rPr>
      </w:pPr>
    </w:p>
    <w:p w14:paraId="26F5610B" w14:textId="2E98A0BD" w:rsidR="00344D43" w:rsidRDefault="00344D43" w:rsidP="00344D43">
      <w:pPr>
        <w:rPr>
          <w:u w:val="single"/>
        </w:rPr>
      </w:pPr>
    </w:p>
    <w:p w14:paraId="305B3FEA" w14:textId="37AFB1E6" w:rsidR="00344D43" w:rsidRDefault="00344D43" w:rsidP="00344D43">
      <w:pPr>
        <w:rPr>
          <w:u w:val="single"/>
        </w:rPr>
      </w:pPr>
    </w:p>
    <w:p w14:paraId="6A489FBD" w14:textId="7F251808" w:rsidR="00344D43" w:rsidRDefault="00344D43" w:rsidP="00344D43">
      <w:pPr>
        <w:rPr>
          <w:u w:val="single"/>
        </w:rPr>
      </w:pPr>
    </w:p>
    <w:p w14:paraId="4D17ED35" w14:textId="29F3DF4D" w:rsidR="00344D43" w:rsidRDefault="00344D43" w:rsidP="00344D43">
      <w:pPr>
        <w:rPr>
          <w:u w:val="single"/>
        </w:rPr>
      </w:pPr>
    </w:p>
    <w:p w14:paraId="0BCA46AC" w14:textId="6A05E2B7" w:rsidR="00344D43" w:rsidRDefault="00344D43" w:rsidP="00344D43">
      <w:pPr>
        <w:rPr>
          <w:u w:val="single"/>
        </w:rPr>
      </w:pPr>
    </w:p>
    <w:p w14:paraId="7ED76317" w14:textId="280156AD" w:rsidR="00344D43" w:rsidRDefault="00344D43" w:rsidP="00344D43">
      <w:pPr>
        <w:rPr>
          <w:u w:val="single"/>
        </w:rPr>
      </w:pPr>
    </w:p>
    <w:p w14:paraId="56670549" w14:textId="4942A493" w:rsidR="00344D43" w:rsidRDefault="00344D43" w:rsidP="00344D43">
      <w:pPr>
        <w:rPr>
          <w:u w:val="single"/>
        </w:rPr>
      </w:pPr>
    </w:p>
    <w:p w14:paraId="1CB07A30" w14:textId="394C54A9" w:rsidR="00344D43" w:rsidRDefault="00344D43" w:rsidP="00344D43">
      <w:pPr>
        <w:rPr>
          <w:u w:val="single"/>
        </w:rPr>
      </w:pPr>
    </w:p>
    <w:p w14:paraId="4058AD56" w14:textId="24FEA332" w:rsidR="00344D43" w:rsidRDefault="00344D43" w:rsidP="00344D43">
      <w:pPr>
        <w:rPr>
          <w:u w:val="single"/>
        </w:rPr>
      </w:pPr>
    </w:p>
    <w:p w14:paraId="57C77EAB" w14:textId="1B53473B" w:rsidR="00344D43" w:rsidRDefault="00344D43" w:rsidP="00344D43">
      <w:pPr>
        <w:rPr>
          <w:u w:val="single"/>
        </w:rPr>
      </w:pPr>
    </w:p>
    <w:p w14:paraId="64E0657E" w14:textId="0FA2826B" w:rsidR="00344D43" w:rsidRDefault="00344D43" w:rsidP="00344D43">
      <w:pPr>
        <w:rPr>
          <w:u w:val="single"/>
        </w:rPr>
      </w:pPr>
    </w:p>
    <w:p w14:paraId="68720F12" w14:textId="7AB91B53" w:rsidR="00344D43" w:rsidRDefault="00344D43" w:rsidP="00344D43">
      <w:pPr>
        <w:rPr>
          <w:u w:val="single"/>
        </w:rPr>
      </w:pPr>
    </w:p>
    <w:p w14:paraId="2A5A2DAC" w14:textId="6096F653" w:rsidR="00344D43" w:rsidRDefault="00344D43" w:rsidP="00344D43">
      <w:pPr>
        <w:rPr>
          <w:u w:val="single"/>
        </w:rPr>
      </w:pPr>
    </w:p>
    <w:p w14:paraId="1A74BC00" w14:textId="0B5D0A6B" w:rsidR="00344D43" w:rsidRDefault="00344D43" w:rsidP="00344D43">
      <w:pPr>
        <w:rPr>
          <w:u w:val="single"/>
        </w:rPr>
      </w:pPr>
    </w:p>
    <w:p w14:paraId="0B656A1D" w14:textId="4CA499B3" w:rsidR="00344D43" w:rsidRDefault="00344D43" w:rsidP="00344D43">
      <w:pPr>
        <w:rPr>
          <w:u w:val="single"/>
        </w:rPr>
      </w:pPr>
    </w:p>
    <w:p w14:paraId="61A94696" w14:textId="3605CB2C" w:rsidR="00344D43" w:rsidRDefault="00344D43" w:rsidP="00344D43">
      <w:pPr>
        <w:rPr>
          <w:u w:val="single"/>
        </w:rPr>
      </w:pPr>
    </w:p>
    <w:p w14:paraId="1750394B" w14:textId="7BB2B1B5" w:rsidR="00344D43" w:rsidRDefault="00344D43" w:rsidP="00344D43">
      <w:pPr>
        <w:rPr>
          <w:u w:val="single"/>
        </w:rPr>
      </w:pPr>
    </w:p>
    <w:p w14:paraId="11586731" w14:textId="077B6ECA" w:rsidR="00344D43" w:rsidRDefault="00344D43" w:rsidP="00344D43">
      <w:pPr>
        <w:rPr>
          <w:u w:val="single"/>
        </w:rPr>
      </w:pPr>
    </w:p>
    <w:p w14:paraId="2555E066" w14:textId="6A8E788D" w:rsidR="00344D43" w:rsidRDefault="00344D43" w:rsidP="00344D43">
      <w:pPr>
        <w:rPr>
          <w:u w:val="single"/>
        </w:rPr>
      </w:pPr>
    </w:p>
    <w:p w14:paraId="76B3AEB5" w14:textId="66424EC3" w:rsidR="00344D43" w:rsidRDefault="00344D43" w:rsidP="00344D43">
      <w:pPr>
        <w:rPr>
          <w:u w:val="single"/>
        </w:rPr>
      </w:pPr>
    </w:p>
    <w:p w14:paraId="18D4762B" w14:textId="29C6159B" w:rsidR="00344D43" w:rsidRDefault="00344D43" w:rsidP="00344D43">
      <w:pPr>
        <w:rPr>
          <w:u w:val="single"/>
        </w:rPr>
      </w:pPr>
    </w:p>
    <w:p w14:paraId="2F37A7D0" w14:textId="052D9B80" w:rsidR="00344D43" w:rsidRDefault="00344D43" w:rsidP="00344D43">
      <w:pPr>
        <w:rPr>
          <w:u w:val="single"/>
        </w:rPr>
      </w:pPr>
    </w:p>
    <w:p w14:paraId="41B3352C" w14:textId="130BB141" w:rsidR="00344D43" w:rsidRDefault="00344D43" w:rsidP="00344D43">
      <w:pPr>
        <w:rPr>
          <w:u w:val="single"/>
        </w:rPr>
      </w:pPr>
    </w:p>
    <w:p w14:paraId="6BB00BD6" w14:textId="77777777" w:rsidR="00344D43" w:rsidRPr="009E1B18" w:rsidRDefault="00344D43" w:rsidP="00344D43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BC2FD76" w14:textId="77777777" w:rsidR="00344D43" w:rsidRDefault="00344D43" w:rsidP="00344D43">
      <w:r>
        <w:rPr>
          <w:b/>
        </w:rPr>
        <w:t xml:space="preserve">Focus on One Word Worksheet: </w:t>
      </w:r>
      <w:r>
        <w:rPr>
          <w:b/>
          <w:i/>
        </w:rPr>
        <w:t>Constitution</w:t>
      </w:r>
      <w:r>
        <w:rPr>
          <w:b/>
        </w:rPr>
        <w:t xml:space="preserve"> (noun).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2828749" w14:textId="77777777" w:rsidR="00344D43" w:rsidRDefault="00344D43" w:rsidP="00344D43"/>
    <w:p w14:paraId="448CD92E" w14:textId="77777777" w:rsidR="00344D43" w:rsidRPr="00B3199C" w:rsidRDefault="00344D43" w:rsidP="00344D43">
      <w:pPr>
        <w:pStyle w:val="ListParagraph"/>
        <w:numPr>
          <w:ilvl w:val="0"/>
          <w:numId w:val="4"/>
        </w:numPr>
        <w:rPr>
          <w:b/>
        </w:rPr>
      </w:pPr>
      <w:r>
        <w:t xml:space="preserve">**** studies history and knows that nation-states without a solid </w:t>
      </w:r>
      <w:r w:rsidRPr="00E02D6C">
        <w:rPr>
          <w:i/>
        </w:rPr>
        <w:t>constitution</w:t>
      </w:r>
      <w:r>
        <w:t xml:space="preserve"> tend to become dictatorships.</w:t>
      </w:r>
    </w:p>
    <w:p w14:paraId="6A74957F" w14:textId="77777777" w:rsidR="00344D43" w:rsidRPr="00B3199C" w:rsidRDefault="00344D43" w:rsidP="00344D43">
      <w:pPr>
        <w:pStyle w:val="ListParagraph"/>
        <w:numPr>
          <w:ilvl w:val="0"/>
          <w:numId w:val="4"/>
        </w:numPr>
        <w:rPr>
          <w:b/>
        </w:rPr>
      </w:pPr>
      <w:r>
        <w:t xml:space="preserve">While *** understands that the United States </w:t>
      </w:r>
      <w:r w:rsidRPr="00E02D6C">
        <w:rPr>
          <w:i/>
        </w:rPr>
        <w:t>Constitution</w:t>
      </w:r>
      <w:r>
        <w:t xml:space="preserve"> is far from perfect, *** also knows it has held the country together for more than 200 years.</w:t>
      </w:r>
    </w:p>
    <w:p w14:paraId="15981689" w14:textId="77777777" w:rsidR="00344D43" w:rsidRPr="00B3199C" w:rsidRDefault="00344D43" w:rsidP="00344D43">
      <w:pPr>
        <w:pStyle w:val="ListParagraph"/>
        <w:numPr>
          <w:ilvl w:val="0"/>
          <w:numId w:val="4"/>
        </w:numPr>
        <w:rPr>
          <w:b/>
        </w:rPr>
      </w:pPr>
      <w:r>
        <w:t xml:space="preserve">Most </w:t>
      </w:r>
      <w:r w:rsidRPr="00E02D6C">
        <w:rPr>
          <w:i/>
        </w:rPr>
        <w:t>constitutions</w:t>
      </w:r>
      <w:r>
        <w:t xml:space="preserve"> are written to organize governments and to protect the rights of citizens.</w:t>
      </w:r>
    </w:p>
    <w:p w14:paraId="06A540BE" w14:textId="77777777" w:rsidR="00344D43" w:rsidRPr="00B3199C" w:rsidRDefault="00344D43" w:rsidP="00344D43">
      <w:pPr>
        <w:pStyle w:val="ListParagraph"/>
        <w:numPr>
          <w:ilvl w:val="0"/>
          <w:numId w:val="4"/>
        </w:numPr>
        <w:rPr>
          <w:b/>
        </w:rPr>
      </w:pPr>
      <w:r>
        <w:t xml:space="preserve">*** wrote a paper on the Nazi Party in which *** argued that the most important thing Adolf Hitler did in seizing power was to rewrite the German </w:t>
      </w:r>
      <w:r w:rsidRPr="00E02D6C">
        <w:rPr>
          <w:i/>
        </w:rPr>
        <w:t>constitution</w:t>
      </w:r>
      <w:r>
        <w:t>.</w:t>
      </w:r>
    </w:p>
    <w:p w14:paraId="0CB16AA1" w14:textId="77777777" w:rsidR="00344D43" w:rsidRPr="00B3199C" w:rsidRDefault="00344D43" w:rsidP="00344D43">
      <w:pPr>
        <w:pStyle w:val="ListParagraph"/>
        <w:numPr>
          <w:ilvl w:val="0"/>
          <w:numId w:val="4"/>
        </w:numPr>
        <w:rPr>
          <w:b/>
        </w:rPr>
      </w:pPr>
      <w:r>
        <w:t xml:space="preserve">*** wrote a book arguing that governments without </w:t>
      </w:r>
      <w:r w:rsidRPr="00E02D6C">
        <w:rPr>
          <w:i/>
        </w:rPr>
        <w:t>constitutions</w:t>
      </w:r>
      <w:r>
        <w:t xml:space="preserve"> are basically lawless.</w:t>
      </w:r>
    </w:p>
    <w:p w14:paraId="0D545F69" w14:textId="77777777" w:rsidR="00344D43" w:rsidRDefault="00344D43" w:rsidP="00344D43"/>
    <w:p w14:paraId="429BBD0A" w14:textId="78DCE61B" w:rsidR="00344D43" w:rsidRPr="006B45BA" w:rsidRDefault="00344D43" w:rsidP="00344D43">
      <w:r>
        <w:rPr>
          <w:b/>
          <w:u w:val="single"/>
        </w:rPr>
        <w:t>The noun</w:t>
      </w:r>
      <w:r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constitution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bookmarkStart w:id="54" w:name="_GoBack"/>
      <w:bookmarkEnd w:id="54"/>
    </w:p>
    <w:sectPr w:rsidR="00344D43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EC07AC"/>
    <w:multiLevelType w:val="hybridMultilevel"/>
    <w:tmpl w:val="35B6E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2B42FE"/>
    <w:multiLevelType w:val="hybridMultilevel"/>
    <w:tmpl w:val="E5DE02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78096D"/>
    <w:multiLevelType w:val="hybridMultilevel"/>
    <w:tmpl w:val="C1323A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7224E"/>
    <w:multiLevelType w:val="hybridMultilevel"/>
    <w:tmpl w:val="47AAC2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A29"/>
    <w:rsid w:val="001539C9"/>
    <w:rsid w:val="001B2022"/>
    <w:rsid w:val="001F20BF"/>
    <w:rsid w:val="00291528"/>
    <w:rsid w:val="002C2733"/>
    <w:rsid w:val="00335A5C"/>
    <w:rsid w:val="00344D43"/>
    <w:rsid w:val="00410E3E"/>
    <w:rsid w:val="005A5A20"/>
    <w:rsid w:val="006B45BA"/>
    <w:rsid w:val="00B36BC5"/>
    <w:rsid w:val="00C32881"/>
    <w:rsid w:val="00CA4835"/>
    <w:rsid w:val="00E11225"/>
    <w:rsid w:val="00EB0A29"/>
    <w:rsid w:val="00EC6ED9"/>
    <w:rsid w:val="00F24EDE"/>
    <w:rsid w:val="00F92F12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ABA4354"/>
  <w15:chartTrackingRefBased/>
  <w15:docId w15:val="{B29564F4-9201-2648-9E8B-918D47D90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6B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8</TotalTime>
  <Pages>4</Pages>
  <Words>640</Words>
  <Characters>3650</Characters>
  <Application>Microsoft Office Word</Application>
  <DocSecurity>0</DocSecurity>
  <Lines>30</Lines>
  <Paragraphs>8</Paragraphs>
  <ScaleCrop>false</ScaleCrop>
  <Company>Mark's Text Terminal</Company>
  <LinksUpToDate>false</LinksUpToDate>
  <CharactersWithSpaces>4282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6</cp:revision>
  <dcterms:created xsi:type="dcterms:W3CDTF">2018-07-13T13:24:00Z</dcterms:created>
  <dcterms:modified xsi:type="dcterms:W3CDTF">2018-07-19T14:29:00Z</dcterms:modified>
</cp:coreProperties>
</file>