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04069" w14:textId="77777777" w:rsidR="00CC704B" w:rsidRPr="00B12619" w:rsidRDefault="00CC704B" w:rsidP="00CC704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3E3C68C" w14:textId="77777777" w:rsidR="00CC704B" w:rsidRDefault="00CC704B" w:rsidP="00CC704B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1.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0444D0DD" w14:textId="77777777" w:rsidR="00CC704B" w:rsidRDefault="00CC704B" w:rsidP="00CC704B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5F0D6641" w14:textId="77777777" w:rsidR="00CC704B" w:rsidRPr="00BF0678" w:rsidRDefault="00CC704B" w:rsidP="00CC704B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p w14:paraId="2018BFC1" w14:textId="77777777" w:rsidR="00CC704B" w:rsidRDefault="00CC704B" w:rsidP="00CC704B"/>
    <w:p w14:paraId="7081176B" w14:textId="77777777" w:rsidR="00CC704B" w:rsidRDefault="00CC704B" w:rsidP="00CC704B">
      <w:pPr>
        <w:pStyle w:val="ListParagraph"/>
        <w:numPr>
          <w:ilvl w:val="0"/>
          <w:numId w:val="1"/>
        </w:numPr>
      </w:pPr>
      <w:r>
        <w:t>I heard that ________ going to Jamaica for vacation.</w:t>
      </w:r>
    </w:p>
    <w:p w14:paraId="236C4894" w14:textId="77777777" w:rsidR="00CC704B" w:rsidRDefault="00CC704B" w:rsidP="00CC704B"/>
    <w:p w14:paraId="0C290E0A" w14:textId="77777777" w:rsidR="00CC704B" w:rsidRDefault="00CC704B" w:rsidP="00CC704B">
      <w:pPr>
        <w:pStyle w:val="ListParagraph"/>
        <w:numPr>
          <w:ilvl w:val="0"/>
          <w:numId w:val="1"/>
        </w:numPr>
      </w:pPr>
      <w:r>
        <w:t>Is this ________ classroom?</w:t>
      </w:r>
    </w:p>
    <w:p w14:paraId="1E0C58EC" w14:textId="77777777" w:rsidR="00CC704B" w:rsidRDefault="00CC704B" w:rsidP="00CC704B"/>
    <w:p w14:paraId="5ABC0D8E" w14:textId="77777777" w:rsidR="00CC704B" w:rsidRDefault="00CC704B" w:rsidP="00CC704B">
      <w:pPr>
        <w:numPr>
          <w:ilvl w:val="0"/>
          <w:numId w:val="1"/>
        </w:numPr>
      </w:pPr>
      <w:r>
        <w:t>________ an excellent student.</w:t>
      </w:r>
    </w:p>
    <w:p w14:paraId="7B60E6C9" w14:textId="77777777" w:rsidR="00CC704B" w:rsidRDefault="00CC704B" w:rsidP="00CC704B"/>
    <w:p w14:paraId="4F82A3EE" w14:textId="77777777" w:rsidR="00CC704B" w:rsidRDefault="00CC704B" w:rsidP="00CC704B">
      <w:pPr>
        <w:numPr>
          <w:ilvl w:val="0"/>
          <w:numId w:val="1"/>
        </w:numPr>
      </w:pPr>
      <w:r>
        <w:t>I saw ________ sister at The Skate Key.</w:t>
      </w:r>
    </w:p>
    <w:p w14:paraId="61D7C57D" w14:textId="77777777" w:rsidR="00CC704B" w:rsidRDefault="00CC704B" w:rsidP="00CC704B"/>
    <w:p w14:paraId="2DC0390F" w14:textId="77777777" w:rsidR="00CC704B" w:rsidRDefault="00CC704B" w:rsidP="00CC704B">
      <w:pPr>
        <w:numPr>
          <w:ilvl w:val="0"/>
          <w:numId w:val="1"/>
        </w:numPr>
      </w:pPr>
      <w:r>
        <w:t>_________ capable of doing much better work than this.</w:t>
      </w:r>
    </w:p>
    <w:p w14:paraId="4259B676" w14:textId="77777777" w:rsidR="00CC704B" w:rsidRDefault="00CC704B" w:rsidP="00CC704B"/>
    <w:p w14:paraId="06B9A7AF" w14:textId="77777777" w:rsidR="00CC704B" w:rsidRDefault="00CC704B" w:rsidP="00CC704B">
      <w:pPr>
        <w:rPr>
          <w:b/>
          <w:u w:val="single"/>
        </w:rPr>
      </w:pPr>
    </w:p>
    <w:p w14:paraId="1B629DBF" w14:textId="77777777" w:rsidR="00CC704B" w:rsidRDefault="00CC704B" w:rsidP="00CC704B">
      <w:pPr>
        <w:rPr>
          <w:b/>
          <w:u w:val="single"/>
        </w:rPr>
      </w:pPr>
    </w:p>
    <w:p w14:paraId="314A7291" w14:textId="77777777" w:rsidR="00CC704B" w:rsidRDefault="00CC704B" w:rsidP="00CC704B">
      <w:pPr>
        <w:rPr>
          <w:b/>
          <w:u w:val="single"/>
        </w:rPr>
      </w:pPr>
    </w:p>
    <w:p w14:paraId="1019F7C6" w14:textId="77777777" w:rsidR="00CC704B" w:rsidRDefault="00CC704B" w:rsidP="00CC704B">
      <w:pPr>
        <w:rPr>
          <w:b/>
          <w:u w:val="single"/>
        </w:rPr>
      </w:pPr>
    </w:p>
    <w:p w14:paraId="4F432B44" w14:textId="77777777" w:rsidR="00CC704B" w:rsidRDefault="00CC704B" w:rsidP="00CC704B">
      <w:pPr>
        <w:rPr>
          <w:b/>
          <w:u w:val="single"/>
        </w:rPr>
      </w:pPr>
    </w:p>
    <w:p w14:paraId="5EDF9C5A" w14:textId="77777777" w:rsidR="00CC704B" w:rsidRPr="00B12619" w:rsidRDefault="00CC704B" w:rsidP="00CC704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37E21EE" w14:textId="77777777" w:rsidR="00CC704B" w:rsidRDefault="00CC704B" w:rsidP="00CC704B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1.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58E87D41" w14:textId="77777777" w:rsidR="00CC704B" w:rsidRDefault="00CC704B" w:rsidP="00CC704B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6A19FFA0" w14:textId="77777777" w:rsidR="00CC704B" w:rsidRPr="00BF0678" w:rsidRDefault="00CC704B" w:rsidP="00CC704B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p w14:paraId="0270953D" w14:textId="77777777" w:rsidR="00CC704B" w:rsidRDefault="00CC704B" w:rsidP="00CC704B"/>
    <w:p w14:paraId="3419FF28" w14:textId="77777777" w:rsidR="00CC704B" w:rsidRDefault="00CC704B" w:rsidP="00CC704B">
      <w:pPr>
        <w:pStyle w:val="ListParagraph"/>
        <w:numPr>
          <w:ilvl w:val="0"/>
          <w:numId w:val="3"/>
        </w:numPr>
      </w:pPr>
      <w:r>
        <w:t>I heard that ________ going to Jamaica for vacation.</w:t>
      </w:r>
    </w:p>
    <w:p w14:paraId="645E6BA3" w14:textId="77777777" w:rsidR="00CC704B" w:rsidRDefault="00CC704B" w:rsidP="00CC704B"/>
    <w:p w14:paraId="15542F59" w14:textId="77777777" w:rsidR="00CC704B" w:rsidRDefault="00CC704B" w:rsidP="00CC704B">
      <w:pPr>
        <w:pStyle w:val="ListParagraph"/>
        <w:numPr>
          <w:ilvl w:val="0"/>
          <w:numId w:val="3"/>
        </w:numPr>
      </w:pPr>
      <w:r>
        <w:t>Is this ________ classroom?</w:t>
      </w:r>
    </w:p>
    <w:p w14:paraId="59A928B8" w14:textId="77777777" w:rsidR="00CC704B" w:rsidRDefault="00CC704B" w:rsidP="00CC704B"/>
    <w:p w14:paraId="498C0E4F" w14:textId="77777777" w:rsidR="00CC704B" w:rsidRDefault="00CC704B" w:rsidP="00CC704B">
      <w:pPr>
        <w:numPr>
          <w:ilvl w:val="0"/>
          <w:numId w:val="3"/>
        </w:numPr>
      </w:pPr>
      <w:r>
        <w:t>________ an excellent student.</w:t>
      </w:r>
    </w:p>
    <w:p w14:paraId="1D0DC305" w14:textId="77777777" w:rsidR="00CC704B" w:rsidRDefault="00CC704B" w:rsidP="00CC704B"/>
    <w:p w14:paraId="33FF53E2" w14:textId="77777777" w:rsidR="00CC704B" w:rsidRDefault="00CC704B" w:rsidP="00CC704B">
      <w:pPr>
        <w:numPr>
          <w:ilvl w:val="0"/>
          <w:numId w:val="3"/>
        </w:numPr>
      </w:pPr>
      <w:r>
        <w:t>I saw ________ sister at The Skate Key.</w:t>
      </w:r>
    </w:p>
    <w:p w14:paraId="6541E05D" w14:textId="77777777" w:rsidR="00CC704B" w:rsidRDefault="00CC704B" w:rsidP="00CC704B"/>
    <w:p w14:paraId="2B4932C4" w14:textId="409DCEF9" w:rsidR="00B577EA" w:rsidRDefault="00CC704B" w:rsidP="00CC704B">
      <w:pPr>
        <w:numPr>
          <w:ilvl w:val="0"/>
          <w:numId w:val="3"/>
        </w:numPr>
      </w:pPr>
      <w:r>
        <w:t>_________ capable of doing much better work than this.</w:t>
      </w:r>
    </w:p>
    <w:p w14:paraId="5C0066FF" w14:textId="77777777" w:rsidR="0091128A" w:rsidRDefault="0091128A" w:rsidP="0091128A">
      <w:pPr>
        <w:pStyle w:val="ListParagraph"/>
      </w:pPr>
    </w:p>
    <w:p w14:paraId="0119F609" w14:textId="167C3987" w:rsidR="0091128A" w:rsidRDefault="0091128A" w:rsidP="0091128A"/>
    <w:p w14:paraId="36B7BCC5" w14:textId="41D1AB68" w:rsidR="0091128A" w:rsidRDefault="0091128A" w:rsidP="0091128A"/>
    <w:p w14:paraId="23A98675" w14:textId="3997E988" w:rsidR="0091128A" w:rsidRDefault="0091128A" w:rsidP="0091128A"/>
    <w:p w14:paraId="13E6D4A2" w14:textId="1978169B" w:rsidR="0091128A" w:rsidRDefault="0091128A" w:rsidP="0091128A"/>
    <w:p w14:paraId="2F08044A" w14:textId="61994566" w:rsidR="0091128A" w:rsidRDefault="0091128A" w:rsidP="0091128A"/>
    <w:p w14:paraId="500854F0" w14:textId="6AAF50D4" w:rsidR="0091128A" w:rsidRDefault="0091128A" w:rsidP="0091128A"/>
    <w:p w14:paraId="62BCC675" w14:textId="7F16507D" w:rsidR="0091128A" w:rsidRDefault="0091128A" w:rsidP="0091128A"/>
    <w:p w14:paraId="161AD163" w14:textId="1DDF6DC0" w:rsidR="0091128A" w:rsidRDefault="0091128A" w:rsidP="0091128A"/>
    <w:p w14:paraId="6020FD47" w14:textId="77777777" w:rsidR="0091128A" w:rsidRPr="00B12619" w:rsidRDefault="0091128A" w:rsidP="0091128A">
      <w:pPr>
        <w:rPr>
          <w:b/>
          <w:u w:val="single"/>
        </w:rPr>
      </w:pPr>
      <w:bookmarkStart w:id="0" w:name="OLE_LINK148"/>
      <w:bookmarkStart w:id="1" w:name="OLE_LINK149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CA17C49" w14:textId="77777777" w:rsidR="0091128A" w:rsidRDefault="0091128A" w:rsidP="0091128A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0A29E127" w14:textId="77777777" w:rsidR="0091128A" w:rsidRDefault="0091128A" w:rsidP="0091128A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03AF468D" w14:textId="77777777" w:rsidR="0091128A" w:rsidRPr="00BF0678" w:rsidRDefault="0091128A" w:rsidP="0091128A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bookmarkEnd w:id="0"/>
    <w:bookmarkEnd w:id="1"/>
    <w:p w14:paraId="7632373B" w14:textId="77777777" w:rsidR="0091128A" w:rsidRDefault="0091128A" w:rsidP="0091128A"/>
    <w:p w14:paraId="7F7DD27C" w14:textId="77777777" w:rsidR="0091128A" w:rsidRDefault="0091128A" w:rsidP="0091128A">
      <w:pPr>
        <w:pStyle w:val="ListParagraph"/>
        <w:numPr>
          <w:ilvl w:val="0"/>
          <w:numId w:val="4"/>
        </w:numPr>
      </w:pPr>
      <w:r>
        <w:t>If you hang around with zombies, _________ going to become one.</w:t>
      </w:r>
    </w:p>
    <w:p w14:paraId="1900C939" w14:textId="77777777" w:rsidR="0091128A" w:rsidRDefault="0091128A" w:rsidP="0091128A"/>
    <w:p w14:paraId="4E345205" w14:textId="77777777" w:rsidR="0091128A" w:rsidRDefault="0091128A" w:rsidP="0091128A">
      <w:pPr>
        <w:pStyle w:val="ListParagraph"/>
        <w:numPr>
          <w:ilvl w:val="0"/>
          <w:numId w:val="4"/>
        </w:numPr>
      </w:pPr>
      <w:r>
        <w:t xml:space="preserve">Are _________ friends the zombies from </w:t>
      </w:r>
      <w:proofErr w:type="spellStart"/>
      <w:r>
        <w:t>Zerega</w:t>
      </w:r>
      <w:proofErr w:type="spellEnd"/>
      <w:r>
        <w:t xml:space="preserve"> Avenue?</w:t>
      </w:r>
    </w:p>
    <w:p w14:paraId="483B5A24" w14:textId="77777777" w:rsidR="0091128A" w:rsidRDefault="0091128A" w:rsidP="0091128A"/>
    <w:p w14:paraId="27FDE621" w14:textId="77777777" w:rsidR="0091128A" w:rsidRDefault="0091128A" w:rsidP="0091128A">
      <w:pPr>
        <w:numPr>
          <w:ilvl w:val="0"/>
          <w:numId w:val="4"/>
        </w:numPr>
      </w:pPr>
      <w:r>
        <w:t>If you play with fire, ________ going to get burned.</w:t>
      </w:r>
    </w:p>
    <w:p w14:paraId="52724BAA" w14:textId="77777777" w:rsidR="0091128A" w:rsidRDefault="0091128A" w:rsidP="0091128A"/>
    <w:p w14:paraId="05CDA422" w14:textId="77777777" w:rsidR="0091128A" w:rsidRDefault="0091128A" w:rsidP="0091128A">
      <w:pPr>
        <w:numPr>
          <w:ilvl w:val="0"/>
          <w:numId w:val="4"/>
        </w:numPr>
      </w:pPr>
      <w:r>
        <w:t xml:space="preserve">It's time for </w:t>
      </w:r>
      <w:proofErr w:type="spellStart"/>
      <w:r>
        <w:t>indepedent</w:t>
      </w:r>
      <w:proofErr w:type="spellEnd"/>
      <w:r>
        <w:t xml:space="preserve"> reading; please take out _________ books.</w:t>
      </w:r>
    </w:p>
    <w:p w14:paraId="3D1E6AFE" w14:textId="77777777" w:rsidR="0091128A" w:rsidRDefault="0091128A" w:rsidP="0091128A"/>
    <w:p w14:paraId="52FB666B" w14:textId="77777777" w:rsidR="0091128A" w:rsidRDefault="0091128A" w:rsidP="0091128A">
      <w:pPr>
        <w:numPr>
          <w:ilvl w:val="0"/>
          <w:numId w:val="4"/>
        </w:numPr>
      </w:pPr>
      <w:r>
        <w:t xml:space="preserve"> You must remind _________ teacher to bring doughnuts.</w:t>
      </w:r>
    </w:p>
    <w:p w14:paraId="1194F00A" w14:textId="77777777" w:rsidR="0091128A" w:rsidRDefault="0091128A" w:rsidP="0091128A"/>
    <w:p w14:paraId="19C968F5" w14:textId="77777777" w:rsidR="0091128A" w:rsidRDefault="0091128A" w:rsidP="0091128A"/>
    <w:p w14:paraId="5ECC30C1" w14:textId="77777777" w:rsidR="0091128A" w:rsidRDefault="0091128A" w:rsidP="0091128A"/>
    <w:p w14:paraId="5A774D54" w14:textId="77777777" w:rsidR="0091128A" w:rsidRDefault="0091128A" w:rsidP="0091128A"/>
    <w:p w14:paraId="2DDE7AF7" w14:textId="77777777" w:rsidR="0091128A" w:rsidRDefault="0091128A" w:rsidP="0091128A"/>
    <w:p w14:paraId="4B201B57" w14:textId="77777777" w:rsidR="0091128A" w:rsidRPr="00B12619" w:rsidRDefault="0091128A" w:rsidP="0091128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C5A8A1" w14:textId="77777777" w:rsidR="0091128A" w:rsidRDefault="0091128A" w:rsidP="0091128A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1EE30208" w14:textId="77777777" w:rsidR="0091128A" w:rsidRDefault="0091128A" w:rsidP="0091128A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05D1A2B5" w14:textId="77777777" w:rsidR="0091128A" w:rsidRPr="00BF0678" w:rsidRDefault="0091128A" w:rsidP="0091128A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p w14:paraId="565BBD43" w14:textId="77777777" w:rsidR="0091128A" w:rsidRDefault="0091128A" w:rsidP="0091128A"/>
    <w:p w14:paraId="1878A66F" w14:textId="77777777" w:rsidR="0091128A" w:rsidRDefault="0091128A" w:rsidP="0091128A">
      <w:pPr>
        <w:pStyle w:val="ListParagraph"/>
        <w:numPr>
          <w:ilvl w:val="0"/>
          <w:numId w:val="5"/>
        </w:numPr>
      </w:pPr>
      <w:r>
        <w:t>If you hang around with zombies, _________ going to become one.</w:t>
      </w:r>
    </w:p>
    <w:p w14:paraId="6795A3CC" w14:textId="77777777" w:rsidR="0091128A" w:rsidRDefault="0091128A" w:rsidP="0091128A"/>
    <w:p w14:paraId="72B9C124" w14:textId="77777777" w:rsidR="0091128A" w:rsidRDefault="0091128A" w:rsidP="0091128A">
      <w:pPr>
        <w:pStyle w:val="ListParagraph"/>
        <w:numPr>
          <w:ilvl w:val="0"/>
          <w:numId w:val="5"/>
        </w:numPr>
      </w:pPr>
      <w:r>
        <w:t xml:space="preserve">Are _________ friends the zombies from </w:t>
      </w:r>
      <w:proofErr w:type="spellStart"/>
      <w:r>
        <w:t>Zerega</w:t>
      </w:r>
      <w:proofErr w:type="spellEnd"/>
      <w:r>
        <w:t xml:space="preserve"> Avenue?</w:t>
      </w:r>
    </w:p>
    <w:p w14:paraId="5B3381D4" w14:textId="77777777" w:rsidR="0091128A" w:rsidRDefault="0091128A" w:rsidP="0091128A"/>
    <w:p w14:paraId="620896AD" w14:textId="77777777" w:rsidR="0091128A" w:rsidRDefault="0091128A" w:rsidP="0091128A">
      <w:pPr>
        <w:numPr>
          <w:ilvl w:val="0"/>
          <w:numId w:val="5"/>
        </w:numPr>
      </w:pPr>
      <w:r>
        <w:t>If you play with fire, ________ going to get burned.</w:t>
      </w:r>
    </w:p>
    <w:p w14:paraId="7E8963EE" w14:textId="77777777" w:rsidR="0091128A" w:rsidRDefault="0091128A" w:rsidP="0091128A"/>
    <w:p w14:paraId="77CB8FAD" w14:textId="77777777" w:rsidR="0091128A" w:rsidRDefault="0091128A" w:rsidP="0091128A">
      <w:pPr>
        <w:numPr>
          <w:ilvl w:val="0"/>
          <w:numId w:val="5"/>
        </w:numPr>
      </w:pPr>
      <w:r>
        <w:t xml:space="preserve">It's time for </w:t>
      </w:r>
      <w:proofErr w:type="spellStart"/>
      <w:r>
        <w:t>indepedent</w:t>
      </w:r>
      <w:proofErr w:type="spellEnd"/>
      <w:r>
        <w:t xml:space="preserve"> reading; please take out _________ books.</w:t>
      </w:r>
    </w:p>
    <w:p w14:paraId="5753E78B" w14:textId="77777777" w:rsidR="0091128A" w:rsidRDefault="0091128A" w:rsidP="0091128A"/>
    <w:p w14:paraId="48E69789" w14:textId="77777777" w:rsidR="0091128A" w:rsidRDefault="0091128A" w:rsidP="0091128A">
      <w:pPr>
        <w:numPr>
          <w:ilvl w:val="0"/>
          <w:numId w:val="5"/>
        </w:numPr>
      </w:pPr>
      <w:r>
        <w:t xml:space="preserve"> You must remind _________ teacher to bring doughnuts.</w:t>
      </w:r>
    </w:p>
    <w:p w14:paraId="51504D04" w14:textId="77777777" w:rsidR="0091128A" w:rsidRDefault="0091128A" w:rsidP="0091128A"/>
    <w:p w14:paraId="1F822DBA" w14:textId="7B6E6B1A" w:rsidR="0091128A" w:rsidRDefault="0091128A" w:rsidP="0091128A"/>
    <w:p w14:paraId="560FC5C5" w14:textId="36230430" w:rsidR="00A4009F" w:rsidRDefault="00A4009F" w:rsidP="0091128A"/>
    <w:p w14:paraId="7864754F" w14:textId="40F549AA" w:rsidR="00A4009F" w:rsidRDefault="00A4009F" w:rsidP="0091128A"/>
    <w:p w14:paraId="1D17E33D" w14:textId="387564E4" w:rsidR="00A4009F" w:rsidRDefault="00A4009F" w:rsidP="0091128A"/>
    <w:p w14:paraId="0AAC4E7B" w14:textId="0F4B7B62" w:rsidR="00A4009F" w:rsidRDefault="00A4009F" w:rsidP="0091128A"/>
    <w:p w14:paraId="5DC92901" w14:textId="0936F35E" w:rsidR="00A4009F" w:rsidRDefault="00A4009F" w:rsidP="0091128A"/>
    <w:p w14:paraId="1C23151F" w14:textId="08EE140A" w:rsidR="00A4009F" w:rsidRDefault="00A4009F" w:rsidP="0091128A"/>
    <w:p w14:paraId="30838BF1" w14:textId="419C5AE4" w:rsidR="00A4009F" w:rsidRDefault="00A4009F" w:rsidP="0091128A"/>
    <w:p w14:paraId="2657BB77" w14:textId="0EBF8785" w:rsidR="00A4009F" w:rsidRDefault="00A4009F" w:rsidP="0091128A"/>
    <w:p w14:paraId="1ED5EFD6" w14:textId="77777777" w:rsidR="00A4009F" w:rsidRPr="00B12619" w:rsidRDefault="00A4009F" w:rsidP="00A4009F">
      <w:pPr>
        <w:rPr>
          <w:b/>
          <w:u w:val="single"/>
        </w:rPr>
      </w:pPr>
      <w:bookmarkStart w:id="2" w:name="OLE_LINK152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05EA1D0" w14:textId="77777777" w:rsidR="00A4009F" w:rsidRDefault="00A4009F" w:rsidP="00A4009F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19725D77" w14:textId="77777777" w:rsidR="00A4009F" w:rsidRDefault="00A4009F" w:rsidP="00A4009F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53785AD9" w14:textId="77777777" w:rsidR="00A4009F" w:rsidRPr="00BF0678" w:rsidRDefault="00A4009F" w:rsidP="00A4009F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bookmarkEnd w:id="2"/>
    <w:p w14:paraId="4B420EA6" w14:textId="77777777" w:rsidR="00A4009F" w:rsidRDefault="00A4009F" w:rsidP="00A4009F"/>
    <w:p w14:paraId="4038CBA6" w14:textId="77777777" w:rsidR="00A4009F" w:rsidRDefault="00A4009F" w:rsidP="00A4009F">
      <w:pPr>
        <w:pStyle w:val="ListParagraph"/>
        <w:numPr>
          <w:ilvl w:val="0"/>
          <w:numId w:val="6"/>
        </w:numPr>
      </w:pPr>
      <w:r>
        <w:t>__________ late! What is ________ excuse?</w:t>
      </w:r>
    </w:p>
    <w:p w14:paraId="5DE974DF" w14:textId="77777777" w:rsidR="00A4009F" w:rsidRDefault="00A4009F" w:rsidP="00A4009F"/>
    <w:p w14:paraId="6035797C" w14:textId="77777777" w:rsidR="00A4009F" w:rsidRDefault="00A4009F" w:rsidP="00A4009F">
      <w:pPr>
        <w:pStyle w:val="ListParagraph"/>
        <w:numPr>
          <w:ilvl w:val="0"/>
          <w:numId w:val="6"/>
        </w:numPr>
      </w:pPr>
      <w:r>
        <w:t>Thank you for doing such a good job on _________ homework.</w:t>
      </w:r>
    </w:p>
    <w:p w14:paraId="7E826827" w14:textId="77777777" w:rsidR="00A4009F" w:rsidRDefault="00A4009F" w:rsidP="00A4009F"/>
    <w:p w14:paraId="6BE2A5C3" w14:textId="77777777" w:rsidR="00A4009F" w:rsidRDefault="00A4009F" w:rsidP="00A4009F">
      <w:pPr>
        <w:numPr>
          <w:ilvl w:val="0"/>
          <w:numId w:val="6"/>
        </w:numPr>
      </w:pPr>
      <w:r>
        <w:t>_________ playing at the top of __________ game.</w:t>
      </w:r>
    </w:p>
    <w:p w14:paraId="70FE24F2" w14:textId="77777777" w:rsidR="00A4009F" w:rsidRDefault="00A4009F" w:rsidP="00A4009F"/>
    <w:p w14:paraId="60DC4289" w14:textId="77777777" w:rsidR="00A4009F" w:rsidRDefault="00A4009F" w:rsidP="00A4009F">
      <w:pPr>
        <w:numPr>
          <w:ilvl w:val="0"/>
          <w:numId w:val="6"/>
        </w:numPr>
      </w:pPr>
      <w:r>
        <w:t>This is my lunch, and that is __________.</w:t>
      </w:r>
    </w:p>
    <w:p w14:paraId="7CF16DE3" w14:textId="77777777" w:rsidR="00A4009F" w:rsidRDefault="00A4009F" w:rsidP="00A4009F"/>
    <w:p w14:paraId="5511A1CA" w14:textId="77777777" w:rsidR="00A4009F" w:rsidRDefault="00A4009F" w:rsidP="00A4009F">
      <w:pPr>
        <w:numPr>
          <w:ilvl w:val="0"/>
          <w:numId w:val="6"/>
        </w:numPr>
      </w:pPr>
      <w:r>
        <w:t>If _________ coming to my graduation, please invite ___________ mom.</w:t>
      </w:r>
    </w:p>
    <w:p w14:paraId="207893D5" w14:textId="77777777" w:rsidR="00A4009F" w:rsidRDefault="00A4009F" w:rsidP="00A4009F"/>
    <w:p w14:paraId="4CCC16DD" w14:textId="77777777" w:rsidR="00A4009F" w:rsidRDefault="00A4009F" w:rsidP="00A4009F"/>
    <w:p w14:paraId="4C95F6DF" w14:textId="77777777" w:rsidR="00A4009F" w:rsidRDefault="00A4009F" w:rsidP="00A4009F"/>
    <w:p w14:paraId="302CBA01" w14:textId="77777777" w:rsidR="00A4009F" w:rsidRDefault="00A4009F" w:rsidP="00A4009F"/>
    <w:p w14:paraId="3EE88EE8" w14:textId="77777777" w:rsidR="00A4009F" w:rsidRPr="00B12619" w:rsidRDefault="00A4009F" w:rsidP="00A4009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BF2C40" w14:textId="77777777" w:rsidR="00A4009F" w:rsidRDefault="00A4009F" w:rsidP="00A4009F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13118884" w14:textId="77777777" w:rsidR="00A4009F" w:rsidRDefault="00A4009F" w:rsidP="00A4009F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22AEEDC5" w14:textId="77777777" w:rsidR="00A4009F" w:rsidRPr="00BF0678" w:rsidRDefault="00A4009F" w:rsidP="00A4009F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p w14:paraId="2BE472CA" w14:textId="77777777" w:rsidR="00A4009F" w:rsidRDefault="00A4009F" w:rsidP="00A4009F"/>
    <w:p w14:paraId="76146926" w14:textId="77777777" w:rsidR="00A4009F" w:rsidRDefault="00A4009F" w:rsidP="00A4009F">
      <w:pPr>
        <w:pStyle w:val="ListParagraph"/>
        <w:numPr>
          <w:ilvl w:val="0"/>
          <w:numId w:val="7"/>
        </w:numPr>
      </w:pPr>
      <w:r>
        <w:t>__________ late! What is ________ excuse?</w:t>
      </w:r>
    </w:p>
    <w:p w14:paraId="0812D8BC" w14:textId="77777777" w:rsidR="00A4009F" w:rsidRDefault="00A4009F" w:rsidP="00A4009F"/>
    <w:p w14:paraId="56115693" w14:textId="77777777" w:rsidR="00A4009F" w:rsidRDefault="00A4009F" w:rsidP="00A4009F">
      <w:pPr>
        <w:pStyle w:val="ListParagraph"/>
        <w:numPr>
          <w:ilvl w:val="0"/>
          <w:numId w:val="7"/>
        </w:numPr>
      </w:pPr>
      <w:r>
        <w:t>Thank you for doing such a good job on _________ homework.</w:t>
      </w:r>
    </w:p>
    <w:p w14:paraId="72331AAB" w14:textId="77777777" w:rsidR="00A4009F" w:rsidRDefault="00A4009F" w:rsidP="00A4009F"/>
    <w:p w14:paraId="2D930716" w14:textId="77777777" w:rsidR="00A4009F" w:rsidRDefault="00A4009F" w:rsidP="00A4009F">
      <w:pPr>
        <w:numPr>
          <w:ilvl w:val="0"/>
          <w:numId w:val="7"/>
        </w:numPr>
      </w:pPr>
      <w:r>
        <w:t>_________ playing at the top of __________ game.</w:t>
      </w:r>
    </w:p>
    <w:p w14:paraId="7C839F4B" w14:textId="77777777" w:rsidR="00A4009F" w:rsidRDefault="00A4009F" w:rsidP="00A4009F"/>
    <w:p w14:paraId="60830B50" w14:textId="77777777" w:rsidR="00A4009F" w:rsidRDefault="00A4009F" w:rsidP="00A4009F">
      <w:pPr>
        <w:numPr>
          <w:ilvl w:val="0"/>
          <w:numId w:val="7"/>
        </w:numPr>
      </w:pPr>
      <w:r>
        <w:t>This is my lunch, and that is __________.</w:t>
      </w:r>
    </w:p>
    <w:p w14:paraId="1E55DAB3" w14:textId="77777777" w:rsidR="00A4009F" w:rsidRDefault="00A4009F" w:rsidP="00A4009F"/>
    <w:p w14:paraId="138514EC" w14:textId="13151D43" w:rsidR="00A4009F" w:rsidRDefault="00A4009F" w:rsidP="0091128A"/>
    <w:p w14:paraId="2C10495D" w14:textId="07DB4D34" w:rsidR="00B04D9B" w:rsidRDefault="00B04D9B" w:rsidP="0091128A"/>
    <w:p w14:paraId="032D8442" w14:textId="04378C95" w:rsidR="00B04D9B" w:rsidRDefault="00B04D9B" w:rsidP="0091128A"/>
    <w:p w14:paraId="6218D0E0" w14:textId="6D11FA4E" w:rsidR="00B04D9B" w:rsidRDefault="00B04D9B" w:rsidP="0091128A"/>
    <w:p w14:paraId="65BC6431" w14:textId="075C8E56" w:rsidR="00B04D9B" w:rsidRDefault="00B04D9B" w:rsidP="0091128A"/>
    <w:p w14:paraId="04CD2741" w14:textId="4D6789F5" w:rsidR="00B04D9B" w:rsidRDefault="00B04D9B" w:rsidP="0091128A"/>
    <w:p w14:paraId="18244F54" w14:textId="4403FC64" w:rsidR="00B04D9B" w:rsidRDefault="00B04D9B" w:rsidP="0091128A"/>
    <w:p w14:paraId="67F66EFA" w14:textId="740C672D" w:rsidR="00B04D9B" w:rsidRDefault="00B04D9B" w:rsidP="0091128A"/>
    <w:p w14:paraId="1ADF1AF1" w14:textId="7C19511C" w:rsidR="00B04D9B" w:rsidRDefault="00B04D9B" w:rsidP="0091128A"/>
    <w:p w14:paraId="72499CE6" w14:textId="0D151BF8" w:rsidR="00B04D9B" w:rsidRDefault="00B04D9B" w:rsidP="0091128A"/>
    <w:p w14:paraId="7DDEA8AB" w14:textId="61F9B56F" w:rsidR="00B04D9B" w:rsidRDefault="00B04D9B" w:rsidP="0091128A"/>
    <w:p w14:paraId="43B25358" w14:textId="2B341FA7" w:rsidR="00B04D9B" w:rsidRDefault="00B04D9B" w:rsidP="0091128A"/>
    <w:p w14:paraId="1A4BF971" w14:textId="77777777" w:rsidR="00B04D9B" w:rsidRPr="00B12619" w:rsidRDefault="00B04D9B" w:rsidP="00B04D9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FAD2935" w14:textId="77777777" w:rsidR="00B04D9B" w:rsidRDefault="00B04D9B" w:rsidP="00B04D9B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4.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6112C931" w14:textId="77777777" w:rsidR="00B04D9B" w:rsidRDefault="00B04D9B" w:rsidP="00B04D9B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28BD4F38" w14:textId="77777777" w:rsidR="00B04D9B" w:rsidRPr="009040E5" w:rsidRDefault="00B04D9B" w:rsidP="00B04D9B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p w14:paraId="0194D8D6" w14:textId="77777777" w:rsidR="00B04D9B" w:rsidRDefault="00B04D9B" w:rsidP="00B04D9B"/>
    <w:p w14:paraId="464F33C7" w14:textId="77777777" w:rsidR="00B04D9B" w:rsidRPr="00156526" w:rsidRDefault="00B04D9B" w:rsidP="00B04D9B">
      <w:pPr>
        <w:pStyle w:val="ListParagraph"/>
        <w:numPr>
          <w:ilvl w:val="0"/>
          <w:numId w:val="8"/>
        </w:numPr>
        <w:rPr>
          <w:b/>
        </w:rPr>
      </w:pPr>
      <w:r>
        <w:t>_________ going to need _________ ticket to get into the concert.</w:t>
      </w:r>
    </w:p>
    <w:p w14:paraId="67822F4F" w14:textId="77777777" w:rsidR="00B04D9B" w:rsidRPr="00156526" w:rsidRDefault="00B04D9B" w:rsidP="00B04D9B">
      <w:pPr>
        <w:pStyle w:val="ListParagraph"/>
        <w:numPr>
          <w:ilvl w:val="0"/>
          <w:numId w:val="8"/>
        </w:numPr>
        <w:rPr>
          <w:b/>
        </w:rPr>
      </w:pPr>
      <w:r>
        <w:t>_________ planning to take __________ pet kangaroo on the 5 train?</w:t>
      </w:r>
    </w:p>
    <w:p w14:paraId="085DE316" w14:textId="77777777" w:rsidR="00B04D9B" w:rsidRPr="00156526" w:rsidRDefault="00B04D9B" w:rsidP="00B04D9B">
      <w:pPr>
        <w:pStyle w:val="ListParagraph"/>
        <w:numPr>
          <w:ilvl w:val="0"/>
          <w:numId w:val="8"/>
        </w:numPr>
        <w:rPr>
          <w:b/>
        </w:rPr>
      </w:pPr>
      <w:r>
        <w:t>***** knows ____________ planning a surprise party for _________ mother.</w:t>
      </w:r>
    </w:p>
    <w:p w14:paraId="14DD805D" w14:textId="77777777" w:rsidR="00B04D9B" w:rsidRPr="00156526" w:rsidRDefault="00B04D9B" w:rsidP="00B04D9B">
      <w:pPr>
        <w:pStyle w:val="ListParagraph"/>
        <w:numPr>
          <w:ilvl w:val="0"/>
          <w:numId w:val="8"/>
        </w:numPr>
        <w:rPr>
          <w:b/>
        </w:rPr>
      </w:pPr>
      <w:r>
        <w:t>*** wants to know if *** can borrow your melon baller.</w:t>
      </w:r>
    </w:p>
    <w:p w14:paraId="10921A33" w14:textId="77777777" w:rsidR="00B04D9B" w:rsidRPr="009040E5" w:rsidRDefault="00B04D9B" w:rsidP="00B04D9B">
      <w:pPr>
        <w:pStyle w:val="ListParagraph"/>
        <w:numPr>
          <w:ilvl w:val="0"/>
          <w:numId w:val="8"/>
        </w:numPr>
        <w:rPr>
          <w:b/>
        </w:rPr>
      </w:pPr>
      <w:r>
        <w:t xml:space="preserve">***** told us that _______________ </w:t>
      </w:r>
      <w:proofErr w:type="spellStart"/>
      <w:r>
        <w:t>triskaidekophobic</w:t>
      </w:r>
      <w:proofErr w:type="spellEnd"/>
      <w:r>
        <w:t xml:space="preserve"> and that _______ apartment doesn’t have anything that adds up to thirteen. </w:t>
      </w:r>
    </w:p>
    <w:p w14:paraId="09AF047E" w14:textId="4BF9421D" w:rsidR="00B04D9B" w:rsidRDefault="00B04D9B" w:rsidP="0091128A"/>
    <w:p w14:paraId="346A342C" w14:textId="69603A19" w:rsidR="00BA23AC" w:rsidRDefault="00BA23AC" w:rsidP="0091128A"/>
    <w:p w14:paraId="2BA1C12D" w14:textId="777CAAFE" w:rsidR="00BA23AC" w:rsidRDefault="00BA23AC" w:rsidP="0091128A"/>
    <w:p w14:paraId="04B8D5B4" w14:textId="41EAFE95" w:rsidR="00BA23AC" w:rsidRDefault="00BA23AC" w:rsidP="0091128A"/>
    <w:p w14:paraId="6F3569B3" w14:textId="6F24F47B" w:rsidR="00BA23AC" w:rsidRDefault="00BA23AC" w:rsidP="0091128A"/>
    <w:p w14:paraId="77C407A5" w14:textId="3666339D" w:rsidR="00BA23AC" w:rsidRDefault="00BA23AC" w:rsidP="0091128A"/>
    <w:p w14:paraId="09D6CC74" w14:textId="106E3D62" w:rsidR="00BA23AC" w:rsidRDefault="00BA23AC" w:rsidP="0091128A"/>
    <w:p w14:paraId="703597C3" w14:textId="530C18C3" w:rsidR="00BA23AC" w:rsidRDefault="00BA23AC" w:rsidP="0091128A"/>
    <w:p w14:paraId="121ED3AC" w14:textId="43AB375D" w:rsidR="00BA23AC" w:rsidRDefault="00BA23AC" w:rsidP="0091128A"/>
    <w:p w14:paraId="1A77C860" w14:textId="004EB956" w:rsidR="00BA23AC" w:rsidRDefault="00BA23AC" w:rsidP="0091128A"/>
    <w:p w14:paraId="6728BD08" w14:textId="20E8BCDE" w:rsidR="00BA23AC" w:rsidRDefault="00BA23AC" w:rsidP="0091128A"/>
    <w:p w14:paraId="1BA25429" w14:textId="3D83759F" w:rsidR="00BA23AC" w:rsidRDefault="00BA23AC" w:rsidP="0091128A"/>
    <w:p w14:paraId="77442E99" w14:textId="0DBC9B9F" w:rsidR="00BA23AC" w:rsidRDefault="00BA23AC" w:rsidP="0091128A"/>
    <w:p w14:paraId="17AAD5F1" w14:textId="0FDE345A" w:rsidR="00BA23AC" w:rsidRDefault="00BA23AC" w:rsidP="0091128A"/>
    <w:p w14:paraId="5A8B2434" w14:textId="26F8D1FB" w:rsidR="00BA23AC" w:rsidRDefault="00BA23AC" w:rsidP="0091128A"/>
    <w:p w14:paraId="329C6406" w14:textId="34B60BDA" w:rsidR="00BA23AC" w:rsidRDefault="00BA23AC" w:rsidP="0091128A"/>
    <w:p w14:paraId="46F18396" w14:textId="3A51DFB8" w:rsidR="00BA23AC" w:rsidRDefault="00BA23AC" w:rsidP="0091128A"/>
    <w:p w14:paraId="72006198" w14:textId="13ACF690" w:rsidR="00BA23AC" w:rsidRDefault="00BA23AC" w:rsidP="0091128A"/>
    <w:p w14:paraId="6D7BACFB" w14:textId="3CA7FBA4" w:rsidR="00BA23AC" w:rsidRDefault="00BA23AC" w:rsidP="0091128A"/>
    <w:p w14:paraId="136D9022" w14:textId="6D3F1BC0" w:rsidR="00BA23AC" w:rsidRDefault="00BA23AC" w:rsidP="0091128A"/>
    <w:p w14:paraId="291885D2" w14:textId="2CD28083" w:rsidR="00BA23AC" w:rsidRDefault="00BA23AC" w:rsidP="0091128A"/>
    <w:p w14:paraId="2298F669" w14:textId="6131E54C" w:rsidR="00BA23AC" w:rsidRDefault="00BA23AC" w:rsidP="0091128A"/>
    <w:p w14:paraId="52367591" w14:textId="0E49172B" w:rsidR="00BA23AC" w:rsidRDefault="00BA23AC" w:rsidP="0091128A"/>
    <w:p w14:paraId="250A77C8" w14:textId="1DA1FF1D" w:rsidR="00BA23AC" w:rsidRDefault="00BA23AC" w:rsidP="0091128A"/>
    <w:p w14:paraId="6AC4ABA3" w14:textId="15F97D96" w:rsidR="00BA23AC" w:rsidRDefault="00BA23AC" w:rsidP="0091128A"/>
    <w:p w14:paraId="1F53903A" w14:textId="63D0C567" w:rsidR="00BA23AC" w:rsidRDefault="00BA23AC" w:rsidP="0091128A"/>
    <w:p w14:paraId="5B31F36E" w14:textId="2654BC32" w:rsidR="00BA23AC" w:rsidRDefault="00BA23AC" w:rsidP="0091128A"/>
    <w:p w14:paraId="1BC49FF6" w14:textId="61395304" w:rsidR="00BA23AC" w:rsidRDefault="00BA23AC" w:rsidP="0091128A"/>
    <w:p w14:paraId="6F32B890" w14:textId="07DF4CAD" w:rsidR="00BA23AC" w:rsidRDefault="00BA23AC" w:rsidP="0091128A"/>
    <w:p w14:paraId="1C8D2CBE" w14:textId="6EFA28B9" w:rsidR="00BA23AC" w:rsidRDefault="00BA23AC" w:rsidP="0091128A"/>
    <w:p w14:paraId="0DF927CA" w14:textId="2A78171F" w:rsidR="00BA23AC" w:rsidRDefault="00BA23AC" w:rsidP="0091128A"/>
    <w:p w14:paraId="5C1BD694" w14:textId="3303CF32" w:rsidR="00BA23AC" w:rsidRDefault="00BA23AC" w:rsidP="0091128A"/>
    <w:p w14:paraId="34308C6E" w14:textId="45881494" w:rsidR="00BA23AC" w:rsidRDefault="00BA23AC" w:rsidP="0091128A"/>
    <w:p w14:paraId="108A4996" w14:textId="2435AE79" w:rsidR="00BA23AC" w:rsidRDefault="00BA23AC" w:rsidP="0091128A"/>
    <w:p w14:paraId="3A732D87" w14:textId="6FA65826" w:rsidR="00BA23AC" w:rsidRDefault="00BA23AC" w:rsidP="0091128A"/>
    <w:p w14:paraId="5B90AE47" w14:textId="587AB907" w:rsidR="00BA23AC" w:rsidRDefault="00BA23AC" w:rsidP="0091128A"/>
    <w:p w14:paraId="77191635" w14:textId="1875F933" w:rsidR="00BA23AC" w:rsidRDefault="00BA23AC" w:rsidP="0091128A"/>
    <w:p w14:paraId="0D469666" w14:textId="77777777" w:rsidR="00BA23AC" w:rsidRPr="00B12619" w:rsidRDefault="00BA23AC" w:rsidP="00BA23AC">
      <w:pPr>
        <w:rPr>
          <w:b/>
          <w:u w:val="single"/>
        </w:rPr>
      </w:pPr>
      <w:bookmarkStart w:id="3" w:name="OLE_LINK146"/>
      <w:bookmarkStart w:id="4" w:name="OLE_LINK147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8047522" w14:textId="77777777" w:rsidR="00BA23AC" w:rsidRDefault="00BA23AC" w:rsidP="00BA23AC">
      <w:r>
        <w:rPr>
          <w:b/>
        </w:rPr>
        <w:t xml:space="preserve">Homophone Worksheet: </w:t>
      </w:r>
      <w:r w:rsidRPr="00776BF8">
        <w:rPr>
          <w:b/>
          <w:i/>
        </w:rPr>
        <w:t xml:space="preserve">You’re </w:t>
      </w:r>
      <w:r>
        <w:rPr>
          <w:b/>
        </w:rPr>
        <w:t xml:space="preserve">and </w:t>
      </w:r>
      <w:r w:rsidRPr="00776BF8">
        <w:rPr>
          <w:b/>
          <w:i/>
        </w:rPr>
        <w:t>Your</w:t>
      </w:r>
      <w:r>
        <w:rPr>
          <w:b/>
          <w:i/>
        </w:rPr>
        <w:t xml:space="preserve"> </w:t>
      </w:r>
      <w:r>
        <w:rPr>
          <w:b/>
        </w:rPr>
        <w:t xml:space="preserve">Worksheet 5. </w:t>
      </w:r>
      <w:r w:rsidRPr="001B6992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in a sentence changes the meaning of your writing. Here is a practice sheet for the homophones </w:t>
      </w:r>
      <w:r>
        <w:rPr>
          <w:b/>
        </w:rPr>
        <w:t xml:space="preserve">your </w:t>
      </w:r>
      <w:r>
        <w:t xml:space="preserve">and </w:t>
      </w:r>
      <w:r>
        <w:rPr>
          <w:b/>
        </w:rPr>
        <w:t>you're</w:t>
      </w:r>
      <w:r>
        <w:t>. Remember this about these words:</w:t>
      </w:r>
    </w:p>
    <w:p w14:paraId="0E0E99E5" w14:textId="77777777" w:rsidR="00BA23AC" w:rsidRDefault="00BA23AC" w:rsidP="00BA23AC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You're</w:t>
      </w:r>
      <w:r>
        <w:t xml:space="preserve"> is a </w:t>
      </w:r>
      <w:r w:rsidRPr="00BF0678">
        <w:rPr>
          <w:b/>
          <w:i/>
        </w:rPr>
        <w:t>pronoun/verb contraction</w:t>
      </w:r>
      <w:r>
        <w:t xml:space="preserve"> of </w:t>
      </w:r>
      <w:r w:rsidRPr="00BF0678">
        <w:rPr>
          <w:b/>
        </w:rPr>
        <w:t>you are</w:t>
      </w:r>
      <w:r>
        <w:t xml:space="preserve">, e.g. </w:t>
      </w:r>
      <w:r w:rsidRPr="00BF0678">
        <w:rPr>
          <w:i/>
        </w:rPr>
        <w:t>You're doing well in school</w:t>
      </w:r>
      <w:r>
        <w:t>.</w:t>
      </w:r>
    </w:p>
    <w:p w14:paraId="61329DA3" w14:textId="77777777" w:rsidR="00BA23AC" w:rsidRPr="00DF393E" w:rsidRDefault="00BA23AC" w:rsidP="00BA23AC">
      <w:pPr>
        <w:pStyle w:val="ListParagraph"/>
        <w:numPr>
          <w:ilvl w:val="0"/>
          <w:numId w:val="2"/>
        </w:numPr>
      </w:pPr>
      <w:r w:rsidRPr="00BF0678">
        <w:rPr>
          <w:b/>
          <w:i/>
        </w:rPr>
        <w:t>Your</w:t>
      </w:r>
      <w:r>
        <w:t xml:space="preserve"> is an </w:t>
      </w:r>
      <w:r w:rsidRPr="00BF0678">
        <w:rPr>
          <w:b/>
          <w:i/>
        </w:rPr>
        <w:t>adjective</w:t>
      </w:r>
      <w:r>
        <w:t xml:space="preserve"> that functions as a </w:t>
      </w:r>
      <w:r w:rsidRPr="00BF0678">
        <w:rPr>
          <w:b/>
          <w:i/>
        </w:rPr>
        <w:t>possessive pronoun</w:t>
      </w:r>
      <w:r>
        <w:t xml:space="preserve"> and means </w:t>
      </w:r>
      <w:r w:rsidRPr="00BF0678">
        <w:rPr>
          <w:i/>
        </w:rPr>
        <w:t>“of or relating to you or yourself or yourselves especially as possessor or possessors.”</w:t>
      </w:r>
    </w:p>
    <w:p w14:paraId="6DD65FF0" w14:textId="77777777" w:rsidR="00BA23AC" w:rsidRDefault="00BA23AC" w:rsidP="00BA23AC"/>
    <w:bookmarkEnd w:id="3"/>
    <w:bookmarkEnd w:id="4"/>
    <w:p w14:paraId="542B5F57" w14:textId="77777777" w:rsidR="00BA23AC" w:rsidRPr="00DF393E" w:rsidRDefault="00BA23AC" w:rsidP="00BA23AC">
      <w:pPr>
        <w:pStyle w:val="ListParagraph"/>
        <w:numPr>
          <w:ilvl w:val="0"/>
          <w:numId w:val="9"/>
        </w:numPr>
        <w:rPr>
          <w:b/>
        </w:rPr>
      </w:pPr>
      <w:r>
        <w:t>___________ right when you tell _________ visitors that _________ hermitage is very secluded.</w:t>
      </w:r>
    </w:p>
    <w:p w14:paraId="1EF56ED7" w14:textId="77777777" w:rsidR="00BA23AC" w:rsidRPr="00DF393E" w:rsidRDefault="00BA23AC" w:rsidP="00BA23AC">
      <w:pPr>
        <w:pStyle w:val="ListParagraph"/>
        <w:numPr>
          <w:ilvl w:val="0"/>
          <w:numId w:val="9"/>
        </w:numPr>
        <w:rPr>
          <w:b/>
        </w:rPr>
      </w:pPr>
      <w:r>
        <w:t>________ teachers expect you to do the best work of which ____________ capable.</w:t>
      </w:r>
    </w:p>
    <w:p w14:paraId="48A9E69A" w14:textId="77777777" w:rsidR="00BA23AC" w:rsidRPr="00DF393E" w:rsidRDefault="00BA23AC" w:rsidP="00BA23AC">
      <w:pPr>
        <w:pStyle w:val="ListParagraph"/>
        <w:numPr>
          <w:ilvl w:val="0"/>
          <w:numId w:val="9"/>
        </w:numPr>
        <w:rPr>
          <w:b/>
        </w:rPr>
      </w:pPr>
      <w:r>
        <w:t>_____________ aware, I assume, that ***** brought _______ dachshund to school.</w:t>
      </w:r>
    </w:p>
    <w:p w14:paraId="39007A23" w14:textId="77777777" w:rsidR="00BA23AC" w:rsidRPr="00DF393E" w:rsidRDefault="00BA23AC" w:rsidP="00BA23AC">
      <w:pPr>
        <w:pStyle w:val="ListParagraph"/>
        <w:numPr>
          <w:ilvl w:val="0"/>
          <w:numId w:val="9"/>
        </w:numPr>
        <w:rPr>
          <w:b/>
        </w:rPr>
      </w:pPr>
      <w:r>
        <w:t>_____________ going to the show? Do you have ___________ ticket?</w:t>
      </w:r>
    </w:p>
    <w:p w14:paraId="625A6289" w14:textId="77777777" w:rsidR="00BA23AC" w:rsidRPr="00DF393E" w:rsidRDefault="00BA23AC" w:rsidP="00BA23AC">
      <w:pPr>
        <w:pStyle w:val="ListParagraph"/>
        <w:numPr>
          <w:ilvl w:val="0"/>
          <w:numId w:val="9"/>
        </w:numPr>
        <w:rPr>
          <w:b/>
        </w:rPr>
      </w:pPr>
      <w:r>
        <w:t>____________ teacher would like you to turn in _____________ paper as soon as _____________ able.</w:t>
      </w:r>
    </w:p>
    <w:p w14:paraId="00E5DC71" w14:textId="77777777" w:rsidR="00BA23AC" w:rsidRPr="006B45BA" w:rsidRDefault="00BA23AC" w:rsidP="0091128A">
      <w:bookmarkStart w:id="5" w:name="_GoBack"/>
      <w:bookmarkEnd w:id="5"/>
    </w:p>
    <w:sectPr w:rsidR="00BA23AC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762BC"/>
    <w:multiLevelType w:val="hybridMultilevel"/>
    <w:tmpl w:val="31E0B72C"/>
    <w:lvl w:ilvl="0" w:tplc="83303A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54CE5"/>
    <w:multiLevelType w:val="hybridMultilevel"/>
    <w:tmpl w:val="BF7C8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13EB3"/>
    <w:multiLevelType w:val="hybridMultilevel"/>
    <w:tmpl w:val="B5A4040A"/>
    <w:lvl w:ilvl="0" w:tplc="770EF03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324DB"/>
    <w:multiLevelType w:val="hybridMultilevel"/>
    <w:tmpl w:val="E5EC1AF8"/>
    <w:lvl w:ilvl="0" w:tplc="EACC13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03A7D"/>
    <w:multiLevelType w:val="hybridMultilevel"/>
    <w:tmpl w:val="9D566A64"/>
    <w:lvl w:ilvl="0" w:tplc="AC5E31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F2493"/>
    <w:multiLevelType w:val="hybridMultilevel"/>
    <w:tmpl w:val="C95C7FD8"/>
    <w:lvl w:ilvl="0" w:tplc="F8EACE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6E6A21"/>
    <w:multiLevelType w:val="hybridMultilevel"/>
    <w:tmpl w:val="4EF6C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03840"/>
    <w:multiLevelType w:val="hybridMultilevel"/>
    <w:tmpl w:val="EE8892D2"/>
    <w:lvl w:ilvl="0" w:tplc="4EF2F6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562FB4"/>
    <w:multiLevelType w:val="hybridMultilevel"/>
    <w:tmpl w:val="55DA19FA"/>
    <w:lvl w:ilvl="0" w:tplc="FEB4CD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8"/>
  </w:num>
  <w:num w:numId="6">
    <w:abstractNumId w:val="4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04B"/>
    <w:rsid w:val="000024C9"/>
    <w:rsid w:val="00410E3E"/>
    <w:rsid w:val="006B45BA"/>
    <w:rsid w:val="0091128A"/>
    <w:rsid w:val="00A4009F"/>
    <w:rsid w:val="00B04D9B"/>
    <w:rsid w:val="00BA23AC"/>
    <w:rsid w:val="00CC704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C2EE8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70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CC7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</TotalTime>
  <Pages>5</Pages>
  <Words>1055</Words>
  <Characters>6016</Characters>
  <Application>Microsoft Office Word</Application>
  <DocSecurity>0</DocSecurity>
  <Lines>50</Lines>
  <Paragraphs>14</Paragraphs>
  <ScaleCrop>false</ScaleCrop>
  <Company>Mark's Text Terminal</Company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2016-09-20T14:26:00Z</dcterms:created>
  <dcterms:modified xsi:type="dcterms:W3CDTF">2018-07-07T09:17:00Z</dcterms:modified>
</cp:coreProperties>
</file>