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66768A">
        <w:rPr>
          <w:b/>
          <w:i/>
        </w:rPr>
        <w:t>Heckle</w:t>
      </w:r>
      <w:r w:rsidR="0066768A">
        <w:rPr>
          <w:b/>
        </w:rPr>
        <w:t xml:space="preserve"> (verb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:rsidR="0066768A" w:rsidRDefault="0066768A" w:rsidP="00F24EDE"/>
    <w:p w:rsidR="0066768A" w:rsidRPr="0066768A" w:rsidRDefault="0066768A" w:rsidP="0066768A">
      <w:pPr>
        <w:pStyle w:val="ListParagraph"/>
        <w:numPr>
          <w:ilvl w:val="0"/>
          <w:numId w:val="1"/>
        </w:numPr>
        <w:rPr>
          <w:b/>
        </w:rPr>
      </w:pPr>
      <w:r>
        <w:t xml:space="preserve">***** is a stand-up comedian who must deal with audience members who </w:t>
      </w:r>
      <w:r w:rsidRPr="0066768A">
        <w:rPr>
          <w:i/>
        </w:rPr>
        <w:t>heckle</w:t>
      </w:r>
      <w:r>
        <w:t xml:space="preserve"> ***.</w:t>
      </w:r>
    </w:p>
    <w:p w:rsidR="0066768A" w:rsidRPr="0066768A" w:rsidRDefault="0066768A" w:rsidP="0066768A">
      <w:pPr>
        <w:pStyle w:val="ListParagraph"/>
        <w:numPr>
          <w:ilvl w:val="0"/>
          <w:numId w:val="1"/>
        </w:numPr>
        <w:rPr>
          <w:b/>
        </w:rPr>
      </w:pPr>
      <w:r>
        <w:t xml:space="preserve">Because an audience member </w:t>
      </w:r>
      <w:r w:rsidRPr="0066768A">
        <w:rPr>
          <w:i/>
        </w:rPr>
        <w:t>heckled</w:t>
      </w:r>
      <w:r>
        <w:t xml:space="preserve"> *** while *** was performing *** hit song, *** left the stage before *** set was over.</w:t>
      </w:r>
    </w:p>
    <w:p w:rsidR="0066768A" w:rsidRPr="0066768A" w:rsidRDefault="0066768A" w:rsidP="0066768A">
      <w:pPr>
        <w:pStyle w:val="ListParagraph"/>
        <w:numPr>
          <w:ilvl w:val="0"/>
          <w:numId w:val="1"/>
        </w:numPr>
        <w:rPr>
          <w:b/>
        </w:rPr>
      </w:pPr>
      <w:r>
        <w:t>*** often</w:t>
      </w:r>
      <w:r w:rsidRPr="0066768A">
        <w:rPr>
          <w:i/>
        </w:rPr>
        <w:t xml:space="preserve"> heckles</w:t>
      </w:r>
      <w:r>
        <w:t xml:space="preserve"> politicians because *** thinks they are stupid and hypocritical.</w:t>
      </w:r>
    </w:p>
    <w:p w:rsidR="0066768A" w:rsidRPr="0066768A" w:rsidRDefault="0066768A" w:rsidP="0066768A">
      <w:pPr>
        <w:pStyle w:val="ListParagraph"/>
        <w:numPr>
          <w:ilvl w:val="0"/>
          <w:numId w:val="1"/>
        </w:numPr>
        <w:rPr>
          <w:b/>
        </w:rPr>
      </w:pPr>
      <w:r>
        <w:t xml:space="preserve">Mr. Feltskog and his friends, when they were angry young guys, used to go to Ku Klux Klan rallies to </w:t>
      </w:r>
      <w:r w:rsidRPr="0066768A">
        <w:rPr>
          <w:i/>
        </w:rPr>
        <w:t>heckle</w:t>
      </w:r>
      <w:r>
        <w:t xml:space="preserve"> the speakers.</w:t>
      </w:r>
    </w:p>
    <w:p w:rsidR="0066768A" w:rsidRPr="0066768A" w:rsidRDefault="0066768A" w:rsidP="0066768A">
      <w:pPr>
        <w:pStyle w:val="ListParagraph"/>
        <w:numPr>
          <w:ilvl w:val="0"/>
          <w:numId w:val="1"/>
        </w:numPr>
        <w:rPr>
          <w:b/>
        </w:rPr>
      </w:pPr>
      <w:r>
        <w:t xml:space="preserve">Some students like to </w:t>
      </w:r>
      <w:bookmarkStart w:id="54" w:name="_GoBack"/>
      <w:r w:rsidRPr="0066768A">
        <w:rPr>
          <w:i/>
        </w:rPr>
        <w:t>heckle</w:t>
      </w:r>
      <w:bookmarkEnd w:id="54"/>
      <w:r>
        <w:t xml:space="preserve"> their teachers, which makes it hard to teach. </w:t>
      </w:r>
    </w:p>
    <w:p w:rsidR="00F24EDE" w:rsidRDefault="00F24EDE" w:rsidP="00F24EDE"/>
    <w:p w:rsidR="00B577EA" w:rsidRPr="006B45BA" w:rsidRDefault="0066768A" w:rsidP="00F24EDE">
      <w:r>
        <w:rPr>
          <w:b/>
          <w:u w:val="single"/>
        </w:rPr>
        <w:t>The verb</w:t>
      </w:r>
      <w:r w:rsidR="00F24EDE" w:rsidRPr="00523677">
        <w:rPr>
          <w:b/>
          <w:u w:val="single"/>
        </w:rPr>
        <w:t xml:space="preserve"> </w:t>
      </w:r>
      <w:r>
        <w:rPr>
          <w:b/>
          <w:i/>
          <w:u w:val="single"/>
        </w:rPr>
        <w:t>heckle</w:t>
      </w:r>
      <w:r w:rsidR="00F24EDE" w:rsidRPr="00523677">
        <w:rPr>
          <w:b/>
          <w:i/>
          <w:u w:val="single"/>
        </w:rPr>
        <w:t xml:space="preserve"> </w:t>
      </w:r>
      <w:r w:rsidR="00F24EDE" w:rsidRPr="00523677">
        <w:rPr>
          <w:b/>
          <w:u w:val="single"/>
        </w:rPr>
        <w:t>means</w:t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F7F04F1"/>
    <w:multiLevelType w:val="hybridMultilevel"/>
    <w:tmpl w:val="B32066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1ED1"/>
    <w:rsid w:val="001539C9"/>
    <w:rsid w:val="001F20BF"/>
    <w:rsid w:val="002C2733"/>
    <w:rsid w:val="00335A5C"/>
    <w:rsid w:val="003D1ED1"/>
    <w:rsid w:val="00410E3E"/>
    <w:rsid w:val="005A5A20"/>
    <w:rsid w:val="0066768A"/>
    <w:rsid w:val="006B45BA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F488515"/>
  <w15:chartTrackingRefBased/>
  <w15:docId w15:val="{DA923C00-F9AC-0E4E-9362-C1AEFDE013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76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6</TotalTime>
  <Pages>1</Pages>
  <Words>142</Words>
  <Characters>813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2018-01-19T18:55:00Z</dcterms:created>
  <dcterms:modified xsi:type="dcterms:W3CDTF">2018-01-25T17:28:00Z</dcterms:modified>
</cp:coreProperties>
</file>