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E4C5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FE305B0" w14:textId="69639F61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C062C" w:rsidRPr="00CB30F4">
        <w:rPr>
          <w:b/>
          <w:i/>
        </w:rPr>
        <w:t>Debunk</w:t>
      </w:r>
      <w:r w:rsidR="004C062C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A7B6066" w14:textId="1F6BBFB3" w:rsidR="004C062C" w:rsidRDefault="004C062C" w:rsidP="004C062C"/>
    <w:p w14:paraId="03A60A53" w14:textId="4958E3EE" w:rsidR="004C062C" w:rsidRPr="004C062C" w:rsidRDefault="004C062C" w:rsidP="004C062C">
      <w:pPr>
        <w:pStyle w:val="ListParagraph"/>
        <w:numPr>
          <w:ilvl w:val="0"/>
          <w:numId w:val="2"/>
        </w:numPr>
        <w:rPr>
          <w:b/>
        </w:rPr>
      </w:pPr>
      <w:r>
        <w:t xml:space="preserve">*** is a journalist and historian who </w:t>
      </w:r>
      <w:r w:rsidRPr="00CB30F4">
        <w:rPr>
          <w:i/>
        </w:rPr>
        <w:t xml:space="preserve">debunks </w:t>
      </w:r>
      <w:r>
        <w:t>crazy conspiracy theories on the Internet.</w:t>
      </w:r>
    </w:p>
    <w:p w14:paraId="722D0CFB" w14:textId="0985812F" w:rsidR="004C062C" w:rsidRPr="004C062C" w:rsidRDefault="004C062C" w:rsidP="004C062C">
      <w:pPr>
        <w:pStyle w:val="ListParagraph"/>
        <w:numPr>
          <w:ilvl w:val="0"/>
          <w:numId w:val="2"/>
        </w:numPr>
        <w:rPr>
          <w:b/>
        </w:rPr>
      </w:pPr>
      <w:r>
        <w:t xml:space="preserve">Once *** started **** research paper on unidentified flying objects, *** quickly learned that most sightings of UFOs have been </w:t>
      </w:r>
      <w:r w:rsidRPr="00CB30F4">
        <w:rPr>
          <w:i/>
        </w:rPr>
        <w:t>debunked</w:t>
      </w:r>
      <w:r>
        <w:t>.</w:t>
      </w:r>
    </w:p>
    <w:p w14:paraId="61B9ACB5" w14:textId="6A8BD42E" w:rsidR="004C062C" w:rsidRPr="004C062C" w:rsidRDefault="004C062C" w:rsidP="004C062C">
      <w:pPr>
        <w:pStyle w:val="ListParagraph"/>
        <w:numPr>
          <w:ilvl w:val="0"/>
          <w:numId w:val="2"/>
        </w:numPr>
        <w:rPr>
          <w:b/>
        </w:rPr>
      </w:pPr>
      <w:r>
        <w:t xml:space="preserve">The websites Snopes.com and Politifact.com work to </w:t>
      </w:r>
      <w:r w:rsidRPr="00CB30F4">
        <w:rPr>
          <w:i/>
        </w:rPr>
        <w:t>debunk</w:t>
      </w:r>
      <w:r>
        <w:t xml:space="preserve"> false news stories.</w:t>
      </w:r>
    </w:p>
    <w:p w14:paraId="1157DD74" w14:textId="64A3069C" w:rsidR="004C062C" w:rsidRPr="004C062C" w:rsidRDefault="004C062C" w:rsidP="004C062C">
      <w:pPr>
        <w:pStyle w:val="ListParagraph"/>
        <w:numPr>
          <w:ilvl w:val="0"/>
          <w:numId w:val="2"/>
        </w:numPr>
        <w:rPr>
          <w:b/>
        </w:rPr>
      </w:pPr>
      <w:r>
        <w:t xml:space="preserve">*** is an astronomer who recently published an article that </w:t>
      </w:r>
      <w:r w:rsidRPr="00CB30F4">
        <w:rPr>
          <w:i/>
        </w:rPr>
        <w:t>debunks</w:t>
      </w:r>
      <w:r>
        <w:t xml:space="preserve"> the idea that there is life on Mars,</w:t>
      </w:r>
    </w:p>
    <w:p w14:paraId="5D416E94" w14:textId="5EFBC2C6" w:rsidR="004C062C" w:rsidRPr="004C062C" w:rsidRDefault="004C062C" w:rsidP="004C062C">
      <w:pPr>
        <w:pStyle w:val="ListParagraph"/>
        <w:numPr>
          <w:ilvl w:val="0"/>
          <w:numId w:val="2"/>
        </w:numPr>
        <w:rPr>
          <w:b/>
        </w:rPr>
      </w:pPr>
      <w:r>
        <w:t xml:space="preserve">Holocaust deniers are easily </w:t>
      </w:r>
      <w:bookmarkStart w:id="54" w:name="_GoBack"/>
      <w:r w:rsidRPr="00CB30F4">
        <w:rPr>
          <w:i/>
        </w:rPr>
        <w:t>debunked</w:t>
      </w:r>
      <w:bookmarkEnd w:id="54"/>
      <w:r>
        <w:t xml:space="preserve"> using the plethora of evidence from that period of history.</w:t>
      </w:r>
    </w:p>
    <w:p w14:paraId="135DFC65" w14:textId="77777777" w:rsidR="00F24EDE" w:rsidRDefault="00F24EDE" w:rsidP="00F24EDE"/>
    <w:p w14:paraId="17A85ECC" w14:textId="1FF08679" w:rsidR="00B577EA" w:rsidRPr="006B45BA" w:rsidRDefault="004C062C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debunk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64380C"/>
    <w:multiLevelType w:val="hybridMultilevel"/>
    <w:tmpl w:val="0DACF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130645"/>
    <w:multiLevelType w:val="hybridMultilevel"/>
    <w:tmpl w:val="46CC9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A29"/>
    <w:rsid w:val="001539C9"/>
    <w:rsid w:val="001F20BF"/>
    <w:rsid w:val="002C2733"/>
    <w:rsid w:val="00335A5C"/>
    <w:rsid w:val="00410E3E"/>
    <w:rsid w:val="004C062C"/>
    <w:rsid w:val="005A5A20"/>
    <w:rsid w:val="006B45BA"/>
    <w:rsid w:val="00C32881"/>
    <w:rsid w:val="00CA4835"/>
    <w:rsid w:val="00CB30F4"/>
    <w:rsid w:val="00E11225"/>
    <w:rsid w:val="00EB0A29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37C28E"/>
  <w15:chartTrackingRefBased/>
  <w15:docId w15:val="{B29564F4-9201-2648-9E8B-918D47D9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06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10</TotalTime>
  <Pages>1</Pages>
  <Words>145</Words>
  <Characters>833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2018-07-13T13:24:00Z</dcterms:created>
  <dcterms:modified xsi:type="dcterms:W3CDTF">2018-07-19T11:41:00Z</dcterms:modified>
</cp:coreProperties>
</file>