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CB7676">
        <w:rPr>
          <w:b/>
          <w:i/>
        </w:rPr>
        <w:t>Explicate</w:t>
      </w:r>
      <w:r w:rsidR="00CB7676">
        <w:rPr>
          <w:b/>
        </w:rPr>
        <w:t xml:space="preserve"> (verb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CB7676" w:rsidRDefault="00CB7676" w:rsidP="00CB7676"/>
    <w:p w:rsidR="00CB7676" w:rsidRPr="00CB7676" w:rsidRDefault="00CB7676" w:rsidP="00CB7676">
      <w:pPr>
        <w:pStyle w:val="ListParagraph"/>
        <w:numPr>
          <w:ilvl w:val="0"/>
          <w:numId w:val="2"/>
        </w:numPr>
        <w:rPr>
          <w:b/>
        </w:rPr>
      </w:pPr>
      <w:r>
        <w:t xml:space="preserve">*** </w:t>
      </w:r>
      <w:r w:rsidRPr="00CB7676">
        <w:rPr>
          <w:i/>
        </w:rPr>
        <w:t>explicated</w:t>
      </w:r>
      <w:r>
        <w:t xml:space="preserve"> the rules of basketball to the team *** coaches.</w:t>
      </w:r>
    </w:p>
    <w:p w:rsidR="00CB7676" w:rsidRPr="00CB7676" w:rsidRDefault="00CB7676" w:rsidP="00CB7676">
      <w:pPr>
        <w:pStyle w:val="ListParagraph"/>
        <w:numPr>
          <w:ilvl w:val="0"/>
          <w:numId w:val="2"/>
        </w:numPr>
        <w:rPr>
          <w:b/>
        </w:rPr>
      </w:pPr>
      <w:r>
        <w:t xml:space="preserve">*** asked *** teacher to </w:t>
      </w:r>
      <w:r w:rsidRPr="00CB7676">
        <w:rPr>
          <w:i/>
        </w:rPr>
        <w:t>explicate</w:t>
      </w:r>
      <w:r>
        <w:t>, one more time, the procedures from solving acceleration problems in calculus.</w:t>
      </w:r>
    </w:p>
    <w:p w:rsidR="00CB7676" w:rsidRPr="00CB7676" w:rsidRDefault="00CB7676" w:rsidP="00CB7676">
      <w:pPr>
        <w:pStyle w:val="ListParagraph"/>
        <w:numPr>
          <w:ilvl w:val="0"/>
          <w:numId w:val="2"/>
        </w:numPr>
        <w:rPr>
          <w:b/>
        </w:rPr>
      </w:pPr>
      <w:r>
        <w:t xml:space="preserve">*** </w:t>
      </w:r>
      <w:r w:rsidRPr="00CB7676">
        <w:rPr>
          <w:i/>
        </w:rPr>
        <w:t xml:space="preserve">explicated </w:t>
      </w:r>
      <w:r>
        <w:t>the use of Wheelock’s Latin language app for ***, who just bought it.</w:t>
      </w:r>
    </w:p>
    <w:p w:rsidR="00CB7676" w:rsidRPr="00CB7676" w:rsidRDefault="00CB7676" w:rsidP="00CB7676">
      <w:pPr>
        <w:pStyle w:val="ListParagraph"/>
        <w:numPr>
          <w:ilvl w:val="0"/>
          <w:numId w:val="2"/>
        </w:numPr>
        <w:rPr>
          <w:b/>
        </w:rPr>
      </w:pPr>
      <w:r>
        <w:t xml:space="preserve">** </w:t>
      </w:r>
      <w:r w:rsidRPr="00CB7676">
        <w:rPr>
          <w:i/>
        </w:rPr>
        <w:t>explicated</w:t>
      </w:r>
      <w:r>
        <w:t xml:space="preserve"> a route to Brooklyn via public transportation for the tourists.</w:t>
      </w:r>
    </w:p>
    <w:p w:rsidR="00CB7676" w:rsidRPr="00CB7676" w:rsidRDefault="00CB7676" w:rsidP="00CB7676">
      <w:pPr>
        <w:pStyle w:val="ListParagraph"/>
        <w:numPr>
          <w:ilvl w:val="0"/>
          <w:numId w:val="2"/>
        </w:numPr>
        <w:rPr>
          <w:b/>
        </w:rPr>
      </w:pPr>
      <w:r>
        <w:t xml:space="preserve">***, a doctor, **** </w:t>
      </w:r>
      <w:bookmarkStart w:id="54" w:name="_GoBack"/>
      <w:r w:rsidRPr="004C7F65">
        <w:rPr>
          <w:i/>
        </w:rPr>
        <w:t>explicated</w:t>
      </w:r>
      <w:bookmarkEnd w:id="54"/>
      <w:r>
        <w:t xml:space="preserve"> the procedure for caring for an injury to *** patient.</w:t>
      </w:r>
    </w:p>
    <w:p w:rsidR="00F24EDE" w:rsidRDefault="00F24EDE" w:rsidP="00F24EDE"/>
    <w:p w:rsidR="00B577EA" w:rsidRPr="006B45BA" w:rsidRDefault="00CB7676" w:rsidP="00F24EDE">
      <w:r>
        <w:rPr>
          <w:b/>
          <w:u w:val="single"/>
        </w:rPr>
        <w:t>The verb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explicate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3828CB"/>
    <w:multiLevelType w:val="hybridMultilevel"/>
    <w:tmpl w:val="686EA9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9F3C2E"/>
    <w:multiLevelType w:val="hybridMultilevel"/>
    <w:tmpl w:val="3A0AF6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ED1"/>
    <w:rsid w:val="001539C9"/>
    <w:rsid w:val="001F20BF"/>
    <w:rsid w:val="002C2733"/>
    <w:rsid w:val="00335A5C"/>
    <w:rsid w:val="003D1ED1"/>
    <w:rsid w:val="00410E3E"/>
    <w:rsid w:val="004C7F65"/>
    <w:rsid w:val="005A5A20"/>
    <w:rsid w:val="006B45BA"/>
    <w:rsid w:val="00C32881"/>
    <w:rsid w:val="00CA4835"/>
    <w:rsid w:val="00CB7676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DA923C00-F9AC-0E4E-9362-C1AEFDE01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76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4</TotalTime>
  <Pages>1</Pages>
  <Words>134</Words>
  <Characters>770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2018-01-19T18:55:00Z</dcterms:created>
  <dcterms:modified xsi:type="dcterms:W3CDTF">2018-01-19T19:16:00Z</dcterms:modified>
</cp:coreProperties>
</file>