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D3B3C">
        <w:rPr>
          <w:b/>
          <w:i/>
        </w:rPr>
        <w:t>Polymath</w:t>
      </w:r>
      <w:r w:rsidR="00F24EDE">
        <w:rPr>
          <w:b/>
        </w:rPr>
        <w:t xml:space="preserve"> (</w:t>
      </w:r>
      <w:r w:rsidR="00BD3B3C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BD3B3C" w:rsidRDefault="00BD3B3C" w:rsidP="00F24EDE"/>
    <w:p w:rsidR="00BD3B3C" w:rsidRPr="00C722F6" w:rsidRDefault="00C722F6" w:rsidP="00BD3B3C">
      <w:pPr>
        <w:pStyle w:val="ListParagraph"/>
        <w:numPr>
          <w:ilvl w:val="0"/>
          <w:numId w:val="1"/>
        </w:numPr>
        <w:rPr>
          <w:b/>
        </w:rPr>
      </w:pPr>
      <w:r w:rsidRPr="00C722F6">
        <w:rPr>
          <w:i/>
        </w:rPr>
        <w:t>Polymaths</w:t>
      </w:r>
      <w:r>
        <w:t xml:space="preserve"> are relatively rare, though Albert Einstein was one.</w:t>
      </w:r>
    </w:p>
    <w:p w:rsidR="00C722F6" w:rsidRPr="00C722F6" w:rsidRDefault="00C722F6" w:rsidP="00BD3B3C">
      <w:pPr>
        <w:pStyle w:val="ListParagraph"/>
        <w:numPr>
          <w:ilvl w:val="0"/>
          <w:numId w:val="1"/>
        </w:numPr>
        <w:rPr>
          <w:b/>
        </w:rPr>
      </w:pPr>
      <w:r>
        <w:t>*** works hard to master all the material in all *** classes because *** wants to become a</w:t>
      </w:r>
      <w:r w:rsidRPr="00C722F6">
        <w:rPr>
          <w:i/>
        </w:rPr>
        <w:t xml:space="preserve"> polymath</w:t>
      </w:r>
      <w:r>
        <w:t>.</w:t>
      </w:r>
    </w:p>
    <w:p w:rsidR="00C722F6" w:rsidRPr="00C722F6" w:rsidRDefault="00C722F6" w:rsidP="00BD3B3C">
      <w:pPr>
        <w:pStyle w:val="ListParagraph"/>
        <w:numPr>
          <w:ilvl w:val="0"/>
          <w:numId w:val="1"/>
        </w:numPr>
        <w:rPr>
          <w:b/>
        </w:rPr>
      </w:pPr>
      <w:r>
        <w:t xml:space="preserve">*** is a university professor who can teach any subject at an advanced level, because *** is a </w:t>
      </w:r>
      <w:r w:rsidRPr="00C722F6">
        <w:rPr>
          <w:i/>
        </w:rPr>
        <w:t>polymath</w:t>
      </w:r>
      <w:r>
        <w:t>.</w:t>
      </w:r>
    </w:p>
    <w:p w:rsidR="00C722F6" w:rsidRPr="00C722F6" w:rsidRDefault="00C722F6" w:rsidP="00BD3B3C">
      <w:pPr>
        <w:pStyle w:val="ListParagraph"/>
        <w:numPr>
          <w:ilvl w:val="0"/>
          <w:numId w:val="1"/>
        </w:numPr>
        <w:rPr>
          <w:b/>
        </w:rPr>
      </w:pPr>
      <w:r>
        <w:t xml:space="preserve">**, who is already a </w:t>
      </w:r>
      <w:r w:rsidRPr="00C722F6">
        <w:rPr>
          <w:i/>
        </w:rPr>
        <w:t>polymath</w:t>
      </w:r>
      <w:r>
        <w:t xml:space="preserve"> at age 15, quickly gets bored in *** high school classes.</w:t>
      </w:r>
    </w:p>
    <w:p w:rsidR="00C722F6" w:rsidRPr="00BD3B3C" w:rsidRDefault="00C722F6" w:rsidP="00BD3B3C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bookmarkStart w:id="54" w:name="_GoBack"/>
      <w:r w:rsidRPr="00C722F6">
        <w:rPr>
          <w:i/>
        </w:rPr>
        <w:t>polymath</w:t>
      </w:r>
      <w:bookmarkEnd w:id="54"/>
      <w:r>
        <w:t xml:space="preserve"> destroyed all her competition when she appeared on “Jeopardy.”</w:t>
      </w:r>
    </w:p>
    <w:p w:rsidR="00F24EDE" w:rsidRDefault="00F24EDE" w:rsidP="00F24EDE"/>
    <w:p w:rsidR="00B577EA" w:rsidRPr="006B45BA" w:rsidRDefault="00BD3B3C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 w:rsidRPr="00BD3B3C">
        <w:rPr>
          <w:b/>
          <w:i/>
          <w:u w:val="single"/>
        </w:rPr>
        <w:t>polymath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C00DC1"/>
    <w:multiLevelType w:val="hybridMultilevel"/>
    <w:tmpl w:val="AD44BF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BD3B3C"/>
    <w:rsid w:val="00C32881"/>
    <w:rsid w:val="00C722F6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797D1C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3B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19</TotalTime>
  <Pages>1</Pages>
  <Words>135</Words>
  <Characters>773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2018-01-31T18:27:00Z</dcterms:modified>
</cp:coreProperties>
</file>