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1EB690C3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E27D6A">
        <w:rPr>
          <w:b/>
        </w:rPr>
        <w:t>, Lesson 1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E27D6A">
        <w:rPr>
          <w:b/>
          <w:i/>
        </w:rPr>
        <w:t>farmer</w:t>
      </w:r>
      <w:r w:rsidR="00F24EDE">
        <w:rPr>
          <w:b/>
        </w:rPr>
        <w:t xml:space="preserve"> (</w:t>
      </w:r>
      <w:r w:rsidR="00E27D6A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CFB129F" w14:textId="77777777" w:rsidR="00E3138B" w:rsidRDefault="00E3138B" w:rsidP="00F24EDE"/>
    <w:p w14:paraId="67060CF7" w14:textId="4C0A6939" w:rsidR="00E3138B" w:rsidRPr="00E3138B" w:rsidRDefault="00E3138B" w:rsidP="00E3138B">
      <w:pPr>
        <w:pStyle w:val="ListParagraph"/>
        <w:numPr>
          <w:ilvl w:val="0"/>
          <w:numId w:val="1"/>
        </w:numPr>
        <w:rPr>
          <w:b/>
        </w:rPr>
      </w:pPr>
      <w:r>
        <w:t xml:space="preserve">****’s uncle is a </w:t>
      </w:r>
      <w:r w:rsidRPr="00E3138B">
        <w:rPr>
          <w:i/>
        </w:rPr>
        <w:t>farmer</w:t>
      </w:r>
      <w:r>
        <w:t xml:space="preserve"> who grows pumpkins upstate.</w:t>
      </w:r>
    </w:p>
    <w:p w14:paraId="358F0D9F" w14:textId="22FD2F4D" w:rsidR="00E3138B" w:rsidRPr="00E3138B" w:rsidRDefault="00E3138B" w:rsidP="00E3138B">
      <w:pPr>
        <w:pStyle w:val="ListParagraph"/>
        <w:numPr>
          <w:ilvl w:val="0"/>
          <w:numId w:val="1"/>
        </w:numPr>
        <w:rPr>
          <w:b/>
        </w:rPr>
      </w:pPr>
      <w:r>
        <w:t xml:space="preserve">**** didn’t realize that someone who raises fish to sell to markets is considered a </w:t>
      </w:r>
      <w:r w:rsidRPr="00E3138B">
        <w:rPr>
          <w:i/>
        </w:rPr>
        <w:t>farmer</w:t>
      </w:r>
      <w:r>
        <w:t>.</w:t>
      </w:r>
    </w:p>
    <w:p w14:paraId="5C577A56" w14:textId="49C0B937" w:rsidR="00E3138B" w:rsidRPr="00E3138B" w:rsidRDefault="00E3138B" w:rsidP="00E3138B">
      <w:pPr>
        <w:pStyle w:val="ListParagraph"/>
        <w:numPr>
          <w:ilvl w:val="0"/>
          <w:numId w:val="1"/>
        </w:numPr>
        <w:rPr>
          <w:b/>
        </w:rPr>
      </w:pPr>
      <w:r>
        <w:t xml:space="preserve">Without </w:t>
      </w:r>
      <w:r w:rsidRPr="00E3138B">
        <w:rPr>
          <w:i/>
        </w:rPr>
        <w:t>farmers</w:t>
      </w:r>
      <w:r>
        <w:t>, people couldn’t eat.</w:t>
      </w:r>
    </w:p>
    <w:p w14:paraId="0948D284" w14:textId="4C2E5A10" w:rsidR="00E3138B" w:rsidRPr="00E3138B" w:rsidRDefault="00E3138B" w:rsidP="00E3138B">
      <w:pPr>
        <w:pStyle w:val="ListParagraph"/>
        <w:numPr>
          <w:ilvl w:val="0"/>
          <w:numId w:val="1"/>
        </w:numPr>
        <w:rPr>
          <w:b/>
        </w:rPr>
      </w:pPr>
      <w:r>
        <w:t xml:space="preserve">**** likes to buy *** groceries directly from the </w:t>
      </w:r>
      <w:r w:rsidRPr="00E3138B">
        <w:rPr>
          <w:i/>
        </w:rPr>
        <w:t>farmers</w:t>
      </w:r>
      <w:r>
        <w:t xml:space="preserve"> who sell in the Union Square Green Market.</w:t>
      </w:r>
    </w:p>
    <w:p w14:paraId="018E53B8" w14:textId="2941F5B3" w:rsidR="00E3138B" w:rsidRPr="00E3138B" w:rsidRDefault="00E3138B" w:rsidP="00E3138B">
      <w:pPr>
        <w:pStyle w:val="ListParagraph"/>
        <w:numPr>
          <w:ilvl w:val="0"/>
          <w:numId w:val="1"/>
        </w:numPr>
        <w:rPr>
          <w:b/>
        </w:rPr>
      </w:pPr>
      <w:r>
        <w:t>The</w:t>
      </w:r>
      <w:bookmarkStart w:id="54" w:name="_GoBack"/>
      <w:r w:rsidRPr="00E3138B">
        <w:rPr>
          <w:i/>
        </w:rPr>
        <w:t xml:space="preserve"> farmer</w:t>
      </w:r>
      <w:r>
        <w:t xml:space="preserve"> </w:t>
      </w:r>
      <w:bookmarkEnd w:id="54"/>
      <w:r>
        <w:t>planted kale because it is a vegetable in high demand.</w:t>
      </w:r>
    </w:p>
    <w:p w14:paraId="7E097896" w14:textId="77777777" w:rsidR="00F24EDE" w:rsidRDefault="00F24EDE" w:rsidP="00F24EDE"/>
    <w:p w14:paraId="4C64158B" w14:textId="63C64E2B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E27D6A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E27D6A">
        <w:rPr>
          <w:b/>
          <w:i/>
          <w:u w:val="single"/>
        </w:rPr>
        <w:t>farmer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0B3187"/>
    <w:multiLevelType w:val="hybridMultilevel"/>
    <w:tmpl w:val="6CA0A5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F20BF"/>
    <w:rsid w:val="002C2733"/>
    <w:rsid w:val="00335A5C"/>
    <w:rsid w:val="00410E3E"/>
    <w:rsid w:val="005A5A20"/>
    <w:rsid w:val="006B45BA"/>
    <w:rsid w:val="008A1E84"/>
    <w:rsid w:val="00C32881"/>
    <w:rsid w:val="00CA4835"/>
    <w:rsid w:val="00E11225"/>
    <w:rsid w:val="00E27D6A"/>
    <w:rsid w:val="00E3138B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13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135</Words>
  <Characters>776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2017-06-19T16:41:00Z</dcterms:created>
  <dcterms:modified xsi:type="dcterms:W3CDTF">2017-07-18T14:03:00Z</dcterms:modified>
</cp:coreProperties>
</file>