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DDEA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05328A0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95233">
        <w:rPr>
          <w:b/>
          <w:i/>
        </w:rPr>
        <w:t>Anatomy</w:t>
      </w:r>
      <w:r w:rsidR="00F24EDE">
        <w:rPr>
          <w:b/>
        </w:rPr>
        <w:t xml:space="preserve"> </w:t>
      </w:r>
      <w:r w:rsidR="00F95233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6916B57" w14:textId="77777777" w:rsidR="0010032B" w:rsidRDefault="0010032B" w:rsidP="00F24EDE"/>
    <w:p w14:paraId="13CF8CF3" w14:textId="2503FF9B" w:rsidR="0010032B" w:rsidRPr="004B6E3D" w:rsidRDefault="004B6E3D" w:rsidP="0010032B">
      <w:pPr>
        <w:pStyle w:val="ListParagraph"/>
        <w:numPr>
          <w:ilvl w:val="0"/>
          <w:numId w:val="1"/>
        </w:numPr>
        <w:rPr>
          <w:b/>
        </w:rPr>
      </w:pPr>
      <w:r>
        <w:t>*** studied dance in college, so ** had to take an anatomy course to understand the muscle systems *** would be using in performances.</w:t>
      </w:r>
    </w:p>
    <w:p w14:paraId="6746DFC9" w14:textId="15CB6725" w:rsidR="004B6E3D" w:rsidRPr="004B6E3D" w:rsidRDefault="004B6E3D" w:rsidP="0010032B">
      <w:pPr>
        <w:pStyle w:val="ListParagraph"/>
        <w:numPr>
          <w:ilvl w:val="0"/>
          <w:numId w:val="1"/>
        </w:numPr>
        <w:rPr>
          <w:b/>
        </w:rPr>
      </w:pPr>
      <w:r>
        <w:t>**** plans to go to medical school, so **** took human anatomy as a sophomore.</w:t>
      </w:r>
    </w:p>
    <w:p w14:paraId="2571B221" w14:textId="47D481C2" w:rsidR="004B6E3D" w:rsidRPr="004B6E3D" w:rsidRDefault="004B6E3D" w:rsidP="0010032B">
      <w:pPr>
        <w:pStyle w:val="ListParagraph"/>
        <w:numPr>
          <w:ilvl w:val="0"/>
          <w:numId w:val="1"/>
        </w:numPr>
        <w:rPr>
          <w:b/>
        </w:rPr>
      </w:pPr>
      <w:r>
        <w:t>High school students often begin their study of anatomy by dissecting a frog.</w:t>
      </w:r>
    </w:p>
    <w:p w14:paraId="3740B109" w14:textId="3932E874" w:rsidR="004B6E3D" w:rsidRPr="004B6E3D" w:rsidRDefault="004B6E3D" w:rsidP="0010032B">
      <w:pPr>
        <w:pStyle w:val="ListParagraph"/>
        <w:numPr>
          <w:ilvl w:val="0"/>
          <w:numId w:val="1"/>
        </w:numPr>
        <w:rPr>
          <w:b/>
        </w:rPr>
      </w:pPr>
      <w:r>
        <w:t>In *** study of anatomy, **** became fascinated with the human spine, so *** interned in orthopedics after medical school.</w:t>
      </w:r>
    </w:p>
    <w:p w14:paraId="3E82C100" w14:textId="710C809B" w:rsidR="004B6E3D" w:rsidRPr="0010032B" w:rsidRDefault="004B6E3D" w:rsidP="0010032B">
      <w:pPr>
        <w:pStyle w:val="ListParagraph"/>
        <w:numPr>
          <w:ilvl w:val="0"/>
          <w:numId w:val="1"/>
        </w:numPr>
        <w:rPr>
          <w:b/>
        </w:rPr>
      </w:pPr>
      <w:r>
        <w:t>*** is a veterinarian and a specializes in canine anatomy; *** takes care of a lot of dogs.</w:t>
      </w:r>
      <w:bookmarkStart w:id="54" w:name="_GoBack"/>
      <w:bookmarkEnd w:id="54"/>
    </w:p>
    <w:p w14:paraId="314A3CF2" w14:textId="77777777" w:rsidR="00F24EDE" w:rsidRDefault="00F24EDE" w:rsidP="00F24EDE"/>
    <w:p w14:paraId="0810D9F2" w14:textId="77777777" w:rsidR="00B577EA" w:rsidRPr="006B45BA" w:rsidRDefault="00F95233" w:rsidP="00F24EDE">
      <w:r>
        <w:rPr>
          <w:b/>
          <w:u w:val="single"/>
        </w:rPr>
        <w:t>The noun</w:t>
      </w:r>
      <w:r w:rsidR="00F24EDE" w:rsidRPr="00F95233">
        <w:rPr>
          <w:b/>
          <w:i/>
          <w:u w:val="single"/>
        </w:rPr>
        <w:t xml:space="preserve"> </w:t>
      </w:r>
      <w:r w:rsidRPr="00F95233">
        <w:rPr>
          <w:b/>
          <w:i/>
          <w:u w:val="single"/>
        </w:rPr>
        <w:t>anatomy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421ED5"/>
    <w:multiLevelType w:val="hybridMultilevel"/>
    <w:tmpl w:val="ED683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233"/>
    <w:rsid w:val="0010032B"/>
    <w:rsid w:val="001539C9"/>
    <w:rsid w:val="001F20BF"/>
    <w:rsid w:val="002C2733"/>
    <w:rsid w:val="00335A5C"/>
    <w:rsid w:val="00410E3E"/>
    <w:rsid w:val="004B6E3D"/>
    <w:rsid w:val="005A5A20"/>
    <w:rsid w:val="006B45BA"/>
    <w:rsid w:val="00C32881"/>
    <w:rsid w:val="00CA4835"/>
    <w:rsid w:val="00E11225"/>
    <w:rsid w:val="00EC6ED9"/>
    <w:rsid w:val="00F24EDE"/>
    <w:rsid w:val="00F95233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4D799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03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146</Words>
  <Characters>834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2017-11-13T16:08:00Z</dcterms:created>
  <dcterms:modified xsi:type="dcterms:W3CDTF">2017-11-14T13:10:00Z</dcterms:modified>
</cp:coreProperties>
</file>