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02E7B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4880B2B8" w14:textId="79BFCE98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B827BF">
        <w:rPr>
          <w:b/>
          <w:i/>
        </w:rPr>
        <w:t>Excommunicate</w:t>
      </w:r>
      <w:r w:rsidR="00F24EDE">
        <w:rPr>
          <w:b/>
        </w:rPr>
        <w:t xml:space="preserve"> (</w:t>
      </w:r>
      <w:r w:rsidR="00B827BF">
        <w:rPr>
          <w:b/>
        </w:rPr>
        <w:t>verb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4E659E05" w14:textId="19D29A3A" w:rsidR="00034870" w:rsidRDefault="00034870" w:rsidP="00F24EDE"/>
    <w:p w14:paraId="3F735306" w14:textId="44398363" w:rsidR="00034870" w:rsidRPr="00034870" w:rsidRDefault="00034870" w:rsidP="00034870">
      <w:pPr>
        <w:pStyle w:val="ListParagraph"/>
        <w:numPr>
          <w:ilvl w:val="0"/>
          <w:numId w:val="1"/>
        </w:numPr>
        <w:rPr>
          <w:b/>
        </w:rPr>
      </w:pPr>
      <w:r>
        <w:t>One powerful tool the Church has to discipline its members is to</w:t>
      </w:r>
      <w:r w:rsidRPr="00034870">
        <w:rPr>
          <w:i/>
        </w:rPr>
        <w:t xml:space="preserve"> excommunicate</w:t>
      </w:r>
      <w:r>
        <w:t xml:space="preserve"> them.</w:t>
      </w:r>
    </w:p>
    <w:p w14:paraId="5EE033A4" w14:textId="08DE606B" w:rsidR="00034870" w:rsidRPr="00034870" w:rsidRDefault="00034870" w:rsidP="00034870">
      <w:pPr>
        <w:pStyle w:val="ListParagraph"/>
        <w:numPr>
          <w:ilvl w:val="0"/>
          <w:numId w:val="1"/>
        </w:numPr>
        <w:rPr>
          <w:b/>
        </w:rPr>
      </w:pPr>
      <w:r>
        <w:t xml:space="preserve">Pope Leo X </w:t>
      </w:r>
      <w:r w:rsidRPr="00034870">
        <w:rPr>
          <w:i/>
        </w:rPr>
        <w:t>excommunicated</w:t>
      </w:r>
      <w:r>
        <w:t xml:space="preserve"> Martin Luther because of Luther’s protest against corruption in the Catholic Church,</w:t>
      </w:r>
    </w:p>
    <w:p w14:paraId="5625ACD4" w14:textId="52F7B8DF" w:rsidR="00034870" w:rsidRPr="00034870" w:rsidRDefault="00034870" w:rsidP="00034870">
      <w:pPr>
        <w:pStyle w:val="ListParagraph"/>
        <w:numPr>
          <w:ilvl w:val="0"/>
          <w:numId w:val="1"/>
        </w:numPr>
        <w:rPr>
          <w:b/>
        </w:rPr>
      </w:pPr>
      <w:r>
        <w:t xml:space="preserve">Many churchgoers in the twenty-first century wouldn’t care if the Church </w:t>
      </w:r>
      <w:r w:rsidRPr="00034870">
        <w:rPr>
          <w:i/>
        </w:rPr>
        <w:t xml:space="preserve">excommunicated </w:t>
      </w:r>
      <w:r>
        <w:t>them.</w:t>
      </w:r>
    </w:p>
    <w:p w14:paraId="047C14D6" w14:textId="20D641C8" w:rsidR="00034870" w:rsidRPr="00034870" w:rsidRDefault="00034870" w:rsidP="00034870">
      <w:pPr>
        <w:pStyle w:val="ListParagraph"/>
        <w:numPr>
          <w:ilvl w:val="0"/>
          <w:numId w:val="1"/>
        </w:numPr>
        <w:rPr>
          <w:b/>
        </w:rPr>
      </w:pPr>
      <w:r>
        <w:t xml:space="preserve">When Napoleon’s army captured and occupied Rome, Pope Pius VII </w:t>
      </w:r>
      <w:r w:rsidRPr="00034870">
        <w:rPr>
          <w:i/>
        </w:rPr>
        <w:t>excommunicated</w:t>
      </w:r>
      <w:r>
        <w:t xml:space="preserve"> the French general.</w:t>
      </w:r>
    </w:p>
    <w:p w14:paraId="56A6677A" w14:textId="1DAD16BB" w:rsidR="00034870" w:rsidRPr="00034870" w:rsidRDefault="00034870" w:rsidP="00034870">
      <w:pPr>
        <w:pStyle w:val="ListParagraph"/>
        <w:numPr>
          <w:ilvl w:val="0"/>
          <w:numId w:val="1"/>
        </w:numPr>
        <w:rPr>
          <w:b/>
        </w:rPr>
      </w:pPr>
      <w:r>
        <w:t>Because Fidel Castro, the late leader of Cuba, was a communist, and a 1949 decree from the Catholic Church prohibited Catholics from being communist, the Church</w:t>
      </w:r>
      <w:bookmarkStart w:id="54" w:name="_GoBack"/>
      <w:r w:rsidRPr="00034870">
        <w:rPr>
          <w:i/>
        </w:rPr>
        <w:t xml:space="preserve"> excommunicated</w:t>
      </w:r>
      <w:r>
        <w:t xml:space="preserve"> </w:t>
      </w:r>
      <w:bookmarkEnd w:id="54"/>
      <w:r>
        <w:t>him.</w:t>
      </w:r>
    </w:p>
    <w:p w14:paraId="0C55291E" w14:textId="77777777" w:rsidR="00F24EDE" w:rsidRDefault="00F24EDE" w:rsidP="00F24EDE"/>
    <w:p w14:paraId="3A17296F" w14:textId="4B7150E3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B827BF">
        <w:rPr>
          <w:b/>
          <w:u w:val="single"/>
        </w:rPr>
        <w:t>verb</w:t>
      </w:r>
      <w:r w:rsidRPr="00523677">
        <w:rPr>
          <w:b/>
          <w:u w:val="single"/>
        </w:rPr>
        <w:t xml:space="preserve"> </w:t>
      </w:r>
      <w:r w:rsidR="00B827BF">
        <w:rPr>
          <w:b/>
          <w:i/>
          <w:u w:val="single"/>
        </w:rPr>
        <w:t>excommunicate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3120254"/>
    <w:multiLevelType w:val="hybridMultilevel"/>
    <w:tmpl w:val="B8F64C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A20"/>
    <w:rsid w:val="00034870"/>
    <w:rsid w:val="00410E3E"/>
    <w:rsid w:val="005A5A20"/>
    <w:rsid w:val="006B45BA"/>
    <w:rsid w:val="00B827BF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DB315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3487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Desktop/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TM*dnow wstm.dotx</Template>
  <TotalTime>8</TotalTime>
  <Pages>1</Pages>
  <Words>157</Words>
  <Characters>896</Characters>
  <Application>Microsoft Office Word</Application>
  <DocSecurity>0</DocSecurity>
  <Lines>7</Lines>
  <Paragraphs>2</Paragraphs>
  <ScaleCrop>false</ScaleCrop>
  <Company>Mark's Text Terminal</Company>
  <LinksUpToDate>false</LinksUpToDate>
  <CharactersWithSpaces>1051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3</cp:revision>
  <dcterms:created xsi:type="dcterms:W3CDTF">2016-05-09T12:35:00Z</dcterms:created>
  <dcterms:modified xsi:type="dcterms:W3CDTF">2018-07-16T11:39:00Z</dcterms:modified>
</cp:coreProperties>
</file>