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C02A6">
        <w:rPr>
          <w:b/>
          <w:i/>
        </w:rPr>
        <w:t>Mainstay</w:t>
      </w:r>
      <w:r w:rsidR="00F24EDE">
        <w:rPr>
          <w:b/>
        </w:rPr>
        <w:t xml:space="preserve"> (</w:t>
      </w:r>
      <w:r w:rsidR="001C02A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1C02A6" w:rsidRDefault="001C02A6" w:rsidP="00F24EDE"/>
    <w:p w:rsidR="001C02A6" w:rsidRPr="001C02A6" w:rsidRDefault="001C02A6" w:rsidP="001C02A6">
      <w:pPr>
        <w:pStyle w:val="ListParagraph"/>
        <w:numPr>
          <w:ilvl w:val="0"/>
          <w:numId w:val="1"/>
        </w:numPr>
        <w:rPr>
          <w:b/>
        </w:rPr>
      </w:pPr>
      <w:r>
        <w:t xml:space="preserve">Potato chips are a </w:t>
      </w:r>
      <w:r w:rsidRPr="001C02A6">
        <w:rPr>
          <w:i/>
        </w:rPr>
        <w:t xml:space="preserve">mainstay </w:t>
      </w:r>
      <w:r>
        <w:t>of ***’s diet, which obviously isn’t very nutritious.</w:t>
      </w:r>
    </w:p>
    <w:p w:rsidR="001C02A6" w:rsidRPr="001C02A6" w:rsidRDefault="001C02A6" w:rsidP="001C02A6">
      <w:pPr>
        <w:pStyle w:val="ListParagraph"/>
        <w:numPr>
          <w:ilvl w:val="0"/>
          <w:numId w:val="1"/>
        </w:numPr>
        <w:rPr>
          <w:b/>
        </w:rPr>
      </w:pPr>
      <w:r>
        <w:t xml:space="preserve">***’s </w:t>
      </w:r>
      <w:proofErr w:type="spellStart"/>
      <w:r>
        <w:t>Metrocard</w:t>
      </w:r>
      <w:proofErr w:type="spellEnd"/>
      <w:r>
        <w:t xml:space="preserve"> is the </w:t>
      </w:r>
      <w:r w:rsidRPr="001C02A6">
        <w:rPr>
          <w:i/>
        </w:rPr>
        <w:t>mainstay</w:t>
      </w:r>
      <w:r>
        <w:t xml:space="preserve"> of *** transportation strategy.</w:t>
      </w:r>
    </w:p>
    <w:p w:rsidR="001C02A6" w:rsidRPr="001C02A6" w:rsidRDefault="001C02A6" w:rsidP="001C02A6">
      <w:pPr>
        <w:pStyle w:val="ListParagraph"/>
        <w:numPr>
          <w:ilvl w:val="0"/>
          <w:numId w:val="1"/>
        </w:numPr>
        <w:rPr>
          <w:b/>
        </w:rPr>
      </w:pPr>
      <w:r>
        <w:t xml:space="preserve">For </w:t>
      </w:r>
      <w:proofErr w:type="spellStart"/>
      <w:r>
        <w:t>highschoolers</w:t>
      </w:r>
      <w:proofErr w:type="spellEnd"/>
      <w:r>
        <w:t xml:space="preserve"> like ***, the allowance they receive is the </w:t>
      </w:r>
      <w:r w:rsidRPr="001C02A6">
        <w:rPr>
          <w:i/>
        </w:rPr>
        <w:t>mainstay</w:t>
      </w:r>
      <w:r>
        <w:t xml:space="preserve"> of their income.</w:t>
      </w:r>
    </w:p>
    <w:p w:rsidR="001C02A6" w:rsidRPr="001C02A6" w:rsidRDefault="001C02A6" w:rsidP="001C02A6">
      <w:pPr>
        <w:pStyle w:val="ListParagraph"/>
        <w:numPr>
          <w:ilvl w:val="0"/>
          <w:numId w:val="1"/>
        </w:numPr>
        <w:rPr>
          <w:b/>
        </w:rPr>
      </w:pPr>
      <w:r>
        <w:t xml:space="preserve">For ***, ****, and their friends, texting and Snapchat are the </w:t>
      </w:r>
      <w:r w:rsidRPr="001C02A6">
        <w:rPr>
          <w:i/>
        </w:rPr>
        <w:t>mainstays</w:t>
      </w:r>
      <w:r>
        <w:t xml:space="preserve"> of their communication.</w:t>
      </w:r>
    </w:p>
    <w:p w:rsidR="001C02A6" w:rsidRPr="001C02A6" w:rsidRDefault="001C02A6" w:rsidP="001C02A6">
      <w:pPr>
        <w:pStyle w:val="ListParagraph"/>
        <w:numPr>
          <w:ilvl w:val="0"/>
          <w:numId w:val="1"/>
        </w:numPr>
        <w:rPr>
          <w:b/>
        </w:rPr>
      </w:pPr>
      <w:r>
        <w:t xml:space="preserve">*** is a marine biologist who wrote a paper arguing that the </w:t>
      </w:r>
      <w:bookmarkStart w:id="54" w:name="_GoBack"/>
      <w:r w:rsidRPr="001C02A6">
        <w:rPr>
          <w:i/>
        </w:rPr>
        <w:t xml:space="preserve">mainstays </w:t>
      </w:r>
      <w:bookmarkEnd w:id="54"/>
      <w:r>
        <w:t>of a whale’s diet are krill and plankton.</w:t>
      </w:r>
    </w:p>
    <w:p w:rsidR="00F24EDE" w:rsidRDefault="00F24EDE" w:rsidP="00F24EDE"/>
    <w:p w:rsidR="00B577EA" w:rsidRPr="006B45BA" w:rsidRDefault="001C02A6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mainstay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6C2C15"/>
    <w:multiLevelType w:val="hybridMultilevel"/>
    <w:tmpl w:val="E6306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C02A6"/>
    <w:rsid w:val="001F20BF"/>
    <w:rsid w:val="002C2733"/>
    <w:rsid w:val="00335A5C"/>
    <w:rsid w:val="003D1ED1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B92FD6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02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137</Words>
  <Characters>782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2018-02-06T20:34:00Z</dcterms:modified>
</cp:coreProperties>
</file>