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F19E2">
        <w:rPr>
          <w:b/>
          <w:i/>
        </w:rPr>
        <w:t>Euphemism</w:t>
      </w:r>
      <w:r w:rsidR="00F24EDE">
        <w:rPr>
          <w:b/>
        </w:rPr>
        <w:t xml:space="preserve"> (</w:t>
      </w:r>
      <w:r w:rsidR="00BF19E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BF19E2" w:rsidRDefault="00BF19E2" w:rsidP="00F24EDE"/>
    <w:p w:rsidR="00BF19E2" w:rsidRPr="00BF19E2" w:rsidRDefault="00BF19E2" w:rsidP="00BF19E2">
      <w:pPr>
        <w:pStyle w:val="ListParagraph"/>
        <w:numPr>
          <w:ilvl w:val="0"/>
          <w:numId w:val="1"/>
        </w:numPr>
        <w:rPr>
          <w:b/>
        </w:rPr>
      </w:pPr>
      <w:r>
        <w:t xml:space="preserve">*** follows politics, so *** knows politicians like to use </w:t>
      </w:r>
      <w:r w:rsidRPr="00BF19E2">
        <w:rPr>
          <w:i/>
        </w:rPr>
        <w:t>euphemisms</w:t>
      </w:r>
      <w:r>
        <w:t xml:space="preserve"> to conceal unpleasant truths.</w:t>
      </w:r>
    </w:p>
    <w:p w:rsidR="00BF19E2" w:rsidRPr="00BF19E2" w:rsidRDefault="00BF19E2" w:rsidP="00BF19E2">
      <w:pPr>
        <w:pStyle w:val="ListParagraph"/>
        <w:numPr>
          <w:ilvl w:val="0"/>
          <w:numId w:val="1"/>
        </w:numPr>
        <w:rPr>
          <w:b/>
        </w:rPr>
      </w:pPr>
      <w:r>
        <w:t xml:space="preserve">In war reporting, “collateral damage” is the </w:t>
      </w:r>
      <w:r w:rsidRPr="00BF19E2">
        <w:rPr>
          <w:i/>
        </w:rPr>
        <w:t>euphemism</w:t>
      </w:r>
      <w:r>
        <w:t xml:space="preserve"> often used for “civilian deaths.”</w:t>
      </w:r>
    </w:p>
    <w:p w:rsidR="00BF19E2" w:rsidRPr="00BF19E2" w:rsidRDefault="00BF19E2" w:rsidP="00BF19E2">
      <w:pPr>
        <w:pStyle w:val="ListParagraph"/>
        <w:numPr>
          <w:ilvl w:val="0"/>
          <w:numId w:val="1"/>
        </w:numPr>
        <w:rPr>
          <w:b/>
        </w:rPr>
      </w:pPr>
      <w:r>
        <w:t xml:space="preserve">*** has never much cared for the </w:t>
      </w:r>
      <w:r w:rsidRPr="00BF19E2">
        <w:rPr>
          <w:i/>
        </w:rPr>
        <w:t>euphemism</w:t>
      </w:r>
      <w:r>
        <w:t xml:space="preserve"> “passed away” to describe someone who has died.</w:t>
      </w:r>
    </w:p>
    <w:p w:rsidR="00BF19E2" w:rsidRPr="00BF19E2" w:rsidRDefault="00BF19E2" w:rsidP="00BF19E2">
      <w:pPr>
        <w:pStyle w:val="ListParagraph"/>
        <w:numPr>
          <w:ilvl w:val="0"/>
          <w:numId w:val="1"/>
        </w:numPr>
        <w:rPr>
          <w:b/>
        </w:rPr>
      </w:pPr>
      <w:r>
        <w:t xml:space="preserve">*** often uses </w:t>
      </w:r>
      <w:r w:rsidRPr="00BF19E2">
        <w:rPr>
          <w:i/>
        </w:rPr>
        <w:t>euphemisms</w:t>
      </w:r>
      <w:r>
        <w:t xml:space="preserve"> when *** is in polite company, for example, describing someone as “portly” instead of “overweight.”</w:t>
      </w:r>
    </w:p>
    <w:p w:rsidR="00BF19E2" w:rsidRPr="00BF19E2" w:rsidRDefault="00BF19E2" w:rsidP="00BF19E2">
      <w:pPr>
        <w:pStyle w:val="ListParagraph"/>
        <w:numPr>
          <w:ilvl w:val="0"/>
          <w:numId w:val="1"/>
        </w:numPr>
        <w:rPr>
          <w:b/>
        </w:rPr>
      </w:pPr>
      <w:r>
        <w:t xml:space="preserve">*** doesn’t like it when people use the </w:t>
      </w:r>
      <w:bookmarkStart w:id="54" w:name="_GoBack"/>
      <w:r w:rsidRPr="00BF19E2">
        <w:rPr>
          <w:i/>
        </w:rPr>
        <w:t>e</w:t>
      </w:r>
      <w:bookmarkEnd w:id="54"/>
      <w:r w:rsidRPr="00BF19E2">
        <w:rPr>
          <w:i/>
        </w:rPr>
        <w:t xml:space="preserve">uphemism </w:t>
      </w:r>
      <w:r>
        <w:t xml:space="preserve">“on the street” for “homeless,” because *** thinks it is a way of ignoring the problem of homelessness. </w:t>
      </w:r>
    </w:p>
    <w:p w:rsidR="00F24EDE" w:rsidRDefault="00F24EDE" w:rsidP="00F24EDE"/>
    <w:p w:rsidR="00B577EA" w:rsidRPr="006B45BA" w:rsidRDefault="00BF19E2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euphemism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E356F0"/>
    <w:multiLevelType w:val="hybridMultilevel"/>
    <w:tmpl w:val="731A0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BF19E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D48446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154</Words>
  <Characters>883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2018-01-30T13:28:00Z</dcterms:modified>
</cp:coreProperties>
</file>