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FB0E26">
        <w:rPr>
          <w:b/>
          <w:i/>
        </w:rPr>
        <w:t>Prolific</w:t>
      </w:r>
      <w:r w:rsidR="00F24EDE">
        <w:rPr>
          <w:b/>
        </w:rPr>
        <w:t xml:space="preserve"> (</w:t>
      </w:r>
      <w:r w:rsidR="00FB0E26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FB0E26" w:rsidRDefault="00FB0E26" w:rsidP="00F24EDE"/>
    <w:p w:rsidR="00FB0E26" w:rsidRPr="00FB0E26" w:rsidRDefault="00FB0E26" w:rsidP="00FB0E26">
      <w:pPr>
        <w:pStyle w:val="ListParagraph"/>
        <w:numPr>
          <w:ilvl w:val="0"/>
          <w:numId w:val="1"/>
        </w:numPr>
        <w:rPr>
          <w:b/>
        </w:rPr>
      </w:pPr>
      <w:r>
        <w:t xml:space="preserve">*** is a </w:t>
      </w:r>
      <w:r w:rsidRPr="00FB0E26">
        <w:rPr>
          <w:i/>
        </w:rPr>
        <w:t>prolific</w:t>
      </w:r>
      <w:r>
        <w:t xml:space="preserve"> novelist and publishes at least one book a year.</w:t>
      </w:r>
    </w:p>
    <w:p w:rsidR="00FB0E26" w:rsidRPr="00FB0E26" w:rsidRDefault="00FB0E26" w:rsidP="00FB0E26">
      <w:pPr>
        <w:pStyle w:val="ListParagraph"/>
        <w:numPr>
          <w:ilvl w:val="0"/>
          <w:numId w:val="1"/>
        </w:numPr>
        <w:rPr>
          <w:b/>
        </w:rPr>
      </w:pPr>
      <w:r>
        <w:t xml:space="preserve">***, a </w:t>
      </w:r>
      <w:r w:rsidRPr="00FB0E26">
        <w:rPr>
          <w:i/>
        </w:rPr>
        <w:t>prolific</w:t>
      </w:r>
      <w:r>
        <w:t xml:space="preserve"> composer, premiered three new symphonies this year.</w:t>
      </w:r>
    </w:p>
    <w:p w:rsidR="00FB0E26" w:rsidRPr="00FB0E26" w:rsidRDefault="00FB0E26" w:rsidP="00FB0E26">
      <w:pPr>
        <w:pStyle w:val="ListParagraph"/>
        <w:numPr>
          <w:ilvl w:val="0"/>
          <w:numId w:val="1"/>
        </w:numPr>
        <w:rPr>
          <w:b/>
        </w:rPr>
      </w:pPr>
      <w:r>
        <w:t xml:space="preserve">*** developed a variety of apple tree that is a </w:t>
      </w:r>
      <w:r w:rsidRPr="00FB0E26">
        <w:rPr>
          <w:i/>
        </w:rPr>
        <w:t>prolific</w:t>
      </w:r>
      <w:r>
        <w:t xml:space="preserve"> producer.</w:t>
      </w:r>
    </w:p>
    <w:p w:rsidR="00FB0E26" w:rsidRPr="00FB0E26" w:rsidRDefault="00FB0E26" w:rsidP="00FB0E26">
      <w:pPr>
        <w:pStyle w:val="ListParagraph"/>
        <w:numPr>
          <w:ilvl w:val="0"/>
          <w:numId w:val="1"/>
        </w:numPr>
        <w:rPr>
          <w:b/>
        </w:rPr>
      </w:pPr>
      <w:r>
        <w:t xml:space="preserve">The </w:t>
      </w:r>
      <w:r w:rsidRPr="00FB0E26">
        <w:rPr>
          <w:i/>
        </w:rPr>
        <w:t>prolific</w:t>
      </w:r>
      <w:r>
        <w:t xml:space="preserve"> parents had 13 children.</w:t>
      </w:r>
    </w:p>
    <w:p w:rsidR="00FB0E26" w:rsidRPr="00FB0E26" w:rsidRDefault="00FB0E26" w:rsidP="00FB0E26">
      <w:pPr>
        <w:pStyle w:val="ListParagraph"/>
        <w:numPr>
          <w:ilvl w:val="0"/>
          <w:numId w:val="1"/>
        </w:numPr>
        <w:rPr>
          <w:b/>
        </w:rPr>
      </w:pPr>
      <w:r>
        <w:t>Jay Z is a</w:t>
      </w:r>
      <w:bookmarkStart w:id="54" w:name="_GoBack"/>
      <w:r w:rsidRPr="00FB0E26">
        <w:rPr>
          <w:i/>
        </w:rPr>
        <w:t xml:space="preserve"> prolific</w:t>
      </w:r>
      <w:r>
        <w:t xml:space="preserve"> </w:t>
      </w:r>
      <w:bookmarkEnd w:id="54"/>
      <w:r>
        <w:t>rapper who has enjoyed a long career.</w:t>
      </w:r>
    </w:p>
    <w:p w:rsidR="00F24EDE" w:rsidRDefault="00F24EDE" w:rsidP="00F24EDE"/>
    <w:p w:rsidR="00B577EA" w:rsidRPr="006B45BA" w:rsidRDefault="00FB0E26" w:rsidP="00F24EDE">
      <w:r>
        <w:rPr>
          <w:b/>
          <w:u w:val="single"/>
        </w:rPr>
        <w:t>The adjective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prolific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C31562"/>
    <w:multiLevelType w:val="hybridMultilevel"/>
    <w:tmpl w:val="056449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ED1"/>
    <w:rsid w:val="001539C9"/>
    <w:rsid w:val="001F20BF"/>
    <w:rsid w:val="002C2733"/>
    <w:rsid w:val="00335A5C"/>
    <w:rsid w:val="003D1ED1"/>
    <w:rsid w:val="00410E3E"/>
    <w:rsid w:val="005A5A20"/>
    <w:rsid w:val="006B45BA"/>
    <w:rsid w:val="00C32881"/>
    <w:rsid w:val="00CA4835"/>
    <w:rsid w:val="00E11225"/>
    <w:rsid w:val="00EC6ED9"/>
    <w:rsid w:val="00F24EDE"/>
    <w:rsid w:val="00FB0E26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521A36"/>
  <w15:chartTrackingRefBased/>
  <w15:docId w15:val="{DA923C00-F9AC-0E4E-9362-C1AEFDE01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0E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3</TotalTime>
  <Pages>1</Pages>
  <Words>116</Words>
  <Characters>667</Characters>
  <Application>Microsoft Office Word</Application>
  <DocSecurity>0</DocSecurity>
  <Lines>5</Lines>
  <Paragraphs>1</Paragraphs>
  <ScaleCrop>false</ScaleCrop>
  <Company>Mark's Text Terminal</Company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2018-01-19T18:55:00Z</dcterms:created>
  <dcterms:modified xsi:type="dcterms:W3CDTF">2018-01-31T14:18:00Z</dcterms:modified>
</cp:coreProperties>
</file>