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B90B7E">
        <w:rPr>
          <w:b/>
          <w:i/>
        </w:rPr>
        <w:t>Jocular</w:t>
      </w:r>
      <w:r w:rsidR="00F24EDE">
        <w:rPr>
          <w:b/>
        </w:rPr>
        <w:t xml:space="preserve"> (</w:t>
      </w:r>
      <w:r w:rsidR="00B90B7E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C26D72" w:rsidRDefault="00C26D72" w:rsidP="00F24EDE"/>
    <w:p w:rsidR="00C26D72" w:rsidRPr="00C26D72" w:rsidRDefault="00C26D72" w:rsidP="00C26D72">
      <w:pPr>
        <w:pStyle w:val="ListParagraph"/>
        <w:numPr>
          <w:ilvl w:val="0"/>
          <w:numId w:val="1"/>
        </w:numPr>
        <w:rPr>
          <w:b/>
        </w:rPr>
      </w:pPr>
      <w:r>
        <w:t xml:space="preserve">*** is a </w:t>
      </w:r>
      <w:r w:rsidRPr="00C26D72">
        <w:rPr>
          <w:i/>
        </w:rPr>
        <w:t>jocular</w:t>
      </w:r>
      <w:r>
        <w:t xml:space="preserve"> person, so *** he has a great sense of humor and a large fund of jokes at *** disposal.</w:t>
      </w:r>
    </w:p>
    <w:p w:rsidR="00C26D72" w:rsidRPr="00C26D72" w:rsidRDefault="00C26D72" w:rsidP="00C26D72">
      <w:pPr>
        <w:pStyle w:val="ListParagraph"/>
        <w:numPr>
          <w:ilvl w:val="0"/>
          <w:numId w:val="1"/>
        </w:numPr>
        <w:rPr>
          <w:b/>
        </w:rPr>
      </w:pPr>
      <w:r>
        <w:t>*** is so</w:t>
      </w:r>
      <w:r w:rsidRPr="00C26D72">
        <w:rPr>
          <w:i/>
        </w:rPr>
        <w:t xml:space="preserve"> jocular</w:t>
      </w:r>
      <w:r>
        <w:t xml:space="preserve"> in *** approach to daily life that *** makes even the most serious people smile.</w:t>
      </w:r>
    </w:p>
    <w:p w:rsidR="00C26D72" w:rsidRPr="00C26D72" w:rsidRDefault="00C26D72" w:rsidP="00C26D72">
      <w:pPr>
        <w:pStyle w:val="ListParagraph"/>
        <w:numPr>
          <w:ilvl w:val="0"/>
          <w:numId w:val="1"/>
        </w:numPr>
        <w:rPr>
          <w:b/>
        </w:rPr>
      </w:pPr>
      <w:r>
        <w:t>***’s</w:t>
      </w:r>
      <w:r w:rsidRPr="00C26D72">
        <w:rPr>
          <w:i/>
        </w:rPr>
        <w:t xml:space="preserve"> jocular</w:t>
      </w:r>
      <w:r>
        <w:t xml:space="preserve"> remarks in the class discussion caused *** classmates to laugh out loud.</w:t>
      </w:r>
    </w:p>
    <w:p w:rsidR="00C26D72" w:rsidRPr="00C26D72" w:rsidRDefault="00C26D72" w:rsidP="00C26D72">
      <w:pPr>
        <w:pStyle w:val="ListParagraph"/>
        <w:numPr>
          <w:ilvl w:val="0"/>
          <w:numId w:val="1"/>
        </w:numPr>
        <w:rPr>
          <w:b/>
        </w:rPr>
      </w:pPr>
      <w:r>
        <w:t xml:space="preserve">Nobody denies that </w:t>
      </w:r>
      <w:proofErr w:type="spellStart"/>
      <w:r>
        <w:t>Spongebob</w:t>
      </w:r>
      <w:proofErr w:type="spellEnd"/>
      <w:r>
        <w:t xml:space="preserve"> is a </w:t>
      </w:r>
      <w:r w:rsidRPr="00C26D72">
        <w:rPr>
          <w:i/>
        </w:rPr>
        <w:t>jocular</w:t>
      </w:r>
      <w:r>
        <w:t xml:space="preserve"> little fellow.</w:t>
      </w:r>
    </w:p>
    <w:p w:rsidR="00C26D72" w:rsidRPr="00C26D72" w:rsidRDefault="00C26D72" w:rsidP="00C26D72">
      <w:pPr>
        <w:pStyle w:val="ListParagraph"/>
        <w:numPr>
          <w:ilvl w:val="0"/>
          <w:numId w:val="1"/>
        </w:numPr>
        <w:rPr>
          <w:b/>
        </w:rPr>
      </w:pPr>
      <w:r>
        <w:t>The</w:t>
      </w:r>
      <w:bookmarkStart w:id="54" w:name="_GoBack"/>
      <w:r w:rsidRPr="00C26D72">
        <w:rPr>
          <w:i/>
        </w:rPr>
        <w:t xml:space="preserve"> jocular</w:t>
      </w:r>
      <w:r>
        <w:t xml:space="preserve"> </w:t>
      </w:r>
      <w:bookmarkEnd w:id="54"/>
      <w:r>
        <w:t>teacher is not quite as funny as he thinks he is.</w:t>
      </w:r>
    </w:p>
    <w:p w:rsidR="00F24EDE" w:rsidRDefault="00F24EDE" w:rsidP="00F24EDE"/>
    <w:p w:rsidR="00B577EA" w:rsidRPr="006B45BA" w:rsidRDefault="00B90B7E" w:rsidP="00F24EDE">
      <w:r>
        <w:rPr>
          <w:b/>
          <w:u w:val="single"/>
        </w:rPr>
        <w:t>The adjective</w:t>
      </w:r>
      <w:r w:rsidR="00F24EDE" w:rsidRPr="00B90B7E">
        <w:rPr>
          <w:b/>
          <w:i/>
          <w:u w:val="single"/>
        </w:rPr>
        <w:t xml:space="preserve"> </w:t>
      </w:r>
      <w:r w:rsidRPr="00B90B7E">
        <w:rPr>
          <w:b/>
          <w:i/>
          <w:u w:val="single"/>
        </w:rPr>
        <w:t>jocular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0485D"/>
    <w:multiLevelType w:val="hybridMultilevel"/>
    <w:tmpl w:val="D57EDC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ED1"/>
    <w:rsid w:val="001539C9"/>
    <w:rsid w:val="001F20BF"/>
    <w:rsid w:val="002C2733"/>
    <w:rsid w:val="00335A5C"/>
    <w:rsid w:val="003D1ED1"/>
    <w:rsid w:val="00410E3E"/>
    <w:rsid w:val="005A5A20"/>
    <w:rsid w:val="006B45BA"/>
    <w:rsid w:val="00B90B7E"/>
    <w:rsid w:val="00C26D72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273900"/>
  <w15:chartTrackingRefBased/>
  <w15:docId w15:val="{DA923C00-F9AC-0E4E-9362-C1AEFDE01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6D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3</TotalTime>
  <Pages>1</Pages>
  <Words>133</Words>
  <Characters>760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2018-01-19T18:55:00Z</dcterms:created>
  <dcterms:modified xsi:type="dcterms:W3CDTF">2018-01-30T13:07:00Z</dcterms:modified>
</cp:coreProperties>
</file>