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1965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C70C285" w14:textId="065AC21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05450">
        <w:rPr>
          <w:b/>
          <w:i/>
        </w:rPr>
        <w:t>Exuberant</w:t>
      </w:r>
      <w:r w:rsidR="00105450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596B9E" w14:textId="4C34901E" w:rsidR="00105450" w:rsidRDefault="00105450" w:rsidP="00105450"/>
    <w:p w14:paraId="1789A6DE" w14:textId="2B6C3E00" w:rsidR="00105450" w:rsidRPr="00105450" w:rsidRDefault="00105450" w:rsidP="00105450">
      <w:pPr>
        <w:pStyle w:val="ListParagraph"/>
        <w:numPr>
          <w:ilvl w:val="0"/>
          <w:numId w:val="2"/>
        </w:numPr>
        <w:rPr>
          <w:b/>
        </w:rPr>
      </w:pPr>
      <w:r>
        <w:t xml:space="preserve">**** was </w:t>
      </w:r>
      <w:r w:rsidRPr="00105450">
        <w:rPr>
          <w:i/>
        </w:rPr>
        <w:t xml:space="preserve">exuberant </w:t>
      </w:r>
      <w:r>
        <w:t>after learning that *** had gained admission to all *** first-choice colleges.</w:t>
      </w:r>
    </w:p>
    <w:p w14:paraId="72935CD7" w14:textId="0924BEC6" w:rsidR="00105450" w:rsidRPr="00105450" w:rsidRDefault="00105450" w:rsidP="00105450">
      <w:pPr>
        <w:pStyle w:val="ListParagraph"/>
        <w:numPr>
          <w:ilvl w:val="0"/>
          <w:numId w:val="2"/>
        </w:numPr>
        <w:rPr>
          <w:b/>
        </w:rPr>
      </w:pPr>
      <w:r>
        <w:t>The</w:t>
      </w:r>
      <w:r w:rsidRPr="00105450">
        <w:rPr>
          <w:i/>
        </w:rPr>
        <w:t xml:space="preserve"> exuberant </w:t>
      </w:r>
      <w:r>
        <w:t>child wore a huge smile.</w:t>
      </w:r>
    </w:p>
    <w:p w14:paraId="61B75BD0" w14:textId="375F486B" w:rsidR="00105450" w:rsidRPr="00105450" w:rsidRDefault="00105450" w:rsidP="00105450">
      <w:pPr>
        <w:pStyle w:val="ListParagraph"/>
        <w:numPr>
          <w:ilvl w:val="0"/>
          <w:numId w:val="2"/>
        </w:numPr>
        <w:rPr>
          <w:b/>
        </w:rPr>
      </w:pPr>
      <w:r>
        <w:t xml:space="preserve">**** likes </w:t>
      </w:r>
      <w:r w:rsidRPr="00105450">
        <w:rPr>
          <w:i/>
        </w:rPr>
        <w:t xml:space="preserve">exuberant </w:t>
      </w:r>
      <w:r>
        <w:t>comedy that doesn’t make fun of people.</w:t>
      </w:r>
    </w:p>
    <w:p w14:paraId="5D6A07DD" w14:textId="206F8C2C" w:rsidR="00105450" w:rsidRPr="00105450" w:rsidRDefault="00105450" w:rsidP="00105450">
      <w:pPr>
        <w:pStyle w:val="ListParagraph"/>
        <w:numPr>
          <w:ilvl w:val="0"/>
          <w:numId w:val="2"/>
        </w:numPr>
        <w:rPr>
          <w:b/>
        </w:rPr>
      </w:pPr>
      <w:r>
        <w:t xml:space="preserve">*** appreciated **** teacher’s </w:t>
      </w:r>
      <w:r w:rsidRPr="00105450">
        <w:rPr>
          <w:i/>
        </w:rPr>
        <w:t>exuberant</w:t>
      </w:r>
      <w:r>
        <w:t xml:space="preserve"> praise of *** term paper because *** worked hard on it.</w:t>
      </w:r>
    </w:p>
    <w:p w14:paraId="72613BB0" w14:textId="270E21D6" w:rsidR="00105450" w:rsidRPr="00105450" w:rsidRDefault="00105450" w:rsidP="00105450">
      <w:pPr>
        <w:pStyle w:val="ListParagraph"/>
        <w:numPr>
          <w:ilvl w:val="0"/>
          <w:numId w:val="2"/>
        </w:numPr>
        <w:rPr>
          <w:b/>
        </w:rPr>
      </w:pPr>
      <w:r>
        <w:t xml:space="preserve">*** and **** felt </w:t>
      </w:r>
      <w:bookmarkStart w:id="54" w:name="_GoBack"/>
      <w:r w:rsidRPr="00105450">
        <w:rPr>
          <w:i/>
        </w:rPr>
        <w:t>exuberant</w:t>
      </w:r>
      <w:bookmarkEnd w:id="54"/>
      <w:r>
        <w:t xml:space="preserve"> that their team won the basketball game with a score of 100 to 3.</w:t>
      </w:r>
    </w:p>
    <w:p w14:paraId="6CE35662" w14:textId="77777777" w:rsidR="00F24EDE" w:rsidRDefault="00F24EDE" w:rsidP="00F24EDE"/>
    <w:p w14:paraId="6875E748" w14:textId="5B166CDA" w:rsidR="00B577EA" w:rsidRPr="006B45BA" w:rsidRDefault="00105450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exuberant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33433"/>
    <w:multiLevelType w:val="hybridMultilevel"/>
    <w:tmpl w:val="B93A6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30128D"/>
    <w:multiLevelType w:val="hybridMultilevel"/>
    <w:tmpl w:val="B05C6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05450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B0A2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15D20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130</Words>
  <Characters>745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2018-07-13T13:24:00Z</dcterms:created>
  <dcterms:modified xsi:type="dcterms:W3CDTF">2018-07-17T15:21:00Z</dcterms:modified>
</cp:coreProperties>
</file>