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9F6590" w14:textId="77777777" w:rsidR="00B93683" w:rsidRDefault="00B93683" w:rsidP="00B93683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30830FD" w14:textId="77777777" w:rsidR="00B93683" w:rsidRDefault="00B93683" w:rsidP="00B93683">
      <w:r>
        <w:rPr>
          <w:b/>
        </w:rPr>
        <w:t xml:space="preserve">Do Now Word Root Worksheet: </w:t>
      </w:r>
      <w:r>
        <w:t xml:space="preserve">The English language is really a collection of words from other languages. About 70% of English words that don’t have their origins in other languages are formed from Greek and Latin roots. Knowing these roots can help you to understand a wide variety of English words This worksheet introduces you to several words grown from </w:t>
      </w:r>
      <w:proofErr w:type="gramStart"/>
      <w:r>
        <w:t>one word</w:t>
      </w:r>
      <w:proofErr w:type="gramEnd"/>
      <w:r>
        <w:t xml:space="preserve"> root, with their definitions. Please read the definitions and find the common word in all of them; from that word you will be able to infer the meaning of this root. </w:t>
      </w:r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0C4C0E10" w14:textId="77777777" w:rsidR="00B93683" w:rsidRDefault="00B93683" w:rsidP="00B93683"/>
    <w:p w14:paraId="5CC43F79" w14:textId="77777777" w:rsidR="00B93683" w:rsidRPr="001561C4" w:rsidRDefault="00B93683" w:rsidP="00B93683">
      <w:r w:rsidRPr="00EF50E8">
        <w:rPr>
          <w:b/>
        </w:rPr>
        <w:t>Adapted from</w:t>
      </w:r>
      <w:r>
        <w:t xml:space="preserve">: Crutchfield, Roger S. </w:t>
      </w:r>
      <w:r>
        <w:rPr>
          <w:u w:val="single"/>
        </w:rPr>
        <w:t>English Vocabulary Quick Reference: A Comprehensive Dictionary Arranged by Word Roots</w:t>
      </w:r>
      <w:r>
        <w:t xml:space="preserve">. Leesburg, VA: </w:t>
      </w:r>
      <w:proofErr w:type="spellStart"/>
      <w:r>
        <w:t>Lexadyne</w:t>
      </w:r>
      <w:proofErr w:type="spellEnd"/>
      <w:r>
        <w:t xml:space="preserve"> Publishing, 2009.</w:t>
      </w:r>
    </w:p>
    <w:p w14:paraId="6FC3DF9E" w14:textId="77777777" w:rsidR="00B93683" w:rsidRPr="001561C4" w:rsidRDefault="00B93683" w:rsidP="00B93683"/>
    <w:p w14:paraId="4866A85C" w14:textId="77265F26" w:rsidR="00B93683" w:rsidRPr="00672AA6" w:rsidRDefault="00B93683" w:rsidP="00B93683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6B1EC9">
        <w:rPr>
          <w:b/>
        </w:rPr>
        <w:t>rhod</w:t>
      </w:r>
      <w:proofErr w:type="spellEnd"/>
      <w:r w:rsidR="006B1EC9">
        <w:rPr>
          <w:b/>
        </w:rPr>
        <w:t>/o</w:t>
      </w:r>
      <w:r>
        <w:rPr>
          <w:b/>
        </w:rPr>
        <w:t>, (Greek)</w:t>
      </w:r>
    </w:p>
    <w:p w14:paraId="0A836522" w14:textId="77777777" w:rsidR="00672AA6" w:rsidRPr="00672AA6" w:rsidRDefault="00672AA6" w:rsidP="00672AA6"/>
    <w:p w14:paraId="1141205E" w14:textId="7F997F71" w:rsidR="00672AA6" w:rsidRPr="00672AA6" w:rsidRDefault="00672AA6" w:rsidP="00672AA6">
      <w:pPr>
        <w:numPr>
          <w:ilvl w:val="0"/>
          <w:numId w:val="1"/>
        </w:numPr>
        <w:rPr>
          <w:b/>
        </w:rPr>
      </w:pPr>
      <w:r>
        <w:t>Words that grow from this r</w:t>
      </w:r>
      <w:r w:rsidRPr="006E0D77">
        <w:t>oot</w:t>
      </w:r>
      <w:r>
        <w:t xml:space="preserve"> with their definitions</w:t>
      </w:r>
      <w:r>
        <w:t>:</w:t>
      </w:r>
    </w:p>
    <w:p w14:paraId="08FDB890" w14:textId="77777777" w:rsidR="006B1EC9" w:rsidRDefault="006B1EC9" w:rsidP="006B1EC9">
      <w:pPr>
        <w:rPr>
          <w:b/>
        </w:rPr>
      </w:pPr>
    </w:p>
    <w:p w14:paraId="089E1AFF" w14:textId="247740B4" w:rsidR="006B1EC9" w:rsidRDefault="006B1EC9" w:rsidP="006B1EC9">
      <w:pPr>
        <w:pStyle w:val="ListParagraph"/>
        <w:numPr>
          <w:ilvl w:val="1"/>
          <w:numId w:val="1"/>
        </w:numPr>
      </w:pPr>
      <w:r>
        <w:rPr>
          <w:b/>
        </w:rPr>
        <w:t xml:space="preserve">Rhodium </w:t>
      </w:r>
      <w:r>
        <w:t>(noun): A hard, durable, gray-white metallic chemical element that is used to form high temperature alloys with platinum, as an electrical contact material, and as plating on other metals to produce a corrosion-resistant coating. SO named for the reddish color of a solution of its salts.</w:t>
      </w:r>
    </w:p>
    <w:p w14:paraId="0DFA116F" w14:textId="77777777" w:rsidR="006B1EC9" w:rsidRDefault="006B1EC9" w:rsidP="006B1EC9"/>
    <w:p w14:paraId="76A148EA" w14:textId="11906F21" w:rsidR="006B1EC9" w:rsidRDefault="006B1EC9" w:rsidP="006B1EC9">
      <w:pPr>
        <w:pStyle w:val="ListParagraph"/>
        <w:numPr>
          <w:ilvl w:val="1"/>
          <w:numId w:val="1"/>
        </w:numPr>
      </w:pPr>
      <w:r>
        <w:rPr>
          <w:b/>
        </w:rPr>
        <w:t xml:space="preserve">Rhododendron </w:t>
      </w:r>
      <w:r>
        <w:t>(noun): Any of various evergreen trees and shrubs with pink, white, and purple flowers.</w:t>
      </w:r>
    </w:p>
    <w:p w14:paraId="6D03F0BE" w14:textId="77777777" w:rsidR="006B1EC9" w:rsidRDefault="006B1EC9" w:rsidP="006B1EC9"/>
    <w:p w14:paraId="36F28977" w14:textId="2798767B" w:rsidR="006B1EC9" w:rsidRDefault="006B1EC9" w:rsidP="006B1EC9">
      <w:pPr>
        <w:pStyle w:val="ListParagraph"/>
        <w:numPr>
          <w:ilvl w:val="1"/>
          <w:numId w:val="1"/>
        </w:numPr>
      </w:pPr>
      <w:proofErr w:type="spellStart"/>
      <w:r>
        <w:rPr>
          <w:b/>
        </w:rPr>
        <w:t>Rhodonite</w:t>
      </w:r>
      <w:proofErr w:type="spellEnd"/>
      <w:r>
        <w:rPr>
          <w:b/>
        </w:rPr>
        <w:t xml:space="preserve"> </w:t>
      </w:r>
      <w:r>
        <w:t>(noun): A rose-red mineral, manganese silicate, that is often used as an ornamental stone.</w:t>
      </w:r>
    </w:p>
    <w:p w14:paraId="1F061298" w14:textId="77777777" w:rsidR="006B1EC9" w:rsidRDefault="006B1EC9" w:rsidP="006B1EC9"/>
    <w:p w14:paraId="4F41BA64" w14:textId="447BFF49" w:rsidR="006B1EC9" w:rsidRPr="006E0D77" w:rsidRDefault="006B1EC9" w:rsidP="006B1EC9">
      <w:pPr>
        <w:pStyle w:val="ListParagraph"/>
        <w:numPr>
          <w:ilvl w:val="1"/>
          <w:numId w:val="1"/>
        </w:numPr>
      </w:pPr>
      <w:r>
        <w:rPr>
          <w:b/>
        </w:rPr>
        <w:t xml:space="preserve">Rhodopsin </w:t>
      </w:r>
      <w:r>
        <w:t>(noun): A purple pigment in the other part of the retina that is essential for vision in dim light. Visual purple.</w:t>
      </w:r>
    </w:p>
    <w:p w14:paraId="4490F232" w14:textId="77777777" w:rsidR="00B93683" w:rsidRDefault="00B93683" w:rsidP="00B93683">
      <w:pPr>
        <w:rPr>
          <w:b/>
        </w:rPr>
      </w:pPr>
      <w:bookmarkStart w:id="0" w:name="_GoBack"/>
      <w:bookmarkEnd w:id="0"/>
    </w:p>
    <w:p w14:paraId="07A8380B" w14:textId="778D763B" w:rsidR="00B577EA" w:rsidRPr="00B93683" w:rsidRDefault="00B93683" w:rsidP="00B93683">
      <w:pPr>
        <w:numPr>
          <w:ilvl w:val="0"/>
          <w:numId w:val="1"/>
        </w:numPr>
        <w:rPr>
          <w:b/>
        </w:rPr>
      </w:pPr>
      <w:r>
        <w:t xml:space="preserve">The Greek word root </w:t>
      </w:r>
      <w:proofErr w:type="spellStart"/>
      <w:r w:rsidR="006B1EC9">
        <w:rPr>
          <w:b/>
        </w:rPr>
        <w:t>rhod</w:t>
      </w:r>
      <w:proofErr w:type="spellEnd"/>
      <w:r w:rsidR="006B1EC9">
        <w:rPr>
          <w:b/>
        </w:rPr>
        <w:t>/o</w:t>
      </w:r>
      <w:r w:rsidRPr="00B93683">
        <w:rPr>
          <w:b/>
        </w:rPr>
        <w:t xml:space="preserve"> </w:t>
      </w:r>
      <w:r w:rsidRPr="00F50F46">
        <w:t>means:</w:t>
      </w:r>
    </w:p>
    <w:sectPr w:rsidR="00B577EA" w:rsidRPr="00B93683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683"/>
    <w:rsid w:val="00410E3E"/>
    <w:rsid w:val="00672AA6"/>
    <w:rsid w:val="006B1EC9"/>
    <w:rsid w:val="006B45BA"/>
    <w:rsid w:val="00B93683"/>
    <w:rsid w:val="00F50F4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72744E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68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1E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9</TotalTime>
  <Pages>1</Pages>
  <Words>244</Words>
  <Characters>1393</Characters>
  <Application>Microsoft Macintosh Word</Application>
  <DocSecurity>0</DocSecurity>
  <Lines>11</Lines>
  <Paragraphs>3</Paragraphs>
  <ScaleCrop>false</ScaleCrop>
  <Company>Mark's Text Terminal</Company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cp:lastPrinted>2016-06-21T20:15:00Z</cp:lastPrinted>
  <dcterms:created xsi:type="dcterms:W3CDTF">2016-06-17T18:29:00Z</dcterms:created>
  <dcterms:modified xsi:type="dcterms:W3CDTF">2016-06-21T20:15:00Z</dcterms:modified>
</cp:coreProperties>
</file>