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AEC6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DFBE1E5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92D49" w:rsidRPr="00E92D49">
        <w:rPr>
          <w:b/>
          <w:i/>
        </w:rPr>
        <w:t>Bureau</w:t>
      </w:r>
      <w:r w:rsidR="00E92D49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315DAB2" w14:textId="77777777" w:rsidR="00E92D49" w:rsidRDefault="00E92D49" w:rsidP="00F24EDE"/>
    <w:p w14:paraId="6873A399" w14:textId="77777777" w:rsidR="00E92D49" w:rsidRPr="00E92D49" w:rsidRDefault="00E92D49" w:rsidP="00E92D49">
      <w:pPr>
        <w:pStyle w:val="ListParagraph"/>
        <w:numPr>
          <w:ilvl w:val="0"/>
          <w:numId w:val="1"/>
        </w:numPr>
        <w:rPr>
          <w:b/>
        </w:rPr>
      </w:pPr>
      <w:r>
        <w:t xml:space="preserve">*** wanted to pursue a career in law enforcement, so *** went to law school and joined the Federal </w:t>
      </w:r>
      <w:r w:rsidRPr="00E92D49">
        <w:rPr>
          <w:i/>
        </w:rPr>
        <w:t xml:space="preserve">Bureau </w:t>
      </w:r>
      <w:r>
        <w:t>of Investigation (FBI).</w:t>
      </w:r>
    </w:p>
    <w:p w14:paraId="3758029E" w14:textId="77777777" w:rsidR="00E92D49" w:rsidRPr="00E92D49" w:rsidRDefault="00E92D49" w:rsidP="00E92D49">
      <w:pPr>
        <w:pStyle w:val="ListParagraph"/>
        <w:numPr>
          <w:ilvl w:val="0"/>
          <w:numId w:val="1"/>
        </w:numPr>
        <w:rPr>
          <w:b/>
        </w:rPr>
      </w:pPr>
      <w:r>
        <w:t xml:space="preserve">*** wants to start a </w:t>
      </w:r>
      <w:r w:rsidRPr="00E92D49">
        <w:rPr>
          <w:i/>
        </w:rPr>
        <w:t>bureau</w:t>
      </w:r>
      <w:r>
        <w:t xml:space="preserve"> inside the New York City Department of Education to deal with the problem of crappy textbooks.</w:t>
      </w:r>
    </w:p>
    <w:p w14:paraId="46693FAA" w14:textId="77777777" w:rsidR="00E92D49" w:rsidRPr="00E92D49" w:rsidRDefault="00E92D49" w:rsidP="00E92D49">
      <w:pPr>
        <w:pStyle w:val="ListParagraph"/>
        <w:numPr>
          <w:ilvl w:val="0"/>
          <w:numId w:val="1"/>
        </w:numPr>
        <w:rPr>
          <w:b/>
        </w:rPr>
      </w:pPr>
      <w:r>
        <w:t>*** went to the Better Business</w:t>
      </w:r>
      <w:r w:rsidRPr="00E92D49">
        <w:rPr>
          <w:i/>
        </w:rPr>
        <w:t xml:space="preserve"> Bureau</w:t>
      </w:r>
      <w:r>
        <w:t xml:space="preserve"> to complain about the way a business handled *** attempt to return an item.</w:t>
      </w:r>
    </w:p>
    <w:p w14:paraId="4EBC358C" w14:textId="77777777" w:rsidR="00E92D49" w:rsidRPr="00E92D49" w:rsidRDefault="00E92D49" w:rsidP="00E92D49">
      <w:pPr>
        <w:pStyle w:val="ListParagraph"/>
        <w:numPr>
          <w:ilvl w:val="0"/>
          <w:numId w:val="1"/>
        </w:numPr>
        <w:rPr>
          <w:b/>
        </w:rPr>
      </w:pPr>
      <w:r>
        <w:t xml:space="preserve">Within many police departments there are a variety of specialized </w:t>
      </w:r>
      <w:r w:rsidRPr="00E92D49">
        <w:rPr>
          <w:i/>
        </w:rPr>
        <w:t>bureaus</w:t>
      </w:r>
      <w:r>
        <w:t xml:space="preserve"> for handling complicated law enforcement problems.</w:t>
      </w:r>
    </w:p>
    <w:p w14:paraId="255F1F11" w14:textId="77777777" w:rsidR="00E92D49" w:rsidRPr="00E92D49" w:rsidRDefault="00E92D49" w:rsidP="00E92D49">
      <w:pPr>
        <w:pStyle w:val="ListParagraph"/>
        <w:numPr>
          <w:ilvl w:val="0"/>
          <w:numId w:val="1"/>
        </w:numPr>
        <w:rPr>
          <w:b/>
        </w:rPr>
      </w:pPr>
      <w:r>
        <w:t>*** manages a</w:t>
      </w:r>
      <w:r w:rsidRPr="00E92D49">
        <w:rPr>
          <w:i/>
        </w:rPr>
        <w:t xml:space="preserve"> bureau</w:t>
      </w:r>
      <w:r>
        <w:t xml:space="preserve"> in New York City government that handles liquor license complaints against bars in Manhattan.</w:t>
      </w:r>
    </w:p>
    <w:p w14:paraId="4D379588" w14:textId="77777777" w:rsidR="00F24EDE" w:rsidRDefault="00F24EDE" w:rsidP="00F24EDE"/>
    <w:p w14:paraId="687071BF" w14:textId="6D998158" w:rsidR="00B577EA" w:rsidRDefault="00E92D49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bureau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3504109E" w14:textId="77FE5CC7" w:rsidR="00930225" w:rsidRDefault="00930225" w:rsidP="00F24EDE">
      <w:pPr>
        <w:rPr>
          <w:u w:val="single"/>
        </w:rPr>
      </w:pPr>
    </w:p>
    <w:p w14:paraId="743A4742" w14:textId="7ACCB0AD" w:rsidR="00930225" w:rsidRDefault="00930225" w:rsidP="00F24EDE">
      <w:pPr>
        <w:rPr>
          <w:u w:val="single"/>
        </w:rPr>
      </w:pPr>
    </w:p>
    <w:p w14:paraId="19A2C6E0" w14:textId="14B433C1" w:rsidR="00930225" w:rsidRDefault="00930225" w:rsidP="00F24EDE">
      <w:pPr>
        <w:rPr>
          <w:u w:val="single"/>
        </w:rPr>
      </w:pPr>
    </w:p>
    <w:p w14:paraId="60322550" w14:textId="7ECE62B9" w:rsidR="00930225" w:rsidRDefault="00930225" w:rsidP="00F24EDE">
      <w:pPr>
        <w:rPr>
          <w:u w:val="single"/>
        </w:rPr>
      </w:pPr>
    </w:p>
    <w:p w14:paraId="4EAE4C4A" w14:textId="0FB1A11B" w:rsidR="00930225" w:rsidRDefault="00930225" w:rsidP="00F24EDE">
      <w:pPr>
        <w:rPr>
          <w:u w:val="single"/>
        </w:rPr>
      </w:pPr>
    </w:p>
    <w:p w14:paraId="2C7E43B4" w14:textId="02F82164" w:rsidR="00930225" w:rsidRDefault="00930225" w:rsidP="00F24EDE">
      <w:pPr>
        <w:rPr>
          <w:u w:val="single"/>
        </w:rPr>
      </w:pPr>
    </w:p>
    <w:p w14:paraId="0425BA5F" w14:textId="366B751A" w:rsidR="00930225" w:rsidRDefault="00930225" w:rsidP="00F24EDE">
      <w:pPr>
        <w:rPr>
          <w:u w:val="single"/>
        </w:rPr>
      </w:pPr>
    </w:p>
    <w:p w14:paraId="537845D2" w14:textId="481B5C9C" w:rsidR="00930225" w:rsidRDefault="00930225" w:rsidP="00F24EDE">
      <w:pPr>
        <w:rPr>
          <w:u w:val="single"/>
        </w:rPr>
      </w:pPr>
    </w:p>
    <w:p w14:paraId="5CBCA5E9" w14:textId="4C35C24C" w:rsidR="00930225" w:rsidRDefault="00930225" w:rsidP="00F24EDE">
      <w:pPr>
        <w:rPr>
          <w:u w:val="single"/>
        </w:rPr>
      </w:pPr>
    </w:p>
    <w:p w14:paraId="456BB19B" w14:textId="4F895289" w:rsidR="00930225" w:rsidRDefault="00930225" w:rsidP="00F24EDE">
      <w:pPr>
        <w:rPr>
          <w:u w:val="single"/>
        </w:rPr>
      </w:pPr>
    </w:p>
    <w:p w14:paraId="623039B1" w14:textId="6F223907" w:rsidR="00930225" w:rsidRDefault="00930225" w:rsidP="00F24EDE">
      <w:pPr>
        <w:rPr>
          <w:u w:val="single"/>
        </w:rPr>
      </w:pPr>
    </w:p>
    <w:p w14:paraId="0EF2B9CE" w14:textId="10CEDBD8" w:rsidR="00930225" w:rsidRDefault="00930225" w:rsidP="00F24EDE">
      <w:pPr>
        <w:rPr>
          <w:u w:val="single"/>
        </w:rPr>
      </w:pPr>
    </w:p>
    <w:p w14:paraId="6AD4B64C" w14:textId="7D6270BA" w:rsidR="00930225" w:rsidRDefault="00930225" w:rsidP="00F24EDE">
      <w:pPr>
        <w:rPr>
          <w:u w:val="single"/>
        </w:rPr>
      </w:pPr>
    </w:p>
    <w:p w14:paraId="448B77CC" w14:textId="357F9A10" w:rsidR="00930225" w:rsidRDefault="00930225" w:rsidP="00F24EDE">
      <w:pPr>
        <w:rPr>
          <w:u w:val="single"/>
        </w:rPr>
      </w:pPr>
    </w:p>
    <w:p w14:paraId="7B462031" w14:textId="4C4DE379" w:rsidR="00930225" w:rsidRDefault="00930225" w:rsidP="00F24EDE">
      <w:pPr>
        <w:rPr>
          <w:u w:val="single"/>
        </w:rPr>
      </w:pPr>
    </w:p>
    <w:p w14:paraId="631C738B" w14:textId="55898C7D" w:rsidR="00930225" w:rsidRDefault="00930225" w:rsidP="00F24EDE">
      <w:pPr>
        <w:rPr>
          <w:u w:val="single"/>
        </w:rPr>
      </w:pPr>
    </w:p>
    <w:p w14:paraId="18DF6DF4" w14:textId="4E89FB9D" w:rsidR="00930225" w:rsidRDefault="00930225" w:rsidP="00F24EDE">
      <w:pPr>
        <w:rPr>
          <w:u w:val="single"/>
        </w:rPr>
      </w:pPr>
    </w:p>
    <w:p w14:paraId="1E8684F0" w14:textId="29A6A8EE" w:rsidR="00930225" w:rsidRDefault="00930225" w:rsidP="00F24EDE">
      <w:pPr>
        <w:rPr>
          <w:u w:val="single"/>
        </w:rPr>
      </w:pPr>
    </w:p>
    <w:p w14:paraId="79AB7FB5" w14:textId="434F4D5F" w:rsidR="00930225" w:rsidRDefault="00930225" w:rsidP="00F24EDE">
      <w:pPr>
        <w:rPr>
          <w:u w:val="single"/>
        </w:rPr>
      </w:pPr>
    </w:p>
    <w:p w14:paraId="545810D9" w14:textId="518B3EC8" w:rsidR="00930225" w:rsidRDefault="00930225" w:rsidP="00F24EDE">
      <w:pPr>
        <w:rPr>
          <w:u w:val="single"/>
        </w:rPr>
      </w:pPr>
    </w:p>
    <w:p w14:paraId="65F45259" w14:textId="69081C69" w:rsidR="00930225" w:rsidRDefault="00930225" w:rsidP="00F24EDE">
      <w:pPr>
        <w:rPr>
          <w:u w:val="single"/>
        </w:rPr>
      </w:pPr>
    </w:p>
    <w:p w14:paraId="7736E08D" w14:textId="0F517D75" w:rsidR="00930225" w:rsidRDefault="00930225" w:rsidP="00F24EDE">
      <w:pPr>
        <w:rPr>
          <w:u w:val="single"/>
        </w:rPr>
      </w:pPr>
    </w:p>
    <w:p w14:paraId="4446AB46" w14:textId="662577FD" w:rsidR="00930225" w:rsidRDefault="00930225" w:rsidP="00F24EDE">
      <w:pPr>
        <w:rPr>
          <w:u w:val="single"/>
        </w:rPr>
      </w:pPr>
    </w:p>
    <w:p w14:paraId="467923C4" w14:textId="305DDD89" w:rsidR="00930225" w:rsidRDefault="00930225" w:rsidP="00F24EDE">
      <w:pPr>
        <w:rPr>
          <w:u w:val="single"/>
        </w:rPr>
      </w:pPr>
    </w:p>
    <w:p w14:paraId="1C08A79D" w14:textId="1312F985" w:rsidR="00930225" w:rsidRDefault="00930225" w:rsidP="00F24EDE">
      <w:pPr>
        <w:rPr>
          <w:u w:val="single"/>
        </w:rPr>
      </w:pPr>
    </w:p>
    <w:p w14:paraId="59FB21BB" w14:textId="1249E88A" w:rsidR="00930225" w:rsidRDefault="00930225" w:rsidP="00F24EDE">
      <w:pPr>
        <w:rPr>
          <w:u w:val="single"/>
        </w:rPr>
      </w:pPr>
    </w:p>
    <w:p w14:paraId="386AB54C" w14:textId="70BA032B" w:rsidR="00930225" w:rsidRDefault="00930225" w:rsidP="00F24EDE">
      <w:pPr>
        <w:rPr>
          <w:u w:val="single"/>
        </w:rPr>
      </w:pPr>
    </w:p>
    <w:p w14:paraId="2B186B4E" w14:textId="62D94B5A" w:rsidR="00930225" w:rsidRDefault="00930225" w:rsidP="00F24EDE">
      <w:pPr>
        <w:rPr>
          <w:u w:val="single"/>
        </w:rPr>
      </w:pPr>
    </w:p>
    <w:p w14:paraId="452CA87E" w14:textId="5D48B9B8" w:rsidR="00930225" w:rsidRDefault="00930225" w:rsidP="00F24EDE">
      <w:pPr>
        <w:rPr>
          <w:u w:val="single"/>
        </w:rPr>
      </w:pPr>
    </w:p>
    <w:p w14:paraId="4A09C0C7" w14:textId="73357293" w:rsidR="00930225" w:rsidRDefault="00930225" w:rsidP="00F24EDE">
      <w:pPr>
        <w:rPr>
          <w:u w:val="single"/>
        </w:rPr>
      </w:pPr>
    </w:p>
    <w:p w14:paraId="64795AE6" w14:textId="1EA1202B" w:rsidR="00930225" w:rsidRDefault="00930225" w:rsidP="00F24EDE">
      <w:pPr>
        <w:rPr>
          <w:u w:val="single"/>
        </w:rPr>
      </w:pPr>
    </w:p>
    <w:p w14:paraId="2CBB9E31" w14:textId="77777777" w:rsidR="00930225" w:rsidRPr="009E1B18" w:rsidRDefault="00930225" w:rsidP="0093022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B08270" w14:textId="77777777" w:rsidR="00930225" w:rsidRDefault="00930225" w:rsidP="00930225">
      <w:r>
        <w:rPr>
          <w:b/>
        </w:rPr>
        <w:t xml:space="preserve">Focus on One Word Worksheet: </w:t>
      </w:r>
      <w:r>
        <w:rPr>
          <w:b/>
          <w:i/>
        </w:rPr>
        <w:t>Bureaucracy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288C4D9" w14:textId="77777777" w:rsidR="00930225" w:rsidRDefault="00930225" w:rsidP="00930225"/>
    <w:p w14:paraId="03F4A196" w14:textId="77777777" w:rsidR="00930225" w:rsidRPr="001975D8" w:rsidRDefault="00930225" w:rsidP="00930225">
      <w:pPr>
        <w:pStyle w:val="ListParagraph"/>
        <w:numPr>
          <w:ilvl w:val="0"/>
          <w:numId w:val="2"/>
        </w:numPr>
        <w:rPr>
          <w:b/>
        </w:rPr>
      </w:pPr>
      <w:r>
        <w:t xml:space="preserve">*** works in the New York City Police Department, but in the </w:t>
      </w:r>
      <w:r w:rsidRPr="001975D8">
        <w:rPr>
          <w:i/>
        </w:rPr>
        <w:t>bureaucracy</w:t>
      </w:r>
      <w:r>
        <w:t>, not a patrol officer or a detective.</w:t>
      </w:r>
    </w:p>
    <w:p w14:paraId="5AE7A892" w14:textId="77777777" w:rsidR="00930225" w:rsidRPr="001975D8" w:rsidRDefault="00930225" w:rsidP="00930225">
      <w:pPr>
        <w:pStyle w:val="ListParagraph"/>
        <w:numPr>
          <w:ilvl w:val="0"/>
          <w:numId w:val="2"/>
        </w:numPr>
        <w:rPr>
          <w:b/>
        </w:rPr>
      </w:pPr>
      <w:r>
        <w:t>*** is a teacher who just wants to educate young people, not deal with the idiocy of the New York City Department of Education</w:t>
      </w:r>
      <w:r w:rsidRPr="001975D8">
        <w:rPr>
          <w:i/>
        </w:rPr>
        <w:t xml:space="preserve"> bureaucracy</w:t>
      </w:r>
      <w:r>
        <w:t>.</w:t>
      </w:r>
    </w:p>
    <w:p w14:paraId="043AC1E8" w14:textId="77777777" w:rsidR="00930225" w:rsidRPr="001975D8" w:rsidRDefault="00930225" w:rsidP="00930225">
      <w:pPr>
        <w:pStyle w:val="ListParagraph"/>
        <w:numPr>
          <w:ilvl w:val="0"/>
          <w:numId w:val="2"/>
        </w:numPr>
        <w:rPr>
          <w:b/>
        </w:rPr>
      </w:pPr>
      <w:r>
        <w:t>*** resigned from the New York City Fire Department</w:t>
      </w:r>
      <w:r w:rsidRPr="001975D8">
        <w:rPr>
          <w:i/>
        </w:rPr>
        <w:t xml:space="preserve"> Bureaucracy</w:t>
      </w:r>
      <w:r>
        <w:t xml:space="preserve"> because *** is sick of its endless, pointless meetings.</w:t>
      </w:r>
    </w:p>
    <w:p w14:paraId="5D2DA517" w14:textId="77777777" w:rsidR="00930225" w:rsidRPr="001975D8" w:rsidRDefault="00930225" w:rsidP="00930225">
      <w:pPr>
        <w:pStyle w:val="ListParagraph"/>
        <w:numPr>
          <w:ilvl w:val="0"/>
          <w:numId w:val="2"/>
        </w:numPr>
        <w:rPr>
          <w:b/>
        </w:rPr>
      </w:pPr>
      <w:r>
        <w:t xml:space="preserve">As governments grow and become more complicated, they tend to form more </w:t>
      </w:r>
      <w:r w:rsidRPr="001975D8">
        <w:rPr>
          <w:i/>
        </w:rPr>
        <w:t>bureaucracies</w:t>
      </w:r>
      <w:r>
        <w:t>.</w:t>
      </w:r>
    </w:p>
    <w:p w14:paraId="3B234BF5" w14:textId="77777777" w:rsidR="00930225" w:rsidRPr="001975D8" w:rsidRDefault="00930225" w:rsidP="00930225">
      <w:pPr>
        <w:pStyle w:val="ListParagraph"/>
        <w:numPr>
          <w:ilvl w:val="0"/>
          <w:numId w:val="2"/>
        </w:numPr>
        <w:rPr>
          <w:b/>
        </w:rPr>
      </w:pPr>
      <w:r>
        <w:t xml:space="preserve">*** joined the </w:t>
      </w:r>
      <w:r w:rsidRPr="001975D8">
        <w:rPr>
          <w:i/>
        </w:rPr>
        <w:t>bureaucracy</w:t>
      </w:r>
      <w:r>
        <w:t xml:space="preserve"> of the New York City Housing Authority because *** is interested in learning about housing policy.</w:t>
      </w:r>
    </w:p>
    <w:p w14:paraId="5425BF5C" w14:textId="77777777" w:rsidR="00930225" w:rsidRDefault="00930225" w:rsidP="00930225"/>
    <w:p w14:paraId="472AFF98" w14:textId="77777777" w:rsidR="00930225" w:rsidRPr="006B45BA" w:rsidRDefault="00930225" w:rsidP="00930225"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bureaucracy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65BD9B4" w14:textId="77777777" w:rsidR="00930225" w:rsidRPr="006B45BA" w:rsidRDefault="00930225" w:rsidP="00F24EDE">
      <w:bookmarkStart w:id="54" w:name="_GoBack"/>
      <w:bookmarkEnd w:id="54"/>
    </w:p>
    <w:sectPr w:rsidR="00930225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675A6B"/>
    <w:multiLevelType w:val="hybridMultilevel"/>
    <w:tmpl w:val="F48EA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6A70B2"/>
    <w:multiLevelType w:val="hybridMultilevel"/>
    <w:tmpl w:val="B5AE5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930225"/>
    <w:rsid w:val="00C32881"/>
    <w:rsid w:val="00CA4835"/>
    <w:rsid w:val="00E11225"/>
    <w:rsid w:val="00E92D4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1933F5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2D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2</Pages>
  <Words>324</Words>
  <Characters>1851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2018-06-23T10:07:00Z</dcterms:modified>
</cp:coreProperties>
</file>