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1446B50B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10F45">
        <w:rPr>
          <w:b/>
          <w:i/>
        </w:rPr>
        <w:t>Naive</w:t>
      </w:r>
      <w:r w:rsidR="00F24EDE">
        <w:rPr>
          <w:b/>
        </w:rPr>
        <w:t xml:space="preserve"> (</w:t>
      </w:r>
      <w:r w:rsidR="00410F4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EC39F15" w14:textId="77777777" w:rsidR="004C3A6D" w:rsidRDefault="004C3A6D" w:rsidP="00F24EDE"/>
    <w:p w14:paraId="11BAD727" w14:textId="5065C206" w:rsidR="004C3A6D" w:rsidRPr="004C3A6D" w:rsidRDefault="004C3A6D" w:rsidP="004C3A6D">
      <w:pPr>
        <w:pStyle w:val="ListParagraph"/>
        <w:numPr>
          <w:ilvl w:val="0"/>
          <w:numId w:val="1"/>
        </w:numPr>
        <w:rPr>
          <w:b/>
        </w:rPr>
      </w:pPr>
      <w:r>
        <w:t xml:space="preserve">**** is a bit </w:t>
      </w:r>
      <w:r w:rsidRPr="00844C00">
        <w:rPr>
          <w:i/>
        </w:rPr>
        <w:t>naïve</w:t>
      </w:r>
      <w:r>
        <w:t>, because as a high school freshman, *** still believes in Santa Claus and the Easter Bunny.</w:t>
      </w:r>
    </w:p>
    <w:p w14:paraId="19C25C90" w14:textId="2306B113" w:rsidR="004C3A6D" w:rsidRPr="004C3A6D" w:rsidRDefault="004C3A6D" w:rsidP="004C3A6D">
      <w:pPr>
        <w:pStyle w:val="ListParagraph"/>
        <w:numPr>
          <w:ilvl w:val="0"/>
          <w:numId w:val="1"/>
        </w:numPr>
        <w:rPr>
          <w:b/>
        </w:rPr>
      </w:pPr>
      <w:r>
        <w:t xml:space="preserve">Kids who are </w:t>
      </w:r>
      <w:r w:rsidRPr="00844C00">
        <w:rPr>
          <w:i/>
        </w:rPr>
        <w:t>naïve</w:t>
      </w:r>
      <w:r>
        <w:t xml:space="preserve"> about drugs often start smoking marijuana at a young age.</w:t>
      </w:r>
    </w:p>
    <w:p w14:paraId="685514AA" w14:textId="2C9985D7" w:rsidR="004C3A6D" w:rsidRPr="004C3A6D" w:rsidRDefault="004C3A6D" w:rsidP="004C3A6D">
      <w:pPr>
        <w:pStyle w:val="ListParagraph"/>
        <w:numPr>
          <w:ilvl w:val="0"/>
          <w:numId w:val="1"/>
        </w:numPr>
        <w:rPr>
          <w:b/>
        </w:rPr>
      </w:pPr>
      <w:r>
        <w:t xml:space="preserve">New York City can be a very dangerous place for </w:t>
      </w:r>
      <w:r w:rsidRPr="00844C00">
        <w:rPr>
          <w:i/>
        </w:rPr>
        <w:t xml:space="preserve">naïve </w:t>
      </w:r>
      <w:r>
        <w:t>tourists.</w:t>
      </w:r>
    </w:p>
    <w:p w14:paraId="44F2AB11" w14:textId="57DC8756" w:rsidR="004C3A6D" w:rsidRPr="004C3A6D" w:rsidRDefault="004C3A6D" w:rsidP="004C3A6D">
      <w:pPr>
        <w:pStyle w:val="ListParagraph"/>
        <w:numPr>
          <w:ilvl w:val="0"/>
          <w:numId w:val="1"/>
        </w:numPr>
        <w:rPr>
          <w:b/>
        </w:rPr>
      </w:pPr>
      <w:r>
        <w:t>Little children, because they haven’t learned much about the world, are by definition</w:t>
      </w:r>
      <w:r w:rsidRPr="00844C00">
        <w:rPr>
          <w:i/>
        </w:rPr>
        <w:t xml:space="preserve"> naïve</w:t>
      </w:r>
      <w:r>
        <w:t>.</w:t>
      </w:r>
    </w:p>
    <w:p w14:paraId="4240C0E3" w14:textId="54E7C7CD" w:rsidR="004C3A6D" w:rsidRPr="004C3A6D" w:rsidRDefault="004C3A6D" w:rsidP="004C3A6D">
      <w:pPr>
        <w:pStyle w:val="ListParagraph"/>
        <w:numPr>
          <w:ilvl w:val="0"/>
          <w:numId w:val="1"/>
        </w:numPr>
        <w:rPr>
          <w:b/>
        </w:rPr>
      </w:pPr>
      <w:r>
        <w:t>When *** told her</w:t>
      </w:r>
      <w:r w:rsidRPr="00844C00">
        <w:rPr>
          <w:i/>
        </w:rPr>
        <w:t xml:space="preserve"> naïve</w:t>
      </w:r>
      <w:r>
        <w:t xml:space="preserve"> teacher, Mr. Feltskog, that an alligator had eaten her homework, he believe</w:t>
      </w:r>
      <w:r w:rsidR="00844C00">
        <w:t>d</w:t>
      </w:r>
      <w:r>
        <w:t xml:space="preserve"> her.</w:t>
      </w:r>
    </w:p>
    <w:p w14:paraId="0C55291E" w14:textId="77777777" w:rsidR="00F24EDE" w:rsidRDefault="00F24EDE" w:rsidP="00F24EDE"/>
    <w:p w14:paraId="3A17296F" w14:textId="2009EA4F" w:rsidR="00B577EA" w:rsidRDefault="00F24EDE" w:rsidP="00F24EDE">
      <w:pPr>
        <w:rPr>
          <w:u w:val="single"/>
        </w:rPr>
      </w:pPr>
      <w:r w:rsidRPr="00523677">
        <w:rPr>
          <w:b/>
          <w:u w:val="single"/>
        </w:rPr>
        <w:t xml:space="preserve">The </w:t>
      </w:r>
      <w:r w:rsidR="00410F45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410F45">
        <w:rPr>
          <w:b/>
          <w:i/>
          <w:u w:val="single"/>
        </w:rPr>
        <w:t>naive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76E9026" w14:textId="279CC52B" w:rsidR="00591BF6" w:rsidRDefault="00591BF6" w:rsidP="00F24EDE">
      <w:pPr>
        <w:rPr>
          <w:u w:val="single"/>
        </w:rPr>
      </w:pPr>
    </w:p>
    <w:p w14:paraId="4444C169" w14:textId="1CBCBB3A" w:rsidR="00591BF6" w:rsidRDefault="00591BF6" w:rsidP="00F24EDE">
      <w:pPr>
        <w:rPr>
          <w:u w:val="single"/>
        </w:rPr>
      </w:pPr>
    </w:p>
    <w:p w14:paraId="0F6770FF" w14:textId="0E66A0B6" w:rsidR="00591BF6" w:rsidRDefault="00591BF6" w:rsidP="00F24EDE">
      <w:pPr>
        <w:rPr>
          <w:u w:val="single"/>
        </w:rPr>
      </w:pPr>
    </w:p>
    <w:p w14:paraId="123010D4" w14:textId="59025D05" w:rsidR="00591BF6" w:rsidRDefault="00591BF6" w:rsidP="00F24EDE">
      <w:pPr>
        <w:rPr>
          <w:u w:val="single"/>
        </w:rPr>
      </w:pPr>
    </w:p>
    <w:p w14:paraId="4AB77802" w14:textId="7B83D3D8" w:rsidR="00591BF6" w:rsidRDefault="00591BF6" w:rsidP="00F24EDE">
      <w:pPr>
        <w:rPr>
          <w:u w:val="single"/>
        </w:rPr>
      </w:pPr>
    </w:p>
    <w:p w14:paraId="0B62ED9F" w14:textId="6D42B2D1" w:rsidR="00591BF6" w:rsidRDefault="00591BF6" w:rsidP="00F24EDE">
      <w:pPr>
        <w:rPr>
          <w:u w:val="single"/>
        </w:rPr>
      </w:pPr>
    </w:p>
    <w:p w14:paraId="32D2F5C3" w14:textId="622AFACD" w:rsidR="00591BF6" w:rsidRDefault="00591BF6" w:rsidP="00F24EDE">
      <w:pPr>
        <w:rPr>
          <w:u w:val="single"/>
        </w:rPr>
      </w:pPr>
    </w:p>
    <w:p w14:paraId="25E476D2" w14:textId="48AF22CA" w:rsidR="00591BF6" w:rsidRDefault="00591BF6" w:rsidP="00F24EDE">
      <w:pPr>
        <w:rPr>
          <w:u w:val="single"/>
        </w:rPr>
      </w:pPr>
    </w:p>
    <w:p w14:paraId="01D68AAF" w14:textId="1E931340" w:rsidR="00591BF6" w:rsidRDefault="00591BF6" w:rsidP="00F24EDE">
      <w:pPr>
        <w:rPr>
          <w:u w:val="single"/>
        </w:rPr>
      </w:pPr>
    </w:p>
    <w:p w14:paraId="0B563028" w14:textId="048237F7" w:rsidR="00591BF6" w:rsidRDefault="00591BF6" w:rsidP="00F24EDE">
      <w:pPr>
        <w:rPr>
          <w:u w:val="single"/>
        </w:rPr>
      </w:pPr>
    </w:p>
    <w:p w14:paraId="12A9B282" w14:textId="1331EC69" w:rsidR="00591BF6" w:rsidRDefault="00591BF6" w:rsidP="00F24EDE">
      <w:pPr>
        <w:rPr>
          <w:u w:val="single"/>
        </w:rPr>
      </w:pPr>
    </w:p>
    <w:p w14:paraId="7D47410C" w14:textId="31975F73" w:rsidR="00591BF6" w:rsidRDefault="00591BF6" w:rsidP="00F24EDE">
      <w:pPr>
        <w:rPr>
          <w:u w:val="single"/>
        </w:rPr>
      </w:pPr>
    </w:p>
    <w:p w14:paraId="17357C72" w14:textId="79F3E7B2" w:rsidR="00591BF6" w:rsidRDefault="00591BF6" w:rsidP="00F24EDE">
      <w:pPr>
        <w:rPr>
          <w:u w:val="single"/>
        </w:rPr>
      </w:pPr>
    </w:p>
    <w:p w14:paraId="1D0C800B" w14:textId="0398DA86" w:rsidR="00591BF6" w:rsidRDefault="00591BF6" w:rsidP="00F24EDE">
      <w:pPr>
        <w:rPr>
          <w:u w:val="single"/>
        </w:rPr>
      </w:pPr>
    </w:p>
    <w:p w14:paraId="1A0406D2" w14:textId="27866C59" w:rsidR="00591BF6" w:rsidRDefault="00591BF6" w:rsidP="00F24EDE">
      <w:pPr>
        <w:rPr>
          <w:u w:val="single"/>
        </w:rPr>
      </w:pPr>
    </w:p>
    <w:p w14:paraId="6AF765CD" w14:textId="300950A6" w:rsidR="00591BF6" w:rsidRDefault="00591BF6" w:rsidP="00F24EDE">
      <w:pPr>
        <w:rPr>
          <w:u w:val="single"/>
        </w:rPr>
      </w:pPr>
    </w:p>
    <w:p w14:paraId="7067CEC9" w14:textId="5974F718" w:rsidR="00591BF6" w:rsidRDefault="00591BF6" w:rsidP="00F24EDE">
      <w:pPr>
        <w:rPr>
          <w:u w:val="single"/>
        </w:rPr>
      </w:pPr>
    </w:p>
    <w:p w14:paraId="77383A25" w14:textId="431B82E5" w:rsidR="00591BF6" w:rsidRDefault="00591BF6" w:rsidP="00F24EDE">
      <w:pPr>
        <w:rPr>
          <w:u w:val="single"/>
        </w:rPr>
      </w:pPr>
    </w:p>
    <w:p w14:paraId="117962F0" w14:textId="78D53932" w:rsidR="00591BF6" w:rsidRDefault="00591BF6" w:rsidP="00F24EDE">
      <w:pPr>
        <w:rPr>
          <w:u w:val="single"/>
        </w:rPr>
      </w:pPr>
    </w:p>
    <w:p w14:paraId="27003338" w14:textId="4DB9AF27" w:rsidR="00591BF6" w:rsidRDefault="00591BF6" w:rsidP="00F24EDE">
      <w:pPr>
        <w:rPr>
          <w:u w:val="single"/>
        </w:rPr>
      </w:pPr>
    </w:p>
    <w:p w14:paraId="678153C4" w14:textId="677775EB" w:rsidR="00591BF6" w:rsidRDefault="00591BF6" w:rsidP="00F24EDE">
      <w:pPr>
        <w:rPr>
          <w:u w:val="single"/>
        </w:rPr>
      </w:pPr>
    </w:p>
    <w:p w14:paraId="6CF3B1E7" w14:textId="5BFCDC95" w:rsidR="00591BF6" w:rsidRDefault="00591BF6" w:rsidP="00F24EDE">
      <w:pPr>
        <w:rPr>
          <w:u w:val="single"/>
        </w:rPr>
      </w:pPr>
    </w:p>
    <w:p w14:paraId="0EA72F1A" w14:textId="3EC6AC4C" w:rsidR="00591BF6" w:rsidRDefault="00591BF6" w:rsidP="00F24EDE">
      <w:pPr>
        <w:rPr>
          <w:u w:val="single"/>
        </w:rPr>
      </w:pPr>
    </w:p>
    <w:p w14:paraId="66CCADC2" w14:textId="5532D6A0" w:rsidR="00591BF6" w:rsidRDefault="00591BF6" w:rsidP="00F24EDE">
      <w:pPr>
        <w:rPr>
          <w:u w:val="single"/>
        </w:rPr>
      </w:pPr>
    </w:p>
    <w:p w14:paraId="1A60883A" w14:textId="0456D338" w:rsidR="00591BF6" w:rsidRDefault="00591BF6" w:rsidP="00F24EDE">
      <w:pPr>
        <w:rPr>
          <w:u w:val="single"/>
        </w:rPr>
      </w:pPr>
    </w:p>
    <w:p w14:paraId="11F1BD06" w14:textId="01ED5312" w:rsidR="00591BF6" w:rsidRDefault="00591BF6" w:rsidP="00F24EDE">
      <w:pPr>
        <w:rPr>
          <w:u w:val="single"/>
        </w:rPr>
      </w:pPr>
    </w:p>
    <w:p w14:paraId="08987C62" w14:textId="5CE880D6" w:rsidR="00591BF6" w:rsidRDefault="00591BF6" w:rsidP="00F24EDE">
      <w:pPr>
        <w:rPr>
          <w:u w:val="single"/>
        </w:rPr>
      </w:pPr>
    </w:p>
    <w:p w14:paraId="5EA37C48" w14:textId="40E3ABF3" w:rsidR="00591BF6" w:rsidRDefault="00591BF6" w:rsidP="00F24EDE">
      <w:pPr>
        <w:rPr>
          <w:u w:val="single"/>
        </w:rPr>
      </w:pPr>
    </w:p>
    <w:p w14:paraId="7948624A" w14:textId="68EFA8FE" w:rsidR="00591BF6" w:rsidRDefault="00591BF6" w:rsidP="00F24EDE">
      <w:pPr>
        <w:rPr>
          <w:u w:val="single"/>
        </w:rPr>
      </w:pPr>
    </w:p>
    <w:p w14:paraId="4D32F8B5" w14:textId="377C08D4" w:rsidR="00591BF6" w:rsidRDefault="00591BF6" w:rsidP="00F24EDE">
      <w:pPr>
        <w:rPr>
          <w:u w:val="single"/>
        </w:rPr>
      </w:pPr>
    </w:p>
    <w:p w14:paraId="2C6B7506" w14:textId="31753003" w:rsidR="00591BF6" w:rsidRDefault="00591BF6" w:rsidP="00F24EDE">
      <w:pPr>
        <w:rPr>
          <w:u w:val="single"/>
        </w:rPr>
      </w:pPr>
    </w:p>
    <w:p w14:paraId="77BFABD8" w14:textId="0F30659F" w:rsidR="00591BF6" w:rsidRDefault="00591BF6" w:rsidP="00F24EDE">
      <w:pPr>
        <w:rPr>
          <w:u w:val="single"/>
        </w:rPr>
      </w:pPr>
    </w:p>
    <w:p w14:paraId="4EB74AD2" w14:textId="68BE2DC2" w:rsidR="00591BF6" w:rsidRDefault="00591BF6" w:rsidP="00F24EDE">
      <w:pPr>
        <w:rPr>
          <w:u w:val="single"/>
        </w:rPr>
      </w:pPr>
    </w:p>
    <w:p w14:paraId="62EE52A7" w14:textId="6BE5AF13" w:rsidR="00591BF6" w:rsidRDefault="00591BF6" w:rsidP="00F24EDE">
      <w:pPr>
        <w:rPr>
          <w:u w:val="single"/>
        </w:rPr>
      </w:pPr>
    </w:p>
    <w:p w14:paraId="23CEA25A" w14:textId="77777777" w:rsidR="00591BF6" w:rsidRPr="009E1B18" w:rsidRDefault="00591BF6" w:rsidP="00591BF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9371C61" w14:textId="77777777" w:rsidR="00591BF6" w:rsidRDefault="00591BF6" w:rsidP="00591BF6">
      <w:r>
        <w:rPr>
          <w:b/>
        </w:rPr>
        <w:t xml:space="preserve">Focus on One Word Worksheet: </w:t>
      </w:r>
      <w:r>
        <w:rPr>
          <w:b/>
          <w:i/>
        </w:rPr>
        <w:t xml:space="preserve">Naïve </w:t>
      </w:r>
      <w:r>
        <w:rPr>
          <w:b/>
        </w:rPr>
        <w:t xml:space="preserve">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2488C3A" w14:textId="77777777" w:rsidR="00591BF6" w:rsidRDefault="00591BF6" w:rsidP="00591BF6"/>
    <w:p w14:paraId="143888DB" w14:textId="77777777" w:rsidR="00591BF6" w:rsidRPr="00236DB7" w:rsidRDefault="00591BF6" w:rsidP="00591BF6">
      <w:pPr>
        <w:pStyle w:val="ListParagraph"/>
        <w:numPr>
          <w:ilvl w:val="0"/>
          <w:numId w:val="2"/>
        </w:numPr>
        <w:rPr>
          <w:b/>
        </w:rPr>
      </w:pPr>
      <w:r>
        <w:t>*** worried that *** naïve friend visiting from upstate would wander into a bad neighborhood and get robbed.</w:t>
      </w:r>
    </w:p>
    <w:p w14:paraId="57E6EFBB" w14:textId="77777777" w:rsidR="00591BF6" w:rsidRPr="00236DB7" w:rsidRDefault="00591BF6" w:rsidP="00591BF6">
      <w:pPr>
        <w:pStyle w:val="ListParagraph"/>
        <w:numPr>
          <w:ilvl w:val="0"/>
          <w:numId w:val="2"/>
        </w:numPr>
        <w:rPr>
          <w:b/>
        </w:rPr>
      </w:pPr>
      <w:r>
        <w:t>Because the new teacher was naïve, he was surprised when his students started using the n-word.</w:t>
      </w:r>
    </w:p>
    <w:p w14:paraId="5187BF49" w14:textId="77777777" w:rsidR="00591BF6" w:rsidRPr="00236DB7" w:rsidRDefault="00591BF6" w:rsidP="00591BF6">
      <w:pPr>
        <w:pStyle w:val="ListParagraph"/>
        <w:numPr>
          <w:ilvl w:val="0"/>
          <w:numId w:val="2"/>
        </w:numPr>
        <w:rPr>
          <w:b/>
        </w:rPr>
      </w:pPr>
      <w:r>
        <w:t>***’s cat has lived inside all its life, so *** is worried that it is too naïve to go outside.</w:t>
      </w:r>
    </w:p>
    <w:p w14:paraId="5FC23201" w14:textId="77777777" w:rsidR="00591BF6" w:rsidRPr="00236DB7" w:rsidRDefault="00591BF6" w:rsidP="00591BF6">
      <w:pPr>
        <w:pStyle w:val="ListParagraph"/>
        <w:numPr>
          <w:ilvl w:val="0"/>
          <w:numId w:val="2"/>
        </w:numPr>
        <w:rPr>
          <w:b/>
        </w:rPr>
      </w:pPr>
      <w:r>
        <w:t>The naïve tourists were surprised that their lunch at the Four Seasons cost $120.</w:t>
      </w:r>
    </w:p>
    <w:p w14:paraId="38052C14" w14:textId="77777777" w:rsidR="00591BF6" w:rsidRDefault="00591BF6" w:rsidP="00591BF6">
      <w:pPr>
        <w:pStyle w:val="ListParagraph"/>
        <w:numPr>
          <w:ilvl w:val="0"/>
          <w:numId w:val="2"/>
        </w:numPr>
      </w:pPr>
      <w:r>
        <w:t>*** is a bit naïve, so *** was surprised that ** teacher gave *** a bad grade because *** never attended school.</w:t>
      </w:r>
    </w:p>
    <w:p w14:paraId="3978BB54" w14:textId="77777777" w:rsidR="00591BF6" w:rsidRDefault="00591BF6" w:rsidP="00591BF6"/>
    <w:p w14:paraId="657A6702" w14:textId="67B76AF7" w:rsidR="00591BF6" w:rsidRPr="006B45BA" w:rsidRDefault="00591BF6" w:rsidP="00591BF6">
      <w:r>
        <w:rPr>
          <w:b/>
          <w:u w:val="single"/>
        </w:rPr>
        <w:t xml:space="preserve">The adjective </w:t>
      </w:r>
      <w:r w:rsidRPr="0001638B">
        <w:rPr>
          <w:b/>
          <w:i/>
          <w:u w:val="single"/>
        </w:rPr>
        <w:t>naive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bookmarkStart w:id="54" w:name="_GoBack"/>
      <w:bookmarkEnd w:id="54"/>
    </w:p>
    <w:sectPr w:rsidR="00591BF6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EF2E73"/>
    <w:multiLevelType w:val="hybridMultilevel"/>
    <w:tmpl w:val="A2542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435761"/>
    <w:multiLevelType w:val="hybridMultilevel"/>
    <w:tmpl w:val="CDBC5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410F45"/>
    <w:rsid w:val="004C3A6D"/>
    <w:rsid w:val="00591BF6"/>
    <w:rsid w:val="005A5A20"/>
    <w:rsid w:val="006B45BA"/>
    <w:rsid w:val="00844C00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A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11</TotalTime>
  <Pages>2</Pages>
  <Words>289</Words>
  <Characters>1650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2016-05-09T12:35:00Z</dcterms:created>
  <dcterms:modified xsi:type="dcterms:W3CDTF">2018-06-23T15:03:00Z</dcterms:modified>
</cp:coreProperties>
</file>