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1BBC359E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40154F">
        <w:rPr>
          <w:b/>
        </w:rPr>
        <w:t>olig</w:t>
      </w:r>
      <w:proofErr w:type="spellEnd"/>
      <w:r w:rsidR="0040154F">
        <w:rPr>
          <w:b/>
        </w:rPr>
        <w:t>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3C941F53" w:rsidR="00B93683" w:rsidRPr="0040154F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63630F">
        <w:t>:</w:t>
      </w:r>
      <w:bookmarkStart w:id="0" w:name="_GoBack"/>
      <w:bookmarkEnd w:id="0"/>
    </w:p>
    <w:p w14:paraId="05737208" w14:textId="77777777" w:rsidR="0040154F" w:rsidRDefault="0040154F" w:rsidP="0040154F">
      <w:pPr>
        <w:rPr>
          <w:b/>
        </w:rPr>
      </w:pPr>
    </w:p>
    <w:p w14:paraId="1BA43434" w14:textId="2EF371D8" w:rsidR="0040154F" w:rsidRPr="0040154F" w:rsidRDefault="0040154F" w:rsidP="0040154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Oligarchy </w:t>
      </w:r>
      <w:r>
        <w:t>(noun): Government by a few rulers.</w:t>
      </w:r>
    </w:p>
    <w:p w14:paraId="4C63313A" w14:textId="77777777" w:rsidR="0040154F" w:rsidRPr="0040154F" w:rsidRDefault="0040154F" w:rsidP="0040154F">
      <w:pPr>
        <w:rPr>
          <w:b/>
        </w:rPr>
      </w:pPr>
    </w:p>
    <w:p w14:paraId="6B68CFA9" w14:textId="632A714A" w:rsidR="0040154F" w:rsidRPr="0040154F" w:rsidRDefault="0040154F" w:rsidP="0040154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Oligopoly </w:t>
      </w:r>
      <w:r>
        <w:t>(noun): The market conditions that exists when there are so few sellers that the actions of any one of them can impact price.</w:t>
      </w:r>
    </w:p>
    <w:p w14:paraId="6E4904EA" w14:textId="77777777" w:rsidR="0040154F" w:rsidRPr="0040154F" w:rsidRDefault="0040154F" w:rsidP="0040154F">
      <w:pPr>
        <w:rPr>
          <w:b/>
        </w:rPr>
      </w:pPr>
    </w:p>
    <w:p w14:paraId="7A541EB0" w14:textId="59894C61" w:rsidR="0040154F" w:rsidRDefault="0040154F" w:rsidP="0040154F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Oligophagous</w:t>
      </w:r>
      <w:proofErr w:type="spellEnd"/>
      <w:r>
        <w:rPr>
          <w:b/>
        </w:rPr>
        <w:t xml:space="preserve"> </w:t>
      </w:r>
      <w:r>
        <w:t>(adjective): Feeding on a limited variety of food.</w:t>
      </w:r>
    </w:p>
    <w:p w14:paraId="082A465E" w14:textId="77777777" w:rsidR="0040154F" w:rsidRPr="0040154F" w:rsidRDefault="0040154F" w:rsidP="0040154F">
      <w:pPr>
        <w:rPr>
          <w:b/>
        </w:rPr>
      </w:pPr>
    </w:p>
    <w:p w14:paraId="3265FC36" w14:textId="52607928" w:rsidR="0040154F" w:rsidRPr="0040154F" w:rsidRDefault="0040154F" w:rsidP="00666105">
      <w:pPr>
        <w:pStyle w:val="ListParagraph"/>
        <w:numPr>
          <w:ilvl w:val="1"/>
          <w:numId w:val="1"/>
        </w:numPr>
        <w:rPr>
          <w:b/>
        </w:rPr>
      </w:pPr>
      <w:proofErr w:type="spellStart"/>
      <w:r w:rsidRPr="0040154F">
        <w:rPr>
          <w:b/>
        </w:rPr>
        <w:t>Oligopsony</w:t>
      </w:r>
      <w:proofErr w:type="spellEnd"/>
      <w:r w:rsidRPr="0040154F">
        <w:rPr>
          <w:b/>
        </w:rPr>
        <w:t xml:space="preserve"> </w:t>
      </w:r>
      <w:r>
        <w:t>(noun): The market condition that exists when there are so few buyers that the actions of any one of them can impact price.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26D02EE8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proofErr w:type="spellStart"/>
      <w:r w:rsidR="0040154F">
        <w:rPr>
          <w:b/>
        </w:rPr>
        <w:t>olig</w:t>
      </w:r>
      <w:proofErr w:type="spellEnd"/>
      <w:r w:rsidR="0040154F">
        <w:rPr>
          <w:b/>
        </w:rPr>
        <w:t>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40154F"/>
    <w:rsid w:val="00410E3E"/>
    <w:rsid w:val="0063630F"/>
    <w:rsid w:val="006B45BA"/>
    <w:rsid w:val="00B93683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1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22</TotalTime>
  <Pages>1</Pages>
  <Words>208</Words>
  <Characters>1186</Characters>
  <Application>Microsoft Macintosh Word</Application>
  <DocSecurity>0</DocSecurity>
  <Lines>9</Lines>
  <Paragraphs>2</Paragraphs>
  <ScaleCrop>false</ScaleCrop>
  <Company>Mark's Text Terminal</Company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2016-06-21T20:13:00Z</cp:lastPrinted>
  <dcterms:created xsi:type="dcterms:W3CDTF">2016-06-17T18:29:00Z</dcterms:created>
  <dcterms:modified xsi:type="dcterms:W3CDTF">2016-06-21T20:13:00Z</dcterms:modified>
</cp:coreProperties>
</file>