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A33788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B961581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2089D">
        <w:rPr>
          <w:b/>
          <w:i/>
        </w:rPr>
        <w:t>Revolve</w:t>
      </w:r>
      <w:r w:rsidR="0012089D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1C26486" w14:textId="77777777" w:rsidR="00EC09EA" w:rsidRDefault="00EC09EA" w:rsidP="00F24EDE"/>
    <w:p w14:paraId="399720E0" w14:textId="5FF4DD27" w:rsidR="00EC09EA" w:rsidRPr="00EC09EA" w:rsidRDefault="00EC09EA" w:rsidP="00EC09EA">
      <w:pPr>
        <w:pStyle w:val="ListParagraph"/>
        <w:numPr>
          <w:ilvl w:val="0"/>
          <w:numId w:val="1"/>
        </w:numPr>
        <w:rPr>
          <w:b/>
        </w:rPr>
      </w:pPr>
      <w:r>
        <w:t xml:space="preserve">The Earth </w:t>
      </w:r>
      <w:r w:rsidRPr="00D839AF">
        <w:rPr>
          <w:i/>
        </w:rPr>
        <w:t>revolves</w:t>
      </w:r>
      <w:r>
        <w:t xml:space="preserve"> </w:t>
      </w:r>
      <w:r w:rsidR="00D839AF">
        <w:t xml:space="preserve">around the sun </w:t>
      </w:r>
      <w:r>
        <w:t xml:space="preserve">every </w:t>
      </w:r>
      <w:r w:rsidR="00D839AF">
        <w:t>365 day</w:t>
      </w:r>
      <w:r>
        <w:t>s.</w:t>
      </w:r>
    </w:p>
    <w:p w14:paraId="463E49D4" w14:textId="49BF035C" w:rsidR="00EC09EA" w:rsidRPr="00EC09EA" w:rsidRDefault="00EC09EA" w:rsidP="00EC09EA">
      <w:pPr>
        <w:pStyle w:val="ListParagraph"/>
        <w:numPr>
          <w:ilvl w:val="0"/>
          <w:numId w:val="1"/>
        </w:numPr>
        <w:rPr>
          <w:b/>
        </w:rPr>
      </w:pPr>
      <w:r>
        <w:t xml:space="preserve">**** had never seen a record player work before, so *** watched the record </w:t>
      </w:r>
      <w:r w:rsidRPr="00D839AF">
        <w:rPr>
          <w:i/>
        </w:rPr>
        <w:t xml:space="preserve">revolve </w:t>
      </w:r>
      <w:r>
        <w:t>at thirty-three and one-thirds</w:t>
      </w:r>
      <w:r w:rsidRPr="00D839AF">
        <w:rPr>
          <w:i/>
        </w:rPr>
        <w:t xml:space="preserve"> revolutions</w:t>
      </w:r>
      <w:r>
        <w:t xml:space="preserve"> per minute.</w:t>
      </w:r>
    </w:p>
    <w:p w14:paraId="35A30336" w14:textId="13A7712D" w:rsidR="00EC09EA" w:rsidRPr="00EC09EA" w:rsidRDefault="00EC09EA" w:rsidP="00EC09EA">
      <w:pPr>
        <w:pStyle w:val="ListParagraph"/>
        <w:numPr>
          <w:ilvl w:val="0"/>
          <w:numId w:val="1"/>
        </w:numPr>
        <w:rPr>
          <w:b/>
        </w:rPr>
      </w:pPr>
      <w:r>
        <w:t xml:space="preserve">When ***** was a child, **** liked to get on the carousel in Central Park and </w:t>
      </w:r>
      <w:r w:rsidRPr="00D839AF">
        <w:rPr>
          <w:i/>
        </w:rPr>
        <w:t>revolve</w:t>
      </w:r>
      <w:r>
        <w:t xml:space="preserve"> for a few minutes.</w:t>
      </w:r>
    </w:p>
    <w:p w14:paraId="3FF0CAF8" w14:textId="618E0B3B" w:rsidR="00EC09EA" w:rsidRPr="00EC09EA" w:rsidRDefault="00EC09EA" w:rsidP="00EC09EA">
      <w:pPr>
        <w:pStyle w:val="ListParagraph"/>
        <w:numPr>
          <w:ilvl w:val="0"/>
          <w:numId w:val="1"/>
        </w:numPr>
        <w:rPr>
          <w:b/>
        </w:rPr>
      </w:pPr>
      <w:r>
        <w:t xml:space="preserve">**** studies elections and argues that they are a peaceful method for governments to </w:t>
      </w:r>
      <w:r w:rsidRPr="00D839AF">
        <w:rPr>
          <w:i/>
        </w:rPr>
        <w:t>revolve</w:t>
      </w:r>
      <w:r>
        <w:t>.</w:t>
      </w:r>
    </w:p>
    <w:p w14:paraId="059FE12C" w14:textId="4FD513E2" w:rsidR="00EC09EA" w:rsidRPr="00EC09EA" w:rsidRDefault="00D839AF" w:rsidP="00EC09EA">
      <w:pPr>
        <w:pStyle w:val="ListParagraph"/>
        <w:numPr>
          <w:ilvl w:val="0"/>
          <w:numId w:val="1"/>
        </w:numPr>
        <w:rPr>
          <w:b/>
        </w:rPr>
      </w:pPr>
      <w:r>
        <w:t xml:space="preserve">***** studies United States History and is particularly interested in how control of government </w:t>
      </w:r>
      <w:bookmarkStart w:id="54" w:name="_GoBack"/>
      <w:r w:rsidRPr="00D839AF">
        <w:rPr>
          <w:i/>
        </w:rPr>
        <w:t>revolves</w:t>
      </w:r>
      <w:bookmarkEnd w:id="54"/>
      <w:r>
        <w:t xml:space="preserve"> from one political party to the other in elections cycles.</w:t>
      </w:r>
    </w:p>
    <w:p w14:paraId="07C3B914" w14:textId="77777777" w:rsidR="00F24EDE" w:rsidRDefault="00F24EDE" w:rsidP="00F24EDE"/>
    <w:p w14:paraId="7A9FE51E" w14:textId="77777777" w:rsidR="00B577EA" w:rsidRPr="006B45BA" w:rsidRDefault="0012089D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revolve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DE6B9A"/>
    <w:multiLevelType w:val="hybridMultilevel"/>
    <w:tmpl w:val="53C669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89D"/>
    <w:rsid w:val="0012089D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D839AF"/>
    <w:rsid w:val="00E11225"/>
    <w:rsid w:val="00EC09EA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871B1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0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10</TotalTime>
  <Pages>1</Pages>
  <Words>152</Words>
  <Characters>872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2017-10-05T18:12:00Z</dcterms:created>
  <dcterms:modified xsi:type="dcterms:W3CDTF">2017-10-10T12:50:00Z</dcterms:modified>
</cp:coreProperties>
</file>