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AD49CD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2F51358" w14:textId="41CDDFBF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C4254">
        <w:rPr>
          <w:b/>
          <w:i/>
        </w:rPr>
        <w:t>Satrap</w:t>
      </w:r>
      <w:r w:rsidR="000C4254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5CE8F8A" w14:textId="77777777" w:rsidR="00616DAA" w:rsidRDefault="00616DAA" w:rsidP="00F24EDE"/>
    <w:p w14:paraId="4065A0BC" w14:textId="304D41D6" w:rsidR="00616DAA" w:rsidRPr="00616DAA" w:rsidRDefault="00616DAA" w:rsidP="00616DAA">
      <w:pPr>
        <w:pStyle w:val="ListParagraph"/>
        <w:numPr>
          <w:ilvl w:val="0"/>
          <w:numId w:val="1"/>
        </w:numPr>
        <w:rPr>
          <w:b/>
        </w:rPr>
      </w:pPr>
      <w:r>
        <w:t>When ****, a journalist, called the President of the United States a</w:t>
      </w:r>
      <w:r w:rsidRPr="00616DAA">
        <w:rPr>
          <w:i/>
        </w:rPr>
        <w:t xml:space="preserve"> satrap</w:t>
      </w:r>
      <w:r>
        <w:t>, most of **** were confused because they didn’t know the word.</w:t>
      </w:r>
    </w:p>
    <w:p w14:paraId="20EC9CEF" w14:textId="53196065" w:rsidR="00616DAA" w:rsidRPr="00616DAA" w:rsidRDefault="00616DAA" w:rsidP="00616DAA">
      <w:pPr>
        <w:pStyle w:val="ListParagraph"/>
        <w:numPr>
          <w:ilvl w:val="0"/>
          <w:numId w:val="1"/>
        </w:numPr>
        <w:rPr>
          <w:b/>
        </w:rPr>
      </w:pPr>
      <w:r>
        <w:t xml:space="preserve">Mr. Feltskog fancies himself a </w:t>
      </w:r>
      <w:r w:rsidRPr="00616DAA">
        <w:rPr>
          <w:i/>
        </w:rPr>
        <w:t>satrap</w:t>
      </w:r>
      <w:r>
        <w:t xml:space="preserve"> in the classroom, but the simple fact remains that most of his students really don’t respect his authority.</w:t>
      </w:r>
    </w:p>
    <w:p w14:paraId="14EC94E9" w14:textId="3A00F6BB" w:rsidR="00616DAA" w:rsidRPr="00616DAA" w:rsidRDefault="00616DAA" w:rsidP="00616DAA">
      <w:pPr>
        <w:pStyle w:val="ListParagraph"/>
        <w:numPr>
          <w:ilvl w:val="0"/>
          <w:numId w:val="1"/>
        </w:numPr>
        <w:rPr>
          <w:b/>
        </w:rPr>
      </w:pPr>
      <w:r>
        <w:t xml:space="preserve">*** is starring in a movie in which **** plays an ancient Persian </w:t>
      </w:r>
      <w:r w:rsidRPr="00616DAA">
        <w:rPr>
          <w:i/>
        </w:rPr>
        <w:t xml:space="preserve">satrap </w:t>
      </w:r>
      <w:r>
        <w:t>who negotiates with the Roman emperor Augustus.</w:t>
      </w:r>
    </w:p>
    <w:p w14:paraId="0F93F3E9" w14:textId="51748985" w:rsidR="00616DAA" w:rsidRPr="00616DAA" w:rsidRDefault="00616DAA" w:rsidP="00616DAA">
      <w:pPr>
        <w:pStyle w:val="ListParagraph"/>
        <w:numPr>
          <w:ilvl w:val="0"/>
          <w:numId w:val="1"/>
        </w:numPr>
        <w:rPr>
          <w:b/>
        </w:rPr>
      </w:pPr>
      <w:r>
        <w:t xml:space="preserve">A lot of school principals think of themselves as </w:t>
      </w:r>
      <w:r w:rsidRPr="00616DAA">
        <w:rPr>
          <w:i/>
        </w:rPr>
        <w:t>satraps</w:t>
      </w:r>
      <w:r>
        <w:t>, but they are really just bureaucrats.</w:t>
      </w:r>
    </w:p>
    <w:p w14:paraId="5206298B" w14:textId="7ECC8CDA" w:rsidR="00616DAA" w:rsidRPr="00616DAA" w:rsidRDefault="00616DAA" w:rsidP="00616DAA">
      <w:pPr>
        <w:pStyle w:val="ListParagraph"/>
        <w:numPr>
          <w:ilvl w:val="0"/>
          <w:numId w:val="1"/>
        </w:numPr>
        <w:rPr>
          <w:b/>
        </w:rPr>
      </w:pPr>
      <w:r>
        <w:t xml:space="preserve">Hammurabi was a Babylonian </w:t>
      </w:r>
      <w:bookmarkStart w:id="54" w:name="_GoBack"/>
      <w:r w:rsidRPr="00616DAA">
        <w:rPr>
          <w:i/>
        </w:rPr>
        <w:t>satrap</w:t>
      </w:r>
      <w:bookmarkEnd w:id="54"/>
      <w:r>
        <w:t xml:space="preserve"> who imposed a code of law on his subjects.</w:t>
      </w:r>
    </w:p>
    <w:p w14:paraId="0EF3D098" w14:textId="77777777" w:rsidR="00F24EDE" w:rsidRDefault="00F24EDE" w:rsidP="00F24EDE"/>
    <w:p w14:paraId="3A95FE7C" w14:textId="2E34F944" w:rsidR="00B577EA" w:rsidRPr="006B45BA" w:rsidRDefault="000C4254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satrap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B347EF"/>
    <w:multiLevelType w:val="hybridMultilevel"/>
    <w:tmpl w:val="2F24D8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D95"/>
    <w:rsid w:val="000C4254"/>
    <w:rsid w:val="001539C9"/>
    <w:rsid w:val="001F20BF"/>
    <w:rsid w:val="002C2733"/>
    <w:rsid w:val="00335A5C"/>
    <w:rsid w:val="00410E3E"/>
    <w:rsid w:val="00570D95"/>
    <w:rsid w:val="005A5A20"/>
    <w:rsid w:val="00616DAA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F368C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6D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156</Words>
  <Characters>895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2018-01-16T13:35:00Z</dcterms:created>
  <dcterms:modified xsi:type="dcterms:W3CDTF">2018-01-16T13:53:00Z</dcterms:modified>
</cp:coreProperties>
</file>