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246112">
        <w:rPr>
          <w:b/>
          <w:i/>
        </w:rPr>
        <w:t>Ruse</w:t>
      </w:r>
      <w:r w:rsidR="00246112">
        <w:rPr>
          <w:b/>
        </w:rPr>
        <w:t xml:space="preserve"> (noun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246112" w:rsidRDefault="00246112" w:rsidP="00F24EDE"/>
    <w:p w:rsidR="00246112" w:rsidRPr="00246112" w:rsidRDefault="00246112" w:rsidP="00246112">
      <w:pPr>
        <w:pStyle w:val="ListParagraph"/>
        <w:numPr>
          <w:ilvl w:val="0"/>
          <w:numId w:val="1"/>
        </w:numPr>
        <w:rPr>
          <w:b/>
        </w:rPr>
      </w:pPr>
      <w:r>
        <w:t xml:space="preserve">**** used a </w:t>
      </w:r>
      <w:r w:rsidRPr="00F20CED">
        <w:rPr>
          <w:i/>
        </w:rPr>
        <w:t xml:space="preserve">ruse </w:t>
      </w:r>
      <w:r>
        <w:t>to keep *** away from *** apartment while *** and *** put together a surprise party for ****.</w:t>
      </w:r>
    </w:p>
    <w:p w:rsidR="00246112" w:rsidRPr="00246112" w:rsidRDefault="00246112" w:rsidP="00246112">
      <w:pPr>
        <w:pStyle w:val="ListParagraph"/>
        <w:numPr>
          <w:ilvl w:val="0"/>
          <w:numId w:val="1"/>
        </w:numPr>
        <w:rPr>
          <w:b/>
        </w:rPr>
      </w:pPr>
      <w:r>
        <w:t>*** used the old “I have to take this call”</w:t>
      </w:r>
      <w:r w:rsidRPr="00F20CED">
        <w:rPr>
          <w:i/>
        </w:rPr>
        <w:t xml:space="preserve"> ruse</w:t>
      </w:r>
      <w:r>
        <w:t xml:space="preserve"> to get away from someone who was boring *** to death.</w:t>
      </w:r>
    </w:p>
    <w:p w:rsidR="00246112" w:rsidRPr="00246112" w:rsidRDefault="00246112" w:rsidP="00246112">
      <w:pPr>
        <w:pStyle w:val="ListParagraph"/>
        <w:numPr>
          <w:ilvl w:val="0"/>
          <w:numId w:val="1"/>
        </w:numPr>
        <w:rPr>
          <w:b/>
        </w:rPr>
      </w:pPr>
      <w:r>
        <w:t>*** used the</w:t>
      </w:r>
      <w:r w:rsidRPr="00F20CED">
        <w:rPr>
          <w:i/>
        </w:rPr>
        <w:t xml:space="preserve"> ruse</w:t>
      </w:r>
      <w:r>
        <w:t xml:space="preserve"> of placing a treat in the back seat of *** car to get her dog to jump in and make the trip to the veterinarian.</w:t>
      </w:r>
    </w:p>
    <w:p w:rsidR="00246112" w:rsidRPr="00246112" w:rsidRDefault="00246112" w:rsidP="00246112">
      <w:pPr>
        <w:pStyle w:val="ListParagraph"/>
        <w:numPr>
          <w:ilvl w:val="0"/>
          <w:numId w:val="1"/>
        </w:numPr>
        <w:rPr>
          <w:b/>
        </w:rPr>
      </w:pPr>
      <w:r>
        <w:t>*** used the</w:t>
      </w:r>
      <w:r w:rsidRPr="00F20CED">
        <w:rPr>
          <w:i/>
        </w:rPr>
        <w:t xml:space="preserve"> ruse</w:t>
      </w:r>
      <w:r>
        <w:t xml:space="preserve"> of a bathroom trip to meet up with *** in the B staircase.</w:t>
      </w:r>
    </w:p>
    <w:p w:rsidR="00246112" w:rsidRPr="00246112" w:rsidRDefault="00246112" w:rsidP="00246112">
      <w:pPr>
        <w:pStyle w:val="ListParagraph"/>
        <w:numPr>
          <w:ilvl w:val="0"/>
          <w:numId w:val="1"/>
        </w:numPr>
        <w:rPr>
          <w:b/>
        </w:rPr>
      </w:pPr>
      <w:r>
        <w:t xml:space="preserve">*** slipped an antibiotic in a piece of chocolate in a </w:t>
      </w:r>
      <w:bookmarkStart w:id="54" w:name="_GoBack"/>
      <w:r w:rsidRPr="00F20CED">
        <w:rPr>
          <w:i/>
        </w:rPr>
        <w:t xml:space="preserve">ruse </w:t>
      </w:r>
      <w:bookmarkEnd w:id="54"/>
      <w:r>
        <w:t>to get *** little brother to take his medicine.</w:t>
      </w:r>
    </w:p>
    <w:p w:rsidR="00F24EDE" w:rsidRDefault="00F24EDE" w:rsidP="00F24EDE"/>
    <w:p w:rsidR="00B577EA" w:rsidRPr="006B45BA" w:rsidRDefault="00246112" w:rsidP="00F24EDE">
      <w:r>
        <w:rPr>
          <w:b/>
          <w:u w:val="single"/>
        </w:rPr>
        <w:t>The noun</w:t>
      </w:r>
      <w:r w:rsidR="00F24EDE" w:rsidRPr="00523677">
        <w:rPr>
          <w:b/>
          <w:u w:val="single"/>
        </w:rPr>
        <w:t xml:space="preserve"> </w:t>
      </w:r>
      <w:r w:rsidRPr="00246112">
        <w:rPr>
          <w:b/>
          <w:i/>
          <w:u w:val="single"/>
        </w:rPr>
        <w:t>ruse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2D5E65"/>
    <w:multiLevelType w:val="hybridMultilevel"/>
    <w:tmpl w:val="DF7C12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ED1"/>
    <w:rsid w:val="001539C9"/>
    <w:rsid w:val="001F20BF"/>
    <w:rsid w:val="00246112"/>
    <w:rsid w:val="002C2733"/>
    <w:rsid w:val="00335A5C"/>
    <w:rsid w:val="003D1ED1"/>
    <w:rsid w:val="00410E3E"/>
    <w:rsid w:val="005A5A20"/>
    <w:rsid w:val="006B45BA"/>
    <w:rsid w:val="00C32881"/>
    <w:rsid w:val="00CA4835"/>
    <w:rsid w:val="00E11225"/>
    <w:rsid w:val="00EC6ED9"/>
    <w:rsid w:val="00F20CED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DA923C00-F9AC-0E4E-9362-C1AEFDE01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61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7</TotalTime>
  <Pages>1</Pages>
  <Words>148</Words>
  <Characters>848</Characters>
  <Application>Microsoft Office Word</Application>
  <DocSecurity>0</DocSecurity>
  <Lines>7</Lines>
  <Paragraphs>1</Paragraphs>
  <ScaleCrop>false</ScaleCrop>
  <Company>Mark's Text Terminal</Company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2018-01-19T18:55:00Z</dcterms:created>
  <dcterms:modified xsi:type="dcterms:W3CDTF">2018-01-31T18:42:00Z</dcterms:modified>
</cp:coreProperties>
</file>