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8024D0">
        <w:rPr>
          <w:b/>
        </w:rPr>
        <w:t xml:space="preserve"> </w:t>
      </w:r>
      <w:r w:rsidR="008024D0">
        <w:rPr>
          <w:b/>
          <w:i/>
        </w:rPr>
        <w:t>Qualm</w:t>
      </w:r>
      <w:r w:rsidR="008024D0">
        <w:rPr>
          <w:b/>
        </w:rPr>
        <w:t xml:space="preserve"> (noun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8024D0" w:rsidRDefault="008024D0" w:rsidP="00F24EDE"/>
    <w:p w:rsidR="008024D0" w:rsidRPr="008024D0" w:rsidRDefault="008024D0" w:rsidP="008024D0">
      <w:pPr>
        <w:pStyle w:val="ListParagraph"/>
        <w:numPr>
          <w:ilvl w:val="0"/>
          <w:numId w:val="1"/>
        </w:numPr>
        <w:rPr>
          <w:b/>
        </w:rPr>
      </w:pPr>
      <w:r>
        <w:t xml:space="preserve">Even though it is really easy, *** has </w:t>
      </w:r>
      <w:r w:rsidRPr="00A150D9">
        <w:rPr>
          <w:i/>
        </w:rPr>
        <w:t>qualms</w:t>
      </w:r>
      <w:r>
        <w:t xml:space="preserve"> about taking candy from a baby.</w:t>
      </w:r>
    </w:p>
    <w:p w:rsidR="008024D0" w:rsidRPr="008024D0" w:rsidRDefault="008024D0" w:rsidP="008024D0">
      <w:pPr>
        <w:pStyle w:val="ListParagraph"/>
        <w:numPr>
          <w:ilvl w:val="0"/>
          <w:numId w:val="1"/>
        </w:numPr>
        <w:rPr>
          <w:b/>
        </w:rPr>
      </w:pPr>
      <w:r>
        <w:t xml:space="preserve">***’s </w:t>
      </w:r>
      <w:r w:rsidRPr="00A150D9">
        <w:rPr>
          <w:i/>
        </w:rPr>
        <w:t>qualms</w:t>
      </w:r>
      <w:r>
        <w:t xml:space="preserve"> about dishonesty prevent *** from jumping the subway turnstile.</w:t>
      </w:r>
    </w:p>
    <w:p w:rsidR="008024D0" w:rsidRPr="008024D0" w:rsidRDefault="008024D0" w:rsidP="008024D0">
      <w:pPr>
        <w:pStyle w:val="ListParagraph"/>
        <w:numPr>
          <w:ilvl w:val="0"/>
          <w:numId w:val="1"/>
        </w:numPr>
        <w:rPr>
          <w:b/>
        </w:rPr>
      </w:pPr>
      <w:r>
        <w:t>As much as they hate tests, *** and *** agree about their</w:t>
      </w:r>
      <w:r w:rsidRPr="00A150D9">
        <w:rPr>
          <w:i/>
        </w:rPr>
        <w:t xml:space="preserve"> qualms</w:t>
      </w:r>
      <w:r>
        <w:t xml:space="preserve"> about cheating on them.</w:t>
      </w:r>
    </w:p>
    <w:p w:rsidR="008024D0" w:rsidRPr="00A150D9" w:rsidRDefault="00A150D9" w:rsidP="008024D0">
      <w:pPr>
        <w:pStyle w:val="ListParagraph"/>
        <w:numPr>
          <w:ilvl w:val="0"/>
          <w:numId w:val="1"/>
        </w:numPr>
        <w:rPr>
          <w:b/>
        </w:rPr>
      </w:pPr>
      <w:r>
        <w:t xml:space="preserve">*** has no </w:t>
      </w:r>
      <w:r w:rsidRPr="00A150D9">
        <w:rPr>
          <w:i/>
        </w:rPr>
        <w:t>qualms</w:t>
      </w:r>
      <w:r>
        <w:t xml:space="preserve"> at all about giving up *** seat on the train to older people.</w:t>
      </w:r>
    </w:p>
    <w:p w:rsidR="00A150D9" w:rsidRPr="008024D0" w:rsidRDefault="00A150D9" w:rsidP="008024D0">
      <w:pPr>
        <w:pStyle w:val="ListParagraph"/>
        <w:numPr>
          <w:ilvl w:val="0"/>
          <w:numId w:val="1"/>
        </w:numPr>
        <w:rPr>
          <w:b/>
        </w:rPr>
      </w:pPr>
      <w:r>
        <w:t>Every citizen in a democracy should have serious</w:t>
      </w:r>
      <w:bookmarkStart w:id="54" w:name="_GoBack"/>
      <w:r w:rsidRPr="00A150D9">
        <w:rPr>
          <w:i/>
        </w:rPr>
        <w:t xml:space="preserve"> qualms</w:t>
      </w:r>
      <w:r>
        <w:t xml:space="preserve"> </w:t>
      </w:r>
      <w:bookmarkEnd w:id="54"/>
      <w:r>
        <w:t>about failing to vote.</w:t>
      </w:r>
    </w:p>
    <w:p w:rsidR="00F24EDE" w:rsidRDefault="00F24EDE" w:rsidP="00F24EDE"/>
    <w:p w:rsidR="00B577EA" w:rsidRPr="006B45BA" w:rsidRDefault="008024D0" w:rsidP="00F24EDE">
      <w:r>
        <w:rPr>
          <w:b/>
          <w:u w:val="single"/>
        </w:rPr>
        <w:t xml:space="preserve">The noun </w:t>
      </w:r>
      <w:r w:rsidRPr="008024D0">
        <w:rPr>
          <w:b/>
          <w:i/>
          <w:u w:val="single"/>
        </w:rPr>
        <w:t>qualm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1D606D"/>
    <w:multiLevelType w:val="hybridMultilevel"/>
    <w:tmpl w:val="2EFE2E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ED1"/>
    <w:rsid w:val="001539C9"/>
    <w:rsid w:val="001F20BF"/>
    <w:rsid w:val="002C2733"/>
    <w:rsid w:val="00335A5C"/>
    <w:rsid w:val="003D1ED1"/>
    <w:rsid w:val="00410E3E"/>
    <w:rsid w:val="005A5A20"/>
    <w:rsid w:val="006B45BA"/>
    <w:rsid w:val="008024D0"/>
    <w:rsid w:val="00A150D9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B06B36C"/>
  <w15:chartTrackingRefBased/>
  <w15:docId w15:val="{DA923C00-F9AC-0E4E-9362-C1AEFDE01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024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3</TotalTime>
  <Pages>1</Pages>
  <Words>130</Words>
  <Characters>742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2018-01-19T18:55:00Z</dcterms:created>
  <dcterms:modified xsi:type="dcterms:W3CDTF">2018-02-13T19:06:00Z</dcterms:modified>
</cp:coreProperties>
</file>