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4036C5">
        <w:rPr>
          <w:b/>
          <w:i/>
        </w:rPr>
        <w:t>Omen</w:t>
      </w:r>
      <w:r w:rsidR="00F24EDE">
        <w:rPr>
          <w:b/>
        </w:rPr>
        <w:t xml:space="preserve"> (</w:t>
      </w:r>
      <w:r w:rsidR="004036C5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4036C5" w:rsidRDefault="004036C5" w:rsidP="00F24EDE"/>
    <w:p w:rsidR="004036C5" w:rsidRPr="004036C5" w:rsidRDefault="004036C5" w:rsidP="004036C5">
      <w:pPr>
        <w:pStyle w:val="ListParagraph"/>
        <w:numPr>
          <w:ilvl w:val="0"/>
          <w:numId w:val="1"/>
        </w:numPr>
        <w:rPr>
          <w:b/>
        </w:rPr>
      </w:pPr>
      <w:r>
        <w:t xml:space="preserve">*** considered the dark clouds overhead a bad </w:t>
      </w:r>
      <w:r w:rsidRPr="004036C5">
        <w:rPr>
          <w:i/>
        </w:rPr>
        <w:t>omen</w:t>
      </w:r>
      <w:r>
        <w:t xml:space="preserve"> for *** trip to Coney Island, so *** postponed it.</w:t>
      </w:r>
    </w:p>
    <w:p w:rsidR="004036C5" w:rsidRPr="004036C5" w:rsidRDefault="004036C5" w:rsidP="004036C5">
      <w:pPr>
        <w:pStyle w:val="ListParagraph"/>
        <w:numPr>
          <w:ilvl w:val="0"/>
          <w:numId w:val="1"/>
        </w:numPr>
        <w:rPr>
          <w:b/>
        </w:rPr>
      </w:pPr>
      <w:r>
        <w:t xml:space="preserve">*** thinks *** team’s win in last night’s basketball game was a good </w:t>
      </w:r>
      <w:r w:rsidRPr="004036C5">
        <w:rPr>
          <w:i/>
        </w:rPr>
        <w:t>omen</w:t>
      </w:r>
      <w:r>
        <w:t xml:space="preserve"> for getting them to the playoffs.</w:t>
      </w:r>
    </w:p>
    <w:p w:rsidR="004036C5" w:rsidRPr="004036C5" w:rsidRDefault="004036C5" w:rsidP="004036C5">
      <w:pPr>
        <w:pStyle w:val="ListParagraph"/>
        <w:numPr>
          <w:ilvl w:val="0"/>
          <w:numId w:val="1"/>
        </w:numPr>
        <w:rPr>
          <w:b/>
        </w:rPr>
      </w:pPr>
      <w:r>
        <w:t xml:space="preserve">When the bus *** was riding caught fire, *** knew it was a bad </w:t>
      </w:r>
      <w:r w:rsidRPr="004036C5">
        <w:rPr>
          <w:i/>
        </w:rPr>
        <w:t xml:space="preserve">omen </w:t>
      </w:r>
      <w:r>
        <w:t>for getting home at a reasonable hour.</w:t>
      </w:r>
    </w:p>
    <w:p w:rsidR="004036C5" w:rsidRPr="004036C5" w:rsidRDefault="004036C5" w:rsidP="004036C5">
      <w:pPr>
        <w:pStyle w:val="ListParagraph"/>
        <w:numPr>
          <w:ilvl w:val="0"/>
          <w:numId w:val="1"/>
        </w:numPr>
        <w:rPr>
          <w:b/>
        </w:rPr>
      </w:pPr>
      <w:r>
        <w:t>*** doesn’t believe in</w:t>
      </w:r>
      <w:r w:rsidRPr="004036C5">
        <w:rPr>
          <w:i/>
        </w:rPr>
        <w:t xml:space="preserve"> omens</w:t>
      </w:r>
      <w:r>
        <w:t>, so *** considers events as random and independent of each other.</w:t>
      </w:r>
    </w:p>
    <w:p w:rsidR="004036C5" w:rsidRPr="004036C5" w:rsidRDefault="004036C5" w:rsidP="004036C5">
      <w:pPr>
        <w:pStyle w:val="ListParagraph"/>
        <w:numPr>
          <w:ilvl w:val="0"/>
          <w:numId w:val="1"/>
        </w:numPr>
        <w:rPr>
          <w:b/>
        </w:rPr>
      </w:pPr>
      <w:r>
        <w:t>*** thinks the strange grinding sound the elevator in her building makes is not a good</w:t>
      </w:r>
      <w:bookmarkStart w:id="54" w:name="_GoBack"/>
      <w:r w:rsidRPr="004036C5">
        <w:rPr>
          <w:i/>
        </w:rPr>
        <w:t xml:space="preserve"> omen</w:t>
      </w:r>
      <w:bookmarkEnd w:id="54"/>
      <w:r>
        <w:t>.</w:t>
      </w:r>
    </w:p>
    <w:p w:rsidR="00F24EDE" w:rsidRDefault="00F24EDE" w:rsidP="00F24EDE"/>
    <w:p w:rsidR="00B577EA" w:rsidRPr="006B45BA" w:rsidRDefault="004036C5" w:rsidP="00F24EDE">
      <w:r>
        <w:rPr>
          <w:b/>
          <w:u w:val="single"/>
        </w:rPr>
        <w:t>The noun</w:t>
      </w:r>
      <w:r w:rsidR="00F24EDE"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omen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ABC7F1E"/>
    <w:multiLevelType w:val="hybridMultilevel"/>
    <w:tmpl w:val="5316E5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ED1"/>
    <w:rsid w:val="001539C9"/>
    <w:rsid w:val="001F20BF"/>
    <w:rsid w:val="002C2733"/>
    <w:rsid w:val="00335A5C"/>
    <w:rsid w:val="003D1ED1"/>
    <w:rsid w:val="004036C5"/>
    <w:rsid w:val="00410E3E"/>
    <w:rsid w:val="005A5A20"/>
    <w:rsid w:val="006B45BA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34FC3B"/>
  <w15:chartTrackingRefBased/>
  <w15:docId w15:val="{DA923C00-F9AC-0E4E-9362-C1AEFDE01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36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4</TotalTime>
  <Pages>1</Pages>
  <Words>145</Words>
  <Characters>827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2018-01-19T18:55:00Z</dcterms:created>
  <dcterms:modified xsi:type="dcterms:W3CDTF">2018-01-30T12:34:00Z</dcterms:modified>
</cp:coreProperties>
</file>