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AD49CD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2F51358" w14:textId="108D0518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proofErr w:type="spellStart"/>
      <w:r w:rsidR="00D44369">
        <w:rPr>
          <w:b/>
          <w:i/>
        </w:rPr>
        <w:t>Entrepot</w:t>
      </w:r>
      <w:proofErr w:type="spellEnd"/>
      <w:r w:rsidR="00F24EDE">
        <w:rPr>
          <w:b/>
        </w:rPr>
        <w:t xml:space="preserve"> (</w:t>
      </w:r>
      <w:r w:rsidR="00D44369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DF9291D" w14:textId="77777777" w:rsidR="00E90EE7" w:rsidRDefault="00E90EE7" w:rsidP="00F24EDE"/>
    <w:p w14:paraId="0AAB3C64" w14:textId="0DA92209" w:rsidR="00E90EE7" w:rsidRPr="0094790B" w:rsidRDefault="0094790B" w:rsidP="00E90EE7">
      <w:pPr>
        <w:pStyle w:val="ListParagraph"/>
        <w:numPr>
          <w:ilvl w:val="0"/>
          <w:numId w:val="1"/>
        </w:numPr>
        <w:rPr>
          <w:b/>
        </w:rPr>
      </w:pPr>
      <w:r>
        <w:t xml:space="preserve">*** figured out that the grocery store in *** neighborhood was a kind of </w:t>
      </w:r>
      <w:proofErr w:type="spellStart"/>
      <w:r w:rsidRPr="0094790B">
        <w:rPr>
          <w:i/>
        </w:rPr>
        <w:t>entrepot</w:t>
      </w:r>
      <w:proofErr w:type="spellEnd"/>
      <w:r>
        <w:t>.</w:t>
      </w:r>
    </w:p>
    <w:p w14:paraId="7F80DCF2" w14:textId="5B081FF5" w:rsidR="0094790B" w:rsidRPr="0094790B" w:rsidRDefault="0094790B" w:rsidP="00E90EE7">
      <w:pPr>
        <w:pStyle w:val="ListParagraph"/>
        <w:numPr>
          <w:ilvl w:val="0"/>
          <w:numId w:val="1"/>
        </w:numPr>
        <w:rPr>
          <w:b/>
        </w:rPr>
      </w:pPr>
      <w:r>
        <w:t xml:space="preserve">*** unloaded the cargo ship at an </w:t>
      </w:r>
      <w:proofErr w:type="spellStart"/>
      <w:r w:rsidRPr="0094790B">
        <w:rPr>
          <w:i/>
        </w:rPr>
        <w:t>entrepot</w:t>
      </w:r>
      <w:proofErr w:type="spellEnd"/>
      <w:r>
        <w:t xml:space="preserve"> in Jamaica, where *** will pick up *** shipment.</w:t>
      </w:r>
    </w:p>
    <w:p w14:paraId="78E096DA" w14:textId="70421D9B" w:rsidR="0094790B" w:rsidRPr="0094790B" w:rsidRDefault="0094790B" w:rsidP="00E90EE7">
      <w:pPr>
        <w:pStyle w:val="ListParagraph"/>
        <w:numPr>
          <w:ilvl w:val="0"/>
          <w:numId w:val="1"/>
        </w:numPr>
        <w:rPr>
          <w:b/>
        </w:rPr>
      </w:pPr>
      <w:r>
        <w:t>The UPS</w:t>
      </w:r>
      <w:r w:rsidRPr="0094790B">
        <w:rPr>
          <w:i/>
        </w:rPr>
        <w:t xml:space="preserve"> </w:t>
      </w:r>
      <w:proofErr w:type="spellStart"/>
      <w:r w:rsidRPr="0094790B">
        <w:rPr>
          <w:i/>
        </w:rPr>
        <w:t>entrepot</w:t>
      </w:r>
      <w:proofErr w:type="spellEnd"/>
      <w:r>
        <w:t xml:space="preserve"> in Lower Manhattan handles thousands of packages a day.</w:t>
      </w:r>
    </w:p>
    <w:p w14:paraId="61BED018" w14:textId="0FF3F977" w:rsidR="0094790B" w:rsidRPr="0094790B" w:rsidRDefault="0094790B" w:rsidP="00E90EE7">
      <w:pPr>
        <w:pStyle w:val="ListParagraph"/>
        <w:numPr>
          <w:ilvl w:val="0"/>
          <w:numId w:val="1"/>
        </w:numPr>
        <w:rPr>
          <w:b/>
        </w:rPr>
      </w:pPr>
      <w:r>
        <w:t xml:space="preserve">**** took a job in an </w:t>
      </w:r>
      <w:proofErr w:type="spellStart"/>
      <w:r w:rsidRPr="0094790B">
        <w:rPr>
          <w:i/>
        </w:rPr>
        <w:t>entrepot</w:t>
      </w:r>
      <w:proofErr w:type="spellEnd"/>
      <w:r>
        <w:t xml:space="preserve"> unloading goods from one truck and loading them on another truck.</w:t>
      </w:r>
    </w:p>
    <w:p w14:paraId="3376AAEF" w14:textId="588CEAF0" w:rsidR="0094790B" w:rsidRPr="00E90EE7" w:rsidRDefault="0094790B" w:rsidP="00E90EE7">
      <w:pPr>
        <w:pStyle w:val="ListParagraph"/>
        <w:numPr>
          <w:ilvl w:val="0"/>
          <w:numId w:val="1"/>
        </w:numPr>
        <w:rPr>
          <w:b/>
        </w:rPr>
      </w:pPr>
      <w:r>
        <w:t xml:space="preserve">*** built an </w:t>
      </w:r>
      <w:bookmarkStart w:id="54" w:name="_GoBack"/>
      <w:proofErr w:type="spellStart"/>
      <w:r w:rsidRPr="0094790B">
        <w:rPr>
          <w:i/>
        </w:rPr>
        <w:t>entrepot</w:t>
      </w:r>
      <w:bookmarkEnd w:id="54"/>
      <w:proofErr w:type="spellEnd"/>
      <w:r>
        <w:t xml:space="preserve"> in Manhattan to store *** farm produce before it goes to the Union Square Green Market.</w:t>
      </w:r>
    </w:p>
    <w:p w14:paraId="0EF3D098" w14:textId="77777777" w:rsidR="00F24EDE" w:rsidRDefault="00F24EDE" w:rsidP="00F24EDE"/>
    <w:p w14:paraId="3A95FE7C" w14:textId="31CE05BF" w:rsidR="00B577EA" w:rsidRPr="006B45BA" w:rsidRDefault="00D44369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proofErr w:type="spellStart"/>
      <w:r>
        <w:rPr>
          <w:b/>
          <w:i/>
          <w:u w:val="single"/>
        </w:rPr>
        <w:t>entrepot</w:t>
      </w:r>
      <w:proofErr w:type="spellEnd"/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701615"/>
    <w:multiLevelType w:val="hybridMultilevel"/>
    <w:tmpl w:val="D3061C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D95"/>
    <w:rsid w:val="001539C9"/>
    <w:rsid w:val="001F20BF"/>
    <w:rsid w:val="002C2733"/>
    <w:rsid w:val="00335A5C"/>
    <w:rsid w:val="00410E3E"/>
    <w:rsid w:val="00570D95"/>
    <w:rsid w:val="005A5A20"/>
    <w:rsid w:val="006B45BA"/>
    <w:rsid w:val="0094790B"/>
    <w:rsid w:val="00C32881"/>
    <w:rsid w:val="00CA4835"/>
    <w:rsid w:val="00D44369"/>
    <w:rsid w:val="00E11225"/>
    <w:rsid w:val="00E90EE7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F368C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0E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138</Words>
  <Characters>792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2018-01-16T13:35:00Z</dcterms:created>
  <dcterms:modified xsi:type="dcterms:W3CDTF">2018-01-16T14:31:00Z</dcterms:modified>
</cp:coreProperties>
</file>