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2D8023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0F99BD80" w14:textId="563E5566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BC3897">
        <w:rPr>
          <w:b/>
          <w:i/>
        </w:rPr>
        <w:t>Inscrutable</w:t>
      </w:r>
      <w:r w:rsidR="00BC3897">
        <w:rPr>
          <w:b/>
        </w:rPr>
        <w:t xml:space="preserve"> (adjective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CB05B43" w14:textId="77777777" w:rsidR="00BC3897" w:rsidRDefault="00BC3897" w:rsidP="00F24EDE"/>
    <w:p w14:paraId="14AA0A09" w14:textId="278F0837" w:rsidR="00BC3897" w:rsidRPr="00BC3897" w:rsidRDefault="00BC3897" w:rsidP="00BC3897">
      <w:pPr>
        <w:pStyle w:val="ListParagraph"/>
        <w:numPr>
          <w:ilvl w:val="0"/>
          <w:numId w:val="1"/>
        </w:numPr>
        <w:rPr>
          <w:b/>
        </w:rPr>
      </w:pPr>
      <w:r>
        <w:t xml:space="preserve">*** found *** college philosophy text book mostly </w:t>
      </w:r>
      <w:r w:rsidRPr="00BC3897">
        <w:rPr>
          <w:i/>
        </w:rPr>
        <w:t>inscrutable</w:t>
      </w:r>
      <w:r>
        <w:t>.</w:t>
      </w:r>
    </w:p>
    <w:p w14:paraId="2C006E2A" w14:textId="77777777" w:rsidR="00BC3897" w:rsidRPr="00BC3897" w:rsidRDefault="00BC3897" w:rsidP="00BC3897">
      <w:pPr>
        <w:pStyle w:val="ListParagraph"/>
        <w:numPr>
          <w:ilvl w:val="0"/>
          <w:numId w:val="1"/>
        </w:numPr>
        <w:rPr>
          <w:b/>
        </w:rPr>
      </w:pPr>
      <w:r>
        <w:t xml:space="preserve">*** is an FBI agent who specializes in financial crimes, so many of *** investigations concern </w:t>
      </w:r>
      <w:r w:rsidRPr="00BC3897">
        <w:rPr>
          <w:i/>
        </w:rPr>
        <w:t>inscrutable</w:t>
      </w:r>
      <w:r>
        <w:t xml:space="preserve"> banking transactions.</w:t>
      </w:r>
    </w:p>
    <w:p w14:paraId="353B0058" w14:textId="2BA057FE" w:rsidR="00BC3897" w:rsidRPr="00BC3897" w:rsidRDefault="00BC3897" w:rsidP="00BC3897">
      <w:pPr>
        <w:pStyle w:val="ListParagraph"/>
        <w:numPr>
          <w:ilvl w:val="0"/>
          <w:numId w:val="1"/>
        </w:numPr>
        <w:rPr>
          <w:b/>
        </w:rPr>
      </w:pPr>
      <w:r>
        <w:t xml:space="preserve">**** is taking calculus this year and finds it difficult but not </w:t>
      </w:r>
      <w:r w:rsidRPr="00BC3897">
        <w:rPr>
          <w:i/>
        </w:rPr>
        <w:t>inscrutable</w:t>
      </w:r>
      <w:r>
        <w:t>.</w:t>
      </w:r>
    </w:p>
    <w:p w14:paraId="33890C0F" w14:textId="4C5D656A" w:rsidR="00BC3897" w:rsidRPr="00BC3897" w:rsidRDefault="00BC3897" w:rsidP="00BC3897">
      <w:pPr>
        <w:pStyle w:val="ListParagraph"/>
        <w:numPr>
          <w:ilvl w:val="0"/>
          <w:numId w:val="1"/>
        </w:numPr>
        <w:rPr>
          <w:b/>
        </w:rPr>
      </w:pPr>
      <w:r>
        <w:t xml:space="preserve">****’s reason for giving the finger to the penguins at the Bronx Zoo remains </w:t>
      </w:r>
      <w:r w:rsidRPr="00BC3897">
        <w:rPr>
          <w:i/>
        </w:rPr>
        <w:t>inscrutable</w:t>
      </w:r>
      <w:r>
        <w:t xml:space="preserve"> to ***.</w:t>
      </w:r>
    </w:p>
    <w:p w14:paraId="388B2028" w14:textId="360866E7" w:rsidR="00BC3897" w:rsidRPr="00BC3897" w:rsidRDefault="00BC3897" w:rsidP="00BC3897">
      <w:pPr>
        <w:pStyle w:val="ListParagraph"/>
        <w:numPr>
          <w:ilvl w:val="0"/>
          <w:numId w:val="1"/>
        </w:numPr>
        <w:rPr>
          <w:b/>
        </w:rPr>
      </w:pPr>
      <w:r>
        <w:t xml:space="preserve">Because Russian is in the Cyrillic alphabet, it is </w:t>
      </w:r>
      <w:bookmarkStart w:id="54" w:name="_GoBack"/>
      <w:r w:rsidRPr="00BC3897">
        <w:rPr>
          <w:i/>
        </w:rPr>
        <w:t>inscrutable</w:t>
      </w:r>
      <w:bookmarkEnd w:id="54"/>
      <w:r>
        <w:t xml:space="preserve"> to ******.</w:t>
      </w:r>
    </w:p>
    <w:p w14:paraId="18077FE4" w14:textId="77777777" w:rsidR="00F24EDE" w:rsidRDefault="00F24EDE" w:rsidP="00F24EDE"/>
    <w:p w14:paraId="72C1FDA1" w14:textId="39F4BAD5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BC3897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BC3897">
        <w:rPr>
          <w:b/>
          <w:i/>
          <w:u w:val="single"/>
        </w:rPr>
        <w:t>inscrutable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50124B"/>
    <w:multiLevelType w:val="hybridMultilevel"/>
    <w:tmpl w:val="C130EB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03B"/>
    <w:rsid w:val="001539C9"/>
    <w:rsid w:val="0018003B"/>
    <w:rsid w:val="001F20BF"/>
    <w:rsid w:val="002C2733"/>
    <w:rsid w:val="00335A5C"/>
    <w:rsid w:val="00410E3E"/>
    <w:rsid w:val="005A5A20"/>
    <w:rsid w:val="006B45BA"/>
    <w:rsid w:val="00BC3897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D5E48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38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6</TotalTime>
  <Pages>1</Pages>
  <Words>138</Words>
  <Characters>793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2018-01-05T15:37:00Z</dcterms:created>
  <dcterms:modified xsi:type="dcterms:W3CDTF">2018-01-05T15:44:00Z</dcterms:modified>
</cp:coreProperties>
</file>