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F4EFB">
        <w:rPr>
          <w:b/>
          <w:i/>
        </w:rPr>
        <w:t>Bawdy</w:t>
      </w:r>
      <w:r w:rsidR="00F24EDE">
        <w:rPr>
          <w:b/>
        </w:rPr>
        <w:t xml:space="preserve"> (</w:t>
      </w:r>
      <w:r w:rsidR="00AF4EF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F4EFB" w:rsidRDefault="00AF4EFB" w:rsidP="00F24EDE"/>
    <w:p w:rsidR="00AF4EFB" w:rsidRPr="00AF4EFB" w:rsidRDefault="00AF4EFB" w:rsidP="00AF4EFB">
      <w:pPr>
        <w:pStyle w:val="ListParagraph"/>
        <w:numPr>
          <w:ilvl w:val="0"/>
          <w:numId w:val="1"/>
        </w:numPr>
        <w:rPr>
          <w:b/>
        </w:rPr>
      </w:pPr>
      <w:r>
        <w:t xml:space="preserve">*** likes Chris Rock’s comedy, but *** mother doesn’t like *** to hear all those </w:t>
      </w:r>
      <w:r w:rsidRPr="00AF4EFB">
        <w:rPr>
          <w:i/>
        </w:rPr>
        <w:t>bawdy</w:t>
      </w:r>
      <w:r>
        <w:t xml:space="preserve"> jokes.</w:t>
      </w:r>
    </w:p>
    <w:p w:rsidR="00AF4EFB" w:rsidRPr="00AF4EFB" w:rsidRDefault="00AF4EFB" w:rsidP="00AF4EFB">
      <w:pPr>
        <w:pStyle w:val="ListParagraph"/>
        <w:numPr>
          <w:ilvl w:val="0"/>
          <w:numId w:val="1"/>
        </w:numPr>
        <w:rPr>
          <w:b/>
        </w:rPr>
      </w:pPr>
      <w:r>
        <w:t>Mr. Feltskog is not persuaded that it’s a good thing for children to hear the</w:t>
      </w:r>
      <w:r w:rsidRPr="00AF4EFB">
        <w:rPr>
          <w:i/>
        </w:rPr>
        <w:t xml:space="preserve"> bawdy</w:t>
      </w:r>
      <w:r>
        <w:t xml:space="preserve"> rhymes in Hip-Hop lyrics.</w:t>
      </w:r>
    </w:p>
    <w:p w:rsidR="00AF4EFB" w:rsidRPr="00AF4EFB" w:rsidRDefault="00AF4EFB" w:rsidP="00AF4EFB">
      <w:pPr>
        <w:pStyle w:val="ListParagraph"/>
        <w:numPr>
          <w:ilvl w:val="0"/>
          <w:numId w:val="1"/>
        </w:numPr>
        <w:rPr>
          <w:b/>
        </w:rPr>
      </w:pPr>
      <w:r>
        <w:t>**** can’t see R-rated movies because *** is too young to hear and see their</w:t>
      </w:r>
      <w:r w:rsidRPr="00AF4EFB">
        <w:rPr>
          <w:i/>
        </w:rPr>
        <w:t xml:space="preserve"> bawdy</w:t>
      </w:r>
      <w:r>
        <w:t xml:space="preserve"> content.</w:t>
      </w:r>
    </w:p>
    <w:p w:rsidR="00AF4EFB" w:rsidRPr="00AF4EFB" w:rsidRDefault="00AF4EFB" w:rsidP="00AF4EFB">
      <w:pPr>
        <w:pStyle w:val="ListParagraph"/>
        <w:numPr>
          <w:ilvl w:val="0"/>
          <w:numId w:val="1"/>
        </w:numPr>
        <w:rPr>
          <w:b/>
        </w:rPr>
      </w:pPr>
      <w:r>
        <w:t>*** is a poet who uses metaphor and simile to disguise some of the</w:t>
      </w:r>
      <w:r w:rsidRPr="00AF4EFB">
        <w:rPr>
          <w:i/>
        </w:rPr>
        <w:t xml:space="preserve"> bawdy</w:t>
      </w:r>
      <w:r>
        <w:t xml:space="preserve"> content in *** verses.</w:t>
      </w:r>
    </w:p>
    <w:p w:rsidR="00AF4EFB" w:rsidRPr="00AF4EFB" w:rsidRDefault="00AF4EFB" w:rsidP="00AF4EFB">
      <w:pPr>
        <w:pStyle w:val="ListParagraph"/>
        <w:numPr>
          <w:ilvl w:val="0"/>
          <w:numId w:val="1"/>
        </w:numPr>
        <w:rPr>
          <w:b/>
        </w:rPr>
      </w:pPr>
      <w:r>
        <w:t>***’s mom put rigid parental controls on *** computer, phone, and television to screen out</w:t>
      </w:r>
      <w:bookmarkStart w:id="54" w:name="_GoBack"/>
      <w:r w:rsidRPr="00AF4EFB">
        <w:rPr>
          <w:i/>
        </w:rPr>
        <w:t xml:space="preserve"> bawdy</w:t>
      </w:r>
      <w:r>
        <w:t xml:space="preserve"> </w:t>
      </w:r>
      <w:bookmarkEnd w:id="54"/>
      <w:r>
        <w:t>content.</w:t>
      </w:r>
    </w:p>
    <w:p w:rsidR="00F24EDE" w:rsidRDefault="00F24EDE" w:rsidP="00F24EDE"/>
    <w:p w:rsidR="00B577EA" w:rsidRPr="006B45BA" w:rsidRDefault="00AF4EFB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bawdy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56245"/>
    <w:multiLevelType w:val="hybridMultilevel"/>
    <w:tmpl w:val="63EE1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AF4EFB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6B1F3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4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145</Words>
  <Characters>832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2018-01-30T12:46:00Z</dcterms:modified>
</cp:coreProperties>
</file>