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B1B86A" w14:textId="77777777" w:rsidR="00107EC7" w:rsidRPr="009E1B18" w:rsidRDefault="00107EC7" w:rsidP="00107EC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p w14:paraId="5FFCAEDF" w14:textId="4E8C9C1A" w:rsidR="00B577EA" w:rsidRDefault="00107EC7" w:rsidP="00107EC7">
      <w:r>
        <w:rPr>
          <w:b/>
        </w:rPr>
        <w:t xml:space="preserve">Homophone Worksheet: </w:t>
      </w:r>
      <w:r w:rsidR="002D4C24" w:rsidRPr="002D4C24">
        <w:rPr>
          <w:b/>
          <w:i/>
        </w:rPr>
        <w:t>Coarse</w:t>
      </w:r>
      <w:r w:rsidR="006663E5">
        <w:rPr>
          <w:b/>
        </w:rPr>
        <w:t xml:space="preserve"> and</w:t>
      </w:r>
      <w:r w:rsidR="00E34D70">
        <w:rPr>
          <w:b/>
        </w:rPr>
        <w:t xml:space="preserve"> </w:t>
      </w:r>
      <w:r w:rsidR="002D4C24" w:rsidRPr="002D4C24">
        <w:rPr>
          <w:b/>
          <w:i/>
        </w:rPr>
        <w:t>Course</w:t>
      </w:r>
      <w:r w:rsidR="006663E5">
        <w:rPr>
          <w:b/>
        </w:rPr>
        <w:t>, Worksheet</w:t>
      </w:r>
      <w:r w:rsidR="00FC00AF">
        <w:rPr>
          <w:b/>
        </w:rPr>
        <w:t xml:space="preserve"> </w:t>
      </w:r>
      <w:proofErr w:type="gramStart"/>
      <w:r w:rsidR="00FC00AF">
        <w:rPr>
          <w:b/>
        </w:rPr>
        <w:t>1</w:t>
      </w:r>
      <w:r w:rsidR="006663E5">
        <w:rPr>
          <w:b/>
        </w:rPr>
        <w:t xml:space="preserve"> </w:t>
      </w:r>
      <w:r w:rsidR="00E34D70">
        <w:rPr>
          <w:b/>
        </w:rPr>
        <w:t>.</w:t>
      </w:r>
      <w:proofErr w:type="gramEnd"/>
      <w:r w:rsidR="00E34D70">
        <w:rPr>
          <w:b/>
        </w:rPr>
        <w:t xml:space="preserve"> </w:t>
      </w:r>
      <w:r>
        <w:rPr>
          <w:i/>
        </w:rPr>
        <w:t xml:space="preserve">Homophones </w:t>
      </w:r>
      <w:r>
        <w:t xml:space="preserve">are words that are pronounced alike but spelled </w:t>
      </w:r>
      <w:proofErr w:type="gramStart"/>
      <w:r>
        <w:t>differently, and</w:t>
      </w:r>
      <w:proofErr w:type="gramEnd"/>
      <w:r>
        <w:t xml:space="preserve"> have different meanings. Using the wrong homophone can change the meaning of your writing. Here is a practice sheet for the homophones </w:t>
      </w:r>
      <w:proofErr w:type="gramStart"/>
      <w:r w:rsidR="002D4C24">
        <w:rPr>
          <w:i/>
        </w:rPr>
        <w:t>coarse</w:t>
      </w:r>
      <w:proofErr w:type="gramEnd"/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="002D4C24">
        <w:rPr>
          <w:i/>
        </w:rPr>
        <w:t>course</w:t>
      </w:r>
      <w:r>
        <w:t xml:space="preserve">. Remember this about these </w:t>
      </w:r>
      <w:r w:rsidR="002D4C24">
        <w:t>two</w:t>
      </w:r>
      <w:r>
        <w:t xml:space="preserve"> words:</w:t>
      </w:r>
    </w:p>
    <w:p w14:paraId="1BDC0FF4" w14:textId="77777777" w:rsidR="006663E5" w:rsidRDefault="006663E5" w:rsidP="00107EC7"/>
    <w:p w14:paraId="645CB5EA" w14:textId="16AA66FB" w:rsidR="006663E5" w:rsidRDefault="006663E5" w:rsidP="00107EC7">
      <w:pPr>
        <w:rPr>
          <w:i/>
        </w:rPr>
      </w:pPr>
      <w:r>
        <w:rPr>
          <w:b/>
          <w:i/>
        </w:rPr>
        <w:t xml:space="preserve">Coarse </w:t>
      </w:r>
      <w:r>
        <w:t xml:space="preserve">is an </w:t>
      </w:r>
      <w:r w:rsidRPr="006663E5">
        <w:rPr>
          <w:b/>
          <w:i/>
        </w:rPr>
        <w:t>adjective</w:t>
      </w:r>
      <w:r>
        <w:t xml:space="preserve"> with a number of meanings, but for the purposes of this worksheet, we’ll use three of them: </w:t>
      </w:r>
      <w:r>
        <w:rPr>
          <w:i/>
        </w:rPr>
        <w:t>loose or rough in texture</w:t>
      </w:r>
      <w:r>
        <w:t xml:space="preserve">; </w:t>
      </w:r>
      <w:r>
        <w:rPr>
          <w:i/>
        </w:rPr>
        <w:t xml:space="preserve">not precise or detailed with respect to adjustment or discrimination, </w:t>
      </w:r>
      <w:r>
        <w:t xml:space="preserve">and </w:t>
      </w:r>
      <w:r>
        <w:rPr>
          <w:i/>
        </w:rPr>
        <w:t>crude or unrefined in taste, manners, or language.</w:t>
      </w:r>
    </w:p>
    <w:p w14:paraId="223D79B6" w14:textId="77777777" w:rsidR="006663E5" w:rsidRDefault="006663E5" w:rsidP="00107EC7">
      <w:pPr>
        <w:rPr>
          <w:i/>
        </w:rPr>
      </w:pPr>
    </w:p>
    <w:p w14:paraId="2B72FC62" w14:textId="35B873E5" w:rsidR="006663E5" w:rsidRDefault="006663E5" w:rsidP="00107EC7">
      <w:pPr>
        <w:rPr>
          <w:i/>
        </w:rPr>
      </w:pPr>
      <w:r>
        <w:rPr>
          <w:b/>
          <w:i/>
        </w:rPr>
        <w:t xml:space="preserve">Course </w:t>
      </w:r>
      <w:r>
        <w:t xml:space="preserve">is a </w:t>
      </w:r>
      <w:r w:rsidRPr="006663E5">
        <w:rPr>
          <w:b/>
          <w:i/>
        </w:rPr>
        <w:t xml:space="preserve">noun </w:t>
      </w:r>
      <w:r>
        <w:t xml:space="preserve">which also has a number of meanings. For this worksheet, we’ll use two: </w:t>
      </w:r>
      <w:r>
        <w:rPr>
          <w:i/>
        </w:rPr>
        <w:t xml:space="preserve">the act or action of moving in a path from point to point </w:t>
      </w:r>
      <w:r>
        <w:t xml:space="preserve">and </w:t>
      </w:r>
      <w:r>
        <w:rPr>
          <w:i/>
        </w:rPr>
        <w:t>a number of lectures or other matter dealing with a subject; also: a series of such courses constituting a curriculum.</w:t>
      </w:r>
    </w:p>
    <w:p w14:paraId="18E574A4" w14:textId="77777777" w:rsidR="006663E5" w:rsidRDefault="006663E5" w:rsidP="00107EC7">
      <w:pPr>
        <w:rPr>
          <w:i/>
        </w:rPr>
      </w:pPr>
    </w:p>
    <w:p w14:paraId="0042FA80" w14:textId="01669B00" w:rsidR="006663E5" w:rsidRPr="00FC00AF" w:rsidRDefault="00FC00AF" w:rsidP="00D70E3E">
      <w:pPr>
        <w:pStyle w:val="ListParagraph"/>
        <w:numPr>
          <w:ilvl w:val="0"/>
          <w:numId w:val="8"/>
        </w:numPr>
        <w:rPr>
          <w:b/>
        </w:rPr>
      </w:pPr>
      <w:r>
        <w:t>*** took an advanced philosophy ___________________ in *** junior year in college.</w:t>
      </w:r>
    </w:p>
    <w:p w14:paraId="49168E87" w14:textId="51E7E180" w:rsidR="00FC00AF" w:rsidRPr="00FC00AF" w:rsidRDefault="00FC00AF" w:rsidP="00D70E3E">
      <w:pPr>
        <w:pStyle w:val="ListParagraph"/>
        <w:numPr>
          <w:ilvl w:val="0"/>
          <w:numId w:val="8"/>
        </w:numPr>
        <w:rPr>
          <w:b/>
        </w:rPr>
      </w:pPr>
      <w:r>
        <w:t>Sometimes teachers, like students, use _____________________ language.</w:t>
      </w:r>
    </w:p>
    <w:p w14:paraId="58550D30" w14:textId="15AC3132" w:rsidR="00FC00AF" w:rsidRPr="00FC00AF" w:rsidRDefault="00FC00AF" w:rsidP="00D70E3E">
      <w:pPr>
        <w:pStyle w:val="ListParagraph"/>
        <w:numPr>
          <w:ilvl w:val="0"/>
          <w:numId w:val="8"/>
        </w:numPr>
        <w:rPr>
          <w:b/>
        </w:rPr>
      </w:pPr>
      <w:r>
        <w:t>*** and *** decided on a ____________________ of action for dealing with a troublesome employee at their yogurt company.</w:t>
      </w:r>
    </w:p>
    <w:p w14:paraId="47C2C27E" w14:textId="24882699" w:rsidR="00FC00AF" w:rsidRPr="00FC00AF" w:rsidRDefault="00FC00AF" w:rsidP="00D70E3E">
      <w:pPr>
        <w:pStyle w:val="ListParagraph"/>
        <w:numPr>
          <w:ilvl w:val="0"/>
          <w:numId w:val="8"/>
        </w:numPr>
        <w:rPr>
          <w:b/>
        </w:rPr>
      </w:pPr>
      <w:r>
        <w:t>*** finds wool a bit too _____________________ and therefore prefers to wear fleece.</w:t>
      </w:r>
    </w:p>
    <w:p w14:paraId="09E80157" w14:textId="11E68539" w:rsidR="00FC00AF" w:rsidRPr="00D0046E" w:rsidRDefault="00FC00AF" w:rsidP="00D70E3E">
      <w:pPr>
        <w:pStyle w:val="ListParagraph"/>
        <w:numPr>
          <w:ilvl w:val="0"/>
          <w:numId w:val="8"/>
        </w:numPr>
        <w:rPr>
          <w:b/>
        </w:rPr>
      </w:pPr>
      <w:r>
        <w:t>*** is teaching a lecture _____________________ on World War II this semester.</w:t>
      </w:r>
    </w:p>
    <w:p w14:paraId="53919D45" w14:textId="540850DF" w:rsidR="00D0046E" w:rsidRDefault="00D0046E" w:rsidP="00D0046E">
      <w:pPr>
        <w:rPr>
          <w:b/>
        </w:rPr>
      </w:pPr>
    </w:p>
    <w:p w14:paraId="5E136ACE" w14:textId="29F53AFA" w:rsidR="00D0046E" w:rsidRDefault="00D0046E" w:rsidP="00D0046E">
      <w:pPr>
        <w:rPr>
          <w:b/>
        </w:rPr>
      </w:pPr>
    </w:p>
    <w:p w14:paraId="3FE45001" w14:textId="34DDFF45" w:rsidR="00D0046E" w:rsidRDefault="00D0046E" w:rsidP="00D0046E">
      <w:pPr>
        <w:rPr>
          <w:b/>
        </w:rPr>
      </w:pPr>
    </w:p>
    <w:p w14:paraId="4396C9CA" w14:textId="0AC82E6A" w:rsidR="00D0046E" w:rsidRDefault="00D0046E" w:rsidP="00D0046E">
      <w:pPr>
        <w:rPr>
          <w:b/>
        </w:rPr>
      </w:pPr>
    </w:p>
    <w:p w14:paraId="3CA95ECB" w14:textId="48A653C2" w:rsidR="00D0046E" w:rsidRDefault="00D0046E" w:rsidP="00D0046E">
      <w:pPr>
        <w:rPr>
          <w:b/>
        </w:rPr>
      </w:pPr>
    </w:p>
    <w:p w14:paraId="2FE8144A" w14:textId="755F3A6A" w:rsidR="00D0046E" w:rsidRDefault="00D0046E" w:rsidP="00D0046E">
      <w:pPr>
        <w:rPr>
          <w:b/>
        </w:rPr>
      </w:pPr>
    </w:p>
    <w:p w14:paraId="6150E50C" w14:textId="776FF6F7" w:rsidR="00D0046E" w:rsidRDefault="00D0046E" w:rsidP="00D0046E">
      <w:pPr>
        <w:rPr>
          <w:b/>
        </w:rPr>
      </w:pPr>
    </w:p>
    <w:p w14:paraId="1D625A5E" w14:textId="61318CB5" w:rsidR="00D0046E" w:rsidRDefault="00D0046E" w:rsidP="00D0046E">
      <w:pPr>
        <w:rPr>
          <w:b/>
        </w:rPr>
      </w:pPr>
    </w:p>
    <w:p w14:paraId="44EFDD50" w14:textId="410A0C92" w:rsidR="00D0046E" w:rsidRDefault="00D0046E" w:rsidP="00D0046E">
      <w:pPr>
        <w:rPr>
          <w:b/>
        </w:rPr>
      </w:pPr>
    </w:p>
    <w:p w14:paraId="399113F5" w14:textId="0DB76C75" w:rsidR="00D0046E" w:rsidRDefault="00D0046E" w:rsidP="00D0046E">
      <w:pPr>
        <w:rPr>
          <w:b/>
        </w:rPr>
      </w:pPr>
    </w:p>
    <w:p w14:paraId="50C87ECC" w14:textId="36B53E16" w:rsidR="00D0046E" w:rsidRDefault="00D0046E" w:rsidP="00D0046E">
      <w:pPr>
        <w:rPr>
          <w:b/>
        </w:rPr>
      </w:pPr>
    </w:p>
    <w:p w14:paraId="621BB3FF" w14:textId="5BD52DF4" w:rsidR="00D0046E" w:rsidRDefault="00D0046E" w:rsidP="00D0046E">
      <w:pPr>
        <w:rPr>
          <w:b/>
        </w:rPr>
      </w:pPr>
    </w:p>
    <w:p w14:paraId="1C50CE32" w14:textId="630324DC" w:rsidR="00D0046E" w:rsidRDefault="00D0046E" w:rsidP="00D0046E">
      <w:pPr>
        <w:rPr>
          <w:b/>
        </w:rPr>
      </w:pPr>
    </w:p>
    <w:p w14:paraId="0AA9FDD1" w14:textId="367AF200" w:rsidR="00D0046E" w:rsidRDefault="00D0046E" w:rsidP="00D0046E">
      <w:pPr>
        <w:rPr>
          <w:b/>
        </w:rPr>
      </w:pPr>
    </w:p>
    <w:p w14:paraId="25A2B0E2" w14:textId="6D68A17F" w:rsidR="00D0046E" w:rsidRDefault="00D0046E" w:rsidP="00D0046E">
      <w:pPr>
        <w:rPr>
          <w:b/>
        </w:rPr>
      </w:pPr>
    </w:p>
    <w:p w14:paraId="62086558" w14:textId="7724C37F" w:rsidR="00D0046E" w:rsidRDefault="00D0046E" w:rsidP="00D0046E">
      <w:pPr>
        <w:rPr>
          <w:b/>
        </w:rPr>
      </w:pPr>
    </w:p>
    <w:p w14:paraId="586CD9DE" w14:textId="62EF07DE" w:rsidR="00D0046E" w:rsidRDefault="00D0046E" w:rsidP="00D0046E">
      <w:pPr>
        <w:rPr>
          <w:b/>
        </w:rPr>
      </w:pPr>
    </w:p>
    <w:p w14:paraId="070DB0E9" w14:textId="33488548" w:rsidR="00D0046E" w:rsidRDefault="00D0046E" w:rsidP="00D0046E">
      <w:pPr>
        <w:rPr>
          <w:b/>
        </w:rPr>
      </w:pPr>
    </w:p>
    <w:p w14:paraId="002DDC33" w14:textId="7A65371D" w:rsidR="00D0046E" w:rsidRDefault="00D0046E" w:rsidP="00D0046E">
      <w:pPr>
        <w:rPr>
          <w:b/>
        </w:rPr>
      </w:pPr>
    </w:p>
    <w:p w14:paraId="18004249" w14:textId="5CFB97DA" w:rsidR="00D0046E" w:rsidRDefault="00D0046E" w:rsidP="00D0046E">
      <w:pPr>
        <w:rPr>
          <w:b/>
        </w:rPr>
      </w:pPr>
    </w:p>
    <w:p w14:paraId="3AFD5BEA" w14:textId="24BBF20E" w:rsidR="00D0046E" w:rsidRDefault="00D0046E" w:rsidP="00D0046E">
      <w:pPr>
        <w:rPr>
          <w:b/>
        </w:rPr>
      </w:pPr>
    </w:p>
    <w:p w14:paraId="5941D8F4" w14:textId="4E2CE8A0" w:rsidR="00D0046E" w:rsidRDefault="00D0046E" w:rsidP="00D0046E">
      <w:pPr>
        <w:rPr>
          <w:b/>
        </w:rPr>
      </w:pPr>
    </w:p>
    <w:p w14:paraId="2BE50FC1" w14:textId="0D9A197C" w:rsidR="00D0046E" w:rsidRDefault="00D0046E" w:rsidP="00D0046E">
      <w:pPr>
        <w:rPr>
          <w:b/>
        </w:rPr>
      </w:pPr>
    </w:p>
    <w:p w14:paraId="6BD070A1" w14:textId="367DAE60" w:rsidR="00D0046E" w:rsidRDefault="00D0046E" w:rsidP="00D0046E">
      <w:pPr>
        <w:rPr>
          <w:b/>
        </w:rPr>
      </w:pPr>
    </w:p>
    <w:p w14:paraId="0E976348" w14:textId="60C882CB" w:rsidR="00D0046E" w:rsidRDefault="00D0046E" w:rsidP="00D0046E">
      <w:pPr>
        <w:rPr>
          <w:b/>
        </w:rPr>
      </w:pPr>
    </w:p>
    <w:p w14:paraId="074E8416" w14:textId="6A2DE767" w:rsidR="00D0046E" w:rsidRDefault="00D0046E" w:rsidP="00D0046E">
      <w:pPr>
        <w:rPr>
          <w:b/>
        </w:rPr>
      </w:pPr>
    </w:p>
    <w:p w14:paraId="7E134915" w14:textId="44E7B5B2" w:rsidR="00D0046E" w:rsidRDefault="00D0046E" w:rsidP="00D0046E">
      <w:pPr>
        <w:rPr>
          <w:b/>
        </w:rPr>
      </w:pPr>
    </w:p>
    <w:p w14:paraId="08324C4D" w14:textId="0CA5E943" w:rsidR="00D0046E" w:rsidRDefault="00D0046E" w:rsidP="00D0046E">
      <w:pPr>
        <w:rPr>
          <w:b/>
        </w:rPr>
      </w:pPr>
    </w:p>
    <w:p w14:paraId="53F26729" w14:textId="156C761A" w:rsidR="00D0046E" w:rsidRDefault="00D0046E" w:rsidP="00D0046E">
      <w:pPr>
        <w:rPr>
          <w:b/>
        </w:rPr>
      </w:pPr>
    </w:p>
    <w:p w14:paraId="7CFB6DA0" w14:textId="54A99D71" w:rsidR="00D0046E" w:rsidRDefault="00D0046E" w:rsidP="00D0046E">
      <w:pPr>
        <w:rPr>
          <w:b/>
        </w:rPr>
      </w:pPr>
    </w:p>
    <w:p w14:paraId="0A09DDE2" w14:textId="3791D4CF" w:rsidR="00D0046E" w:rsidRDefault="00D0046E" w:rsidP="00D0046E">
      <w:pPr>
        <w:rPr>
          <w:b/>
        </w:rPr>
      </w:pPr>
    </w:p>
    <w:p w14:paraId="709DDB65" w14:textId="72F6957E" w:rsidR="00D0046E" w:rsidRDefault="00D0046E" w:rsidP="00D0046E">
      <w:pPr>
        <w:rPr>
          <w:b/>
        </w:rPr>
      </w:pPr>
    </w:p>
    <w:p w14:paraId="2B788631" w14:textId="77777777" w:rsidR="00D0046E" w:rsidRPr="009E1B18" w:rsidRDefault="00D0046E" w:rsidP="00D0046E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9C0C02B" w14:textId="2BF4E1F4" w:rsidR="00D0046E" w:rsidRDefault="00D0046E" w:rsidP="00D0046E">
      <w:r>
        <w:rPr>
          <w:b/>
        </w:rPr>
        <w:t xml:space="preserve">Homophone Worksheet: </w:t>
      </w:r>
      <w:r w:rsidRPr="002D4C24">
        <w:rPr>
          <w:b/>
          <w:i/>
        </w:rPr>
        <w:t>Coarse</w:t>
      </w:r>
      <w:r>
        <w:rPr>
          <w:b/>
        </w:rPr>
        <w:t xml:space="preserve"> and </w:t>
      </w:r>
      <w:r w:rsidRPr="002D4C24">
        <w:rPr>
          <w:b/>
          <w:i/>
        </w:rPr>
        <w:t>Course</w:t>
      </w:r>
      <w:r>
        <w:rPr>
          <w:b/>
        </w:rPr>
        <w:t xml:space="preserve">, Worksheet 2. </w:t>
      </w:r>
      <w:r>
        <w:rPr>
          <w:i/>
        </w:rPr>
        <w:t xml:space="preserve">Homophones </w:t>
      </w:r>
      <w:r>
        <w:t>are words that are pronounce</w:t>
      </w:r>
      <w:r w:rsidR="00A00BC6">
        <w:t>d alike but spelled differently</w:t>
      </w:r>
      <w:r>
        <w:t xml:space="preserve"> and have different meanings. Using the wrong homophone can change the meaning of your writing. Here is a practice sheet for the homophones </w:t>
      </w:r>
      <w:proofErr w:type="gramStart"/>
      <w:r>
        <w:rPr>
          <w:i/>
        </w:rPr>
        <w:t>coarse</w:t>
      </w:r>
      <w:proofErr w:type="gramEnd"/>
      <w:r>
        <w:rPr>
          <w:i/>
        </w:rPr>
        <w:t xml:space="preserve"> </w:t>
      </w:r>
      <w:r>
        <w:t>and</w:t>
      </w:r>
      <w:r>
        <w:rPr>
          <w:i/>
        </w:rPr>
        <w:t xml:space="preserve"> course</w:t>
      </w:r>
      <w:r>
        <w:t>. Remember this about these two words:</w:t>
      </w:r>
    </w:p>
    <w:p w14:paraId="02991E92" w14:textId="77777777" w:rsidR="00D0046E" w:rsidRDefault="00D0046E" w:rsidP="00D0046E"/>
    <w:p w14:paraId="47367E90" w14:textId="77777777" w:rsidR="00D0046E" w:rsidRDefault="00D0046E" w:rsidP="00D0046E">
      <w:pPr>
        <w:rPr>
          <w:i/>
        </w:rPr>
      </w:pPr>
      <w:r>
        <w:rPr>
          <w:b/>
          <w:i/>
        </w:rPr>
        <w:t xml:space="preserve">Coarse </w:t>
      </w:r>
      <w:r>
        <w:t xml:space="preserve">is an </w:t>
      </w:r>
      <w:r w:rsidRPr="006663E5">
        <w:rPr>
          <w:b/>
          <w:i/>
        </w:rPr>
        <w:t>adjective</w:t>
      </w:r>
      <w:r>
        <w:t xml:space="preserve"> with a number of meanings, but for the purposes of this worksheet, we’ll use three of them: </w:t>
      </w:r>
      <w:r>
        <w:rPr>
          <w:i/>
        </w:rPr>
        <w:t>loose or rough in texture</w:t>
      </w:r>
      <w:r>
        <w:t xml:space="preserve">; </w:t>
      </w:r>
      <w:r>
        <w:rPr>
          <w:i/>
        </w:rPr>
        <w:t xml:space="preserve">not precise or detailed with respect to adjustment or discrimination, </w:t>
      </w:r>
      <w:r>
        <w:t xml:space="preserve">and </w:t>
      </w:r>
      <w:r>
        <w:rPr>
          <w:i/>
        </w:rPr>
        <w:t>crude or unrefined in taste, manners, or language.</w:t>
      </w:r>
    </w:p>
    <w:p w14:paraId="10A224A6" w14:textId="77777777" w:rsidR="00D0046E" w:rsidRDefault="00D0046E" w:rsidP="00D0046E">
      <w:pPr>
        <w:rPr>
          <w:i/>
        </w:rPr>
      </w:pPr>
    </w:p>
    <w:p w14:paraId="37649F9D" w14:textId="77777777" w:rsidR="00D0046E" w:rsidRDefault="00D0046E" w:rsidP="00D0046E">
      <w:pPr>
        <w:rPr>
          <w:i/>
        </w:rPr>
      </w:pPr>
      <w:r>
        <w:rPr>
          <w:b/>
          <w:i/>
        </w:rPr>
        <w:t xml:space="preserve">Course </w:t>
      </w:r>
      <w:r>
        <w:t xml:space="preserve">is a </w:t>
      </w:r>
      <w:r w:rsidRPr="006663E5">
        <w:rPr>
          <w:b/>
          <w:i/>
        </w:rPr>
        <w:t xml:space="preserve">noun </w:t>
      </w:r>
      <w:r>
        <w:t xml:space="preserve">which also has a number of meanings. For this worksheet, we’ll use two: </w:t>
      </w:r>
      <w:r>
        <w:rPr>
          <w:i/>
        </w:rPr>
        <w:t xml:space="preserve">the act or action of moving in a path from point to point </w:t>
      </w:r>
      <w:r>
        <w:t xml:space="preserve">and </w:t>
      </w:r>
      <w:r>
        <w:rPr>
          <w:i/>
        </w:rPr>
        <w:t>a number of lectures or other matter dealing with a subject; also: a series of such courses constituting a curriculum.</w:t>
      </w:r>
    </w:p>
    <w:p w14:paraId="2A4C236D" w14:textId="77777777" w:rsidR="00D0046E" w:rsidRDefault="00D0046E" w:rsidP="00D0046E">
      <w:pPr>
        <w:rPr>
          <w:i/>
        </w:rPr>
      </w:pPr>
    </w:p>
    <w:p w14:paraId="45F7DAD3" w14:textId="77777777" w:rsidR="00D0046E" w:rsidRPr="007E37E0" w:rsidRDefault="00D0046E" w:rsidP="00D0046E">
      <w:pPr>
        <w:pStyle w:val="ListParagraph"/>
        <w:numPr>
          <w:ilvl w:val="0"/>
          <w:numId w:val="9"/>
        </w:numPr>
        <w:rPr>
          <w:b/>
        </w:rPr>
      </w:pPr>
      <w:r>
        <w:t>*** selected the ________________ wanted to take in ** freshman year at college.</w:t>
      </w:r>
    </w:p>
    <w:p w14:paraId="50929C67" w14:textId="77777777" w:rsidR="00D0046E" w:rsidRPr="007E37E0" w:rsidRDefault="00D0046E" w:rsidP="00D0046E">
      <w:pPr>
        <w:pStyle w:val="ListParagraph"/>
        <w:numPr>
          <w:ilvl w:val="0"/>
          <w:numId w:val="9"/>
        </w:numPr>
        <w:rPr>
          <w:b/>
        </w:rPr>
      </w:pPr>
      <w:r>
        <w:t>*** prefers to buy _______________ kosher salt so *** can grind it up in *** salt mill.</w:t>
      </w:r>
    </w:p>
    <w:p w14:paraId="23870DC3" w14:textId="77777777" w:rsidR="00D0046E" w:rsidRPr="007E37E0" w:rsidRDefault="00D0046E" w:rsidP="00D0046E">
      <w:pPr>
        <w:pStyle w:val="ListParagraph"/>
        <w:numPr>
          <w:ilvl w:val="0"/>
          <w:numId w:val="9"/>
        </w:numPr>
        <w:rPr>
          <w:b/>
        </w:rPr>
      </w:pPr>
      <w:r>
        <w:t>*** thinks ***’s _______________ of action—i.e. washing *** car before taking a shower—sounds sensible.</w:t>
      </w:r>
    </w:p>
    <w:p w14:paraId="0F27AC5D" w14:textId="77777777" w:rsidR="00D0046E" w:rsidRPr="007E37E0" w:rsidRDefault="00D0046E" w:rsidP="00D0046E">
      <w:pPr>
        <w:pStyle w:val="ListParagraph"/>
        <w:numPr>
          <w:ilvl w:val="0"/>
          <w:numId w:val="9"/>
        </w:numPr>
        <w:rPr>
          <w:b/>
        </w:rPr>
      </w:pPr>
      <w:r>
        <w:t>*** doesn’t like ____________________, so *** never swears.</w:t>
      </w:r>
    </w:p>
    <w:p w14:paraId="000C19F2" w14:textId="77777777" w:rsidR="00D0046E" w:rsidRPr="00D70E3E" w:rsidRDefault="00D0046E" w:rsidP="00D0046E">
      <w:pPr>
        <w:pStyle w:val="ListParagraph"/>
        <w:numPr>
          <w:ilvl w:val="0"/>
          <w:numId w:val="9"/>
        </w:numPr>
        <w:rPr>
          <w:b/>
        </w:rPr>
      </w:pPr>
      <w:r>
        <w:t>*** was shocked to learn that in the ____________________ of the French Revolution massacres occurred.</w:t>
      </w:r>
    </w:p>
    <w:p w14:paraId="78D200E0" w14:textId="14878873" w:rsidR="00D0046E" w:rsidRDefault="00D0046E" w:rsidP="00D0046E">
      <w:pPr>
        <w:rPr>
          <w:b/>
        </w:rPr>
      </w:pPr>
    </w:p>
    <w:p w14:paraId="2E8A572E" w14:textId="0C3F4A6B" w:rsidR="00D0046E" w:rsidRDefault="00D0046E" w:rsidP="00D0046E">
      <w:pPr>
        <w:rPr>
          <w:b/>
        </w:rPr>
      </w:pPr>
    </w:p>
    <w:p w14:paraId="7316A204" w14:textId="465267AB" w:rsidR="00D0046E" w:rsidRDefault="00D0046E" w:rsidP="00D0046E">
      <w:pPr>
        <w:rPr>
          <w:b/>
        </w:rPr>
      </w:pPr>
    </w:p>
    <w:p w14:paraId="625FDA78" w14:textId="124D1526" w:rsidR="00D0046E" w:rsidRDefault="00D0046E" w:rsidP="00D0046E">
      <w:pPr>
        <w:rPr>
          <w:b/>
        </w:rPr>
      </w:pPr>
    </w:p>
    <w:p w14:paraId="32310755" w14:textId="1DF30805" w:rsidR="00D0046E" w:rsidRDefault="00D0046E" w:rsidP="00D0046E">
      <w:pPr>
        <w:rPr>
          <w:b/>
        </w:rPr>
      </w:pPr>
    </w:p>
    <w:p w14:paraId="0F876DE1" w14:textId="598EFDD8" w:rsidR="00D0046E" w:rsidRDefault="00D0046E" w:rsidP="00D0046E">
      <w:pPr>
        <w:rPr>
          <w:b/>
        </w:rPr>
      </w:pPr>
    </w:p>
    <w:p w14:paraId="5DAD2EA5" w14:textId="57E34E5A" w:rsidR="00D0046E" w:rsidRDefault="00D0046E" w:rsidP="00D0046E">
      <w:pPr>
        <w:rPr>
          <w:b/>
        </w:rPr>
      </w:pPr>
    </w:p>
    <w:p w14:paraId="4641A770" w14:textId="5FC15E3C" w:rsidR="00D0046E" w:rsidRDefault="00D0046E" w:rsidP="00D0046E">
      <w:pPr>
        <w:rPr>
          <w:b/>
        </w:rPr>
      </w:pPr>
    </w:p>
    <w:p w14:paraId="184908E1" w14:textId="44E6547D" w:rsidR="00D0046E" w:rsidRDefault="00D0046E" w:rsidP="00D0046E">
      <w:pPr>
        <w:rPr>
          <w:b/>
        </w:rPr>
      </w:pPr>
    </w:p>
    <w:p w14:paraId="53441474" w14:textId="75D18632" w:rsidR="00D0046E" w:rsidRDefault="00D0046E" w:rsidP="00D0046E">
      <w:pPr>
        <w:rPr>
          <w:b/>
        </w:rPr>
      </w:pPr>
    </w:p>
    <w:p w14:paraId="02162720" w14:textId="26E7ACF3" w:rsidR="00D0046E" w:rsidRDefault="00D0046E" w:rsidP="00D0046E">
      <w:pPr>
        <w:rPr>
          <w:b/>
        </w:rPr>
      </w:pPr>
    </w:p>
    <w:p w14:paraId="20E2B435" w14:textId="34281C23" w:rsidR="00D0046E" w:rsidRDefault="00D0046E" w:rsidP="00D0046E">
      <w:pPr>
        <w:rPr>
          <w:b/>
        </w:rPr>
      </w:pPr>
    </w:p>
    <w:p w14:paraId="01CC3E1D" w14:textId="13779862" w:rsidR="00D0046E" w:rsidRDefault="00D0046E" w:rsidP="00D0046E">
      <w:pPr>
        <w:rPr>
          <w:b/>
        </w:rPr>
      </w:pPr>
    </w:p>
    <w:p w14:paraId="6E1DA3C5" w14:textId="0220A7F1" w:rsidR="00D0046E" w:rsidRDefault="00D0046E" w:rsidP="00D0046E">
      <w:pPr>
        <w:rPr>
          <w:b/>
        </w:rPr>
      </w:pPr>
    </w:p>
    <w:p w14:paraId="39D78744" w14:textId="1C6D16D2" w:rsidR="00D0046E" w:rsidRDefault="00D0046E" w:rsidP="00D0046E">
      <w:pPr>
        <w:rPr>
          <w:b/>
        </w:rPr>
      </w:pPr>
    </w:p>
    <w:p w14:paraId="20113BFA" w14:textId="50369673" w:rsidR="00D0046E" w:rsidRDefault="00D0046E" w:rsidP="00D0046E">
      <w:pPr>
        <w:rPr>
          <w:b/>
        </w:rPr>
      </w:pPr>
    </w:p>
    <w:p w14:paraId="59368F32" w14:textId="1D204DB4" w:rsidR="00D0046E" w:rsidRDefault="00D0046E" w:rsidP="00D0046E">
      <w:pPr>
        <w:rPr>
          <w:b/>
        </w:rPr>
      </w:pPr>
    </w:p>
    <w:p w14:paraId="7B51B260" w14:textId="083511BA" w:rsidR="00D0046E" w:rsidRDefault="00D0046E" w:rsidP="00D0046E">
      <w:pPr>
        <w:rPr>
          <w:b/>
        </w:rPr>
      </w:pPr>
    </w:p>
    <w:p w14:paraId="76F5C1FE" w14:textId="4D201AAB" w:rsidR="00D0046E" w:rsidRDefault="00D0046E" w:rsidP="00D0046E">
      <w:pPr>
        <w:rPr>
          <w:b/>
        </w:rPr>
      </w:pPr>
    </w:p>
    <w:p w14:paraId="63ABF373" w14:textId="56A7811B" w:rsidR="00D0046E" w:rsidRDefault="00D0046E" w:rsidP="00D0046E">
      <w:pPr>
        <w:rPr>
          <w:b/>
        </w:rPr>
      </w:pPr>
    </w:p>
    <w:p w14:paraId="7310CC16" w14:textId="66725BAE" w:rsidR="00D0046E" w:rsidRDefault="00D0046E" w:rsidP="00D0046E">
      <w:pPr>
        <w:rPr>
          <w:b/>
        </w:rPr>
      </w:pPr>
    </w:p>
    <w:p w14:paraId="4C340D6F" w14:textId="03F43265" w:rsidR="00D0046E" w:rsidRDefault="00D0046E" w:rsidP="00D0046E">
      <w:pPr>
        <w:rPr>
          <w:b/>
        </w:rPr>
      </w:pPr>
    </w:p>
    <w:p w14:paraId="4A3E02B7" w14:textId="47FAFEE5" w:rsidR="00D0046E" w:rsidRDefault="00D0046E" w:rsidP="00D0046E">
      <w:pPr>
        <w:rPr>
          <w:b/>
        </w:rPr>
      </w:pPr>
    </w:p>
    <w:p w14:paraId="03117DEC" w14:textId="51187B55" w:rsidR="00D0046E" w:rsidRDefault="00D0046E" w:rsidP="00D0046E">
      <w:pPr>
        <w:rPr>
          <w:b/>
        </w:rPr>
      </w:pPr>
    </w:p>
    <w:p w14:paraId="3340595A" w14:textId="46B0AAA3" w:rsidR="00D0046E" w:rsidRDefault="00D0046E" w:rsidP="00D0046E">
      <w:pPr>
        <w:rPr>
          <w:b/>
        </w:rPr>
      </w:pPr>
    </w:p>
    <w:p w14:paraId="028EF9FF" w14:textId="421969C1" w:rsidR="00D0046E" w:rsidRDefault="00D0046E" w:rsidP="00D0046E">
      <w:pPr>
        <w:rPr>
          <w:b/>
        </w:rPr>
      </w:pPr>
    </w:p>
    <w:p w14:paraId="63FADAD8" w14:textId="29AA771F" w:rsidR="00D0046E" w:rsidRDefault="00D0046E" w:rsidP="00D0046E">
      <w:pPr>
        <w:rPr>
          <w:b/>
        </w:rPr>
      </w:pPr>
    </w:p>
    <w:p w14:paraId="0BA8B443" w14:textId="62181334" w:rsidR="00D0046E" w:rsidRDefault="00D0046E" w:rsidP="00D0046E">
      <w:pPr>
        <w:rPr>
          <w:b/>
        </w:rPr>
      </w:pPr>
    </w:p>
    <w:p w14:paraId="50A599D1" w14:textId="7C0ABE4A" w:rsidR="00D0046E" w:rsidRDefault="00D0046E" w:rsidP="00D0046E">
      <w:pPr>
        <w:rPr>
          <w:b/>
        </w:rPr>
      </w:pPr>
    </w:p>
    <w:p w14:paraId="43331525" w14:textId="19BEF473" w:rsidR="00D0046E" w:rsidRDefault="00D0046E" w:rsidP="00D0046E">
      <w:pPr>
        <w:rPr>
          <w:b/>
        </w:rPr>
      </w:pPr>
    </w:p>
    <w:p w14:paraId="4DB4A89B" w14:textId="26B5316E" w:rsidR="00D0046E" w:rsidRDefault="00D0046E" w:rsidP="00D0046E">
      <w:pPr>
        <w:rPr>
          <w:b/>
        </w:rPr>
      </w:pPr>
    </w:p>
    <w:p w14:paraId="4CF9259D" w14:textId="77777777" w:rsidR="00D0046E" w:rsidRPr="009E1B18" w:rsidRDefault="00D0046E" w:rsidP="00D0046E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D24D3D3" w14:textId="7A5677B6" w:rsidR="00D0046E" w:rsidRDefault="00D0046E" w:rsidP="00D0046E">
      <w:r>
        <w:rPr>
          <w:b/>
        </w:rPr>
        <w:t xml:space="preserve">Homophone Worksheet: </w:t>
      </w:r>
      <w:r w:rsidRPr="002D4C24">
        <w:rPr>
          <w:b/>
          <w:i/>
        </w:rPr>
        <w:t>Coarse</w:t>
      </w:r>
      <w:r>
        <w:rPr>
          <w:b/>
        </w:rPr>
        <w:t xml:space="preserve"> and </w:t>
      </w:r>
      <w:r w:rsidRPr="002D4C24">
        <w:rPr>
          <w:b/>
          <w:i/>
        </w:rPr>
        <w:t>Course</w:t>
      </w:r>
      <w:r>
        <w:rPr>
          <w:b/>
        </w:rPr>
        <w:t xml:space="preserve">, Worksheet 3. </w:t>
      </w:r>
      <w:r>
        <w:rPr>
          <w:i/>
        </w:rPr>
        <w:t xml:space="preserve">Homophones </w:t>
      </w:r>
      <w:r>
        <w:t>are words that are pronounce</w:t>
      </w:r>
      <w:r w:rsidR="00A00BC6">
        <w:t>d alike but spelled differently</w:t>
      </w:r>
      <w:bookmarkStart w:id="55" w:name="_GoBack"/>
      <w:bookmarkEnd w:id="55"/>
      <w:r>
        <w:t xml:space="preserve"> and have different meanings. Using the wrong homophone can change the meaning of your writing. Here is a practice sheet for the homophones </w:t>
      </w:r>
      <w:proofErr w:type="gramStart"/>
      <w:r>
        <w:rPr>
          <w:i/>
        </w:rPr>
        <w:t>coarse</w:t>
      </w:r>
      <w:proofErr w:type="gramEnd"/>
      <w:r>
        <w:rPr>
          <w:i/>
        </w:rPr>
        <w:t xml:space="preserve"> </w:t>
      </w:r>
      <w:r>
        <w:t>and</w:t>
      </w:r>
      <w:r>
        <w:rPr>
          <w:i/>
        </w:rPr>
        <w:t xml:space="preserve"> course</w:t>
      </w:r>
      <w:r>
        <w:t>. Remember this about these two words:</w:t>
      </w:r>
    </w:p>
    <w:p w14:paraId="58DF0CAF" w14:textId="77777777" w:rsidR="00D0046E" w:rsidRDefault="00D0046E" w:rsidP="00D0046E"/>
    <w:p w14:paraId="7FF676E7" w14:textId="77777777" w:rsidR="00D0046E" w:rsidRDefault="00D0046E" w:rsidP="00D0046E">
      <w:pPr>
        <w:rPr>
          <w:i/>
        </w:rPr>
      </w:pPr>
      <w:r>
        <w:rPr>
          <w:b/>
          <w:i/>
        </w:rPr>
        <w:t xml:space="preserve">Coarse </w:t>
      </w:r>
      <w:r>
        <w:t xml:space="preserve">is an </w:t>
      </w:r>
      <w:r w:rsidRPr="006663E5">
        <w:rPr>
          <w:b/>
          <w:i/>
        </w:rPr>
        <w:t>adjective</w:t>
      </w:r>
      <w:r>
        <w:t xml:space="preserve"> with a number of meanings, but for the purposes of this worksheet, we’ll use three of them: </w:t>
      </w:r>
      <w:r>
        <w:rPr>
          <w:i/>
        </w:rPr>
        <w:t>loose or rough in texture</w:t>
      </w:r>
      <w:r>
        <w:t xml:space="preserve">; </w:t>
      </w:r>
      <w:r>
        <w:rPr>
          <w:i/>
        </w:rPr>
        <w:t xml:space="preserve">not precise or detailed with respect to adjustment or discrimination, </w:t>
      </w:r>
      <w:r>
        <w:t xml:space="preserve">and </w:t>
      </w:r>
      <w:r>
        <w:rPr>
          <w:i/>
        </w:rPr>
        <w:t>crude or unrefined in taste, manners, or language.</w:t>
      </w:r>
    </w:p>
    <w:p w14:paraId="2D3C7A40" w14:textId="77777777" w:rsidR="00D0046E" w:rsidRDefault="00D0046E" w:rsidP="00D0046E">
      <w:pPr>
        <w:rPr>
          <w:i/>
        </w:rPr>
      </w:pPr>
    </w:p>
    <w:p w14:paraId="042AA652" w14:textId="77777777" w:rsidR="00D0046E" w:rsidRDefault="00D0046E" w:rsidP="00D0046E">
      <w:pPr>
        <w:rPr>
          <w:i/>
        </w:rPr>
      </w:pPr>
      <w:r>
        <w:rPr>
          <w:b/>
          <w:i/>
        </w:rPr>
        <w:t xml:space="preserve">Course </w:t>
      </w:r>
      <w:r>
        <w:t xml:space="preserve">is a </w:t>
      </w:r>
      <w:r w:rsidRPr="006663E5">
        <w:rPr>
          <w:b/>
          <w:i/>
        </w:rPr>
        <w:t xml:space="preserve">noun </w:t>
      </w:r>
      <w:r>
        <w:t xml:space="preserve">which also has a number of meanings. For this worksheet, we’ll use two: </w:t>
      </w:r>
      <w:r>
        <w:rPr>
          <w:i/>
        </w:rPr>
        <w:t xml:space="preserve">the act or action of moving in a path from point to point </w:t>
      </w:r>
      <w:r>
        <w:t xml:space="preserve">and </w:t>
      </w:r>
      <w:r>
        <w:rPr>
          <w:i/>
        </w:rPr>
        <w:t>a number of lectures or other matter dealing with a subject; also: a series of such courses constituting a curriculum.</w:t>
      </w:r>
    </w:p>
    <w:p w14:paraId="733B4CB0" w14:textId="77777777" w:rsidR="00D0046E" w:rsidRDefault="00D0046E" w:rsidP="00D0046E">
      <w:pPr>
        <w:rPr>
          <w:i/>
        </w:rPr>
      </w:pPr>
    </w:p>
    <w:p w14:paraId="44F9DEEB" w14:textId="77777777" w:rsidR="00D0046E" w:rsidRPr="0053665C" w:rsidRDefault="00D0046E" w:rsidP="00D0046E">
      <w:pPr>
        <w:pStyle w:val="ListParagraph"/>
        <w:numPr>
          <w:ilvl w:val="0"/>
          <w:numId w:val="10"/>
        </w:numPr>
        <w:rPr>
          <w:b/>
        </w:rPr>
      </w:pPr>
      <w:r>
        <w:t>*** is teaching a ___________________ this semester on the Black Power Movement in the United States in the 1960s and 1970s.</w:t>
      </w:r>
    </w:p>
    <w:p w14:paraId="40E9B543" w14:textId="77777777" w:rsidR="00D0046E" w:rsidRPr="0053665C" w:rsidRDefault="00D0046E" w:rsidP="00D0046E">
      <w:pPr>
        <w:pStyle w:val="ListParagraph"/>
        <w:numPr>
          <w:ilvl w:val="0"/>
          <w:numId w:val="10"/>
        </w:numPr>
        <w:rPr>
          <w:b/>
        </w:rPr>
      </w:pPr>
      <w:r>
        <w:t>*** noticed that the sand on many of the beaches in New England is quite _____________________.</w:t>
      </w:r>
    </w:p>
    <w:p w14:paraId="60DBA7A6" w14:textId="77777777" w:rsidR="00D0046E" w:rsidRPr="0053665C" w:rsidRDefault="00D0046E" w:rsidP="00D0046E">
      <w:pPr>
        <w:pStyle w:val="ListParagraph"/>
        <w:numPr>
          <w:ilvl w:val="0"/>
          <w:numId w:val="10"/>
        </w:numPr>
        <w:rPr>
          <w:b/>
        </w:rPr>
      </w:pPr>
      <w:r>
        <w:t>**** roughed out a _____________________ sculpture of ***, and then began work on finishing its detail.</w:t>
      </w:r>
    </w:p>
    <w:p w14:paraId="65BB831D" w14:textId="77777777" w:rsidR="00D0046E" w:rsidRPr="0053665C" w:rsidRDefault="00D0046E" w:rsidP="00D0046E">
      <w:pPr>
        <w:pStyle w:val="ListParagraph"/>
        <w:numPr>
          <w:ilvl w:val="0"/>
          <w:numId w:val="10"/>
        </w:numPr>
        <w:rPr>
          <w:b/>
        </w:rPr>
      </w:pPr>
      <w:r>
        <w:t>*** is a PhD candidate at Stanford University and is nearing the end of *** __________________ of studies there.</w:t>
      </w:r>
    </w:p>
    <w:p w14:paraId="65A1DA62" w14:textId="77777777" w:rsidR="00D0046E" w:rsidRPr="00D70E3E" w:rsidRDefault="00D0046E" w:rsidP="00D0046E">
      <w:pPr>
        <w:pStyle w:val="ListParagraph"/>
        <w:numPr>
          <w:ilvl w:val="0"/>
          <w:numId w:val="10"/>
        </w:numPr>
        <w:rPr>
          <w:b/>
        </w:rPr>
      </w:pPr>
      <w:r>
        <w:t>Physics One, **** realized, is a required ______________________ for all freshmen at Amherst College.</w:t>
      </w:r>
    </w:p>
    <w:p w14:paraId="39AF71EE" w14:textId="70B04AE8" w:rsidR="00D0046E" w:rsidRDefault="00D0046E" w:rsidP="00D0046E">
      <w:pPr>
        <w:rPr>
          <w:b/>
        </w:rPr>
      </w:pPr>
    </w:p>
    <w:p w14:paraId="3636A968" w14:textId="6A0DCFD3" w:rsidR="00D0046E" w:rsidRDefault="00D0046E" w:rsidP="00D0046E">
      <w:pPr>
        <w:rPr>
          <w:b/>
        </w:rPr>
      </w:pPr>
    </w:p>
    <w:p w14:paraId="2EEAB1B6" w14:textId="7CB067B5" w:rsidR="00D0046E" w:rsidRDefault="00D0046E" w:rsidP="00D0046E">
      <w:pPr>
        <w:rPr>
          <w:b/>
        </w:rPr>
      </w:pPr>
    </w:p>
    <w:p w14:paraId="16878DBB" w14:textId="695505E3" w:rsidR="00D0046E" w:rsidRDefault="00D0046E" w:rsidP="00D0046E">
      <w:pPr>
        <w:rPr>
          <w:b/>
        </w:rPr>
      </w:pPr>
    </w:p>
    <w:p w14:paraId="7DCFD630" w14:textId="2958F1E4" w:rsidR="00D0046E" w:rsidRDefault="00D0046E" w:rsidP="00D0046E">
      <w:pPr>
        <w:rPr>
          <w:b/>
        </w:rPr>
      </w:pPr>
    </w:p>
    <w:p w14:paraId="54447472" w14:textId="6134113A" w:rsidR="00D0046E" w:rsidRDefault="00D0046E" w:rsidP="00D0046E">
      <w:pPr>
        <w:rPr>
          <w:b/>
        </w:rPr>
      </w:pPr>
    </w:p>
    <w:p w14:paraId="2585D9C7" w14:textId="1B007CDD" w:rsidR="00D0046E" w:rsidRDefault="00D0046E" w:rsidP="00D0046E">
      <w:pPr>
        <w:rPr>
          <w:b/>
        </w:rPr>
      </w:pPr>
    </w:p>
    <w:p w14:paraId="7CC2EE64" w14:textId="5D4076CD" w:rsidR="00D0046E" w:rsidRDefault="00D0046E" w:rsidP="00D0046E">
      <w:pPr>
        <w:rPr>
          <w:b/>
        </w:rPr>
      </w:pPr>
    </w:p>
    <w:p w14:paraId="0D1A75B6" w14:textId="4B22756C" w:rsidR="00D0046E" w:rsidRDefault="00D0046E" w:rsidP="00D0046E">
      <w:pPr>
        <w:rPr>
          <w:b/>
        </w:rPr>
      </w:pPr>
    </w:p>
    <w:p w14:paraId="03FF93D1" w14:textId="7ED67BC2" w:rsidR="00D0046E" w:rsidRDefault="00D0046E" w:rsidP="00D0046E">
      <w:pPr>
        <w:rPr>
          <w:b/>
        </w:rPr>
      </w:pPr>
    </w:p>
    <w:p w14:paraId="0556C295" w14:textId="6C738067" w:rsidR="00D0046E" w:rsidRDefault="00D0046E" w:rsidP="00D0046E">
      <w:pPr>
        <w:rPr>
          <w:b/>
        </w:rPr>
      </w:pPr>
    </w:p>
    <w:p w14:paraId="2611EB0D" w14:textId="1873207A" w:rsidR="00D0046E" w:rsidRDefault="00D0046E" w:rsidP="00D0046E">
      <w:pPr>
        <w:rPr>
          <w:b/>
        </w:rPr>
      </w:pPr>
    </w:p>
    <w:p w14:paraId="13B19821" w14:textId="1F25D91F" w:rsidR="00D0046E" w:rsidRDefault="00D0046E" w:rsidP="00D0046E">
      <w:pPr>
        <w:rPr>
          <w:b/>
        </w:rPr>
      </w:pPr>
    </w:p>
    <w:p w14:paraId="0A073768" w14:textId="51E54CA6" w:rsidR="00D0046E" w:rsidRDefault="00D0046E" w:rsidP="00D0046E">
      <w:pPr>
        <w:rPr>
          <w:b/>
        </w:rPr>
      </w:pPr>
    </w:p>
    <w:p w14:paraId="64BA5B29" w14:textId="5C483272" w:rsidR="00D0046E" w:rsidRDefault="00D0046E" w:rsidP="00D0046E">
      <w:pPr>
        <w:rPr>
          <w:b/>
        </w:rPr>
      </w:pPr>
    </w:p>
    <w:p w14:paraId="58C43799" w14:textId="7A95CFE8" w:rsidR="00D0046E" w:rsidRDefault="00D0046E" w:rsidP="00D0046E">
      <w:pPr>
        <w:rPr>
          <w:b/>
        </w:rPr>
      </w:pPr>
    </w:p>
    <w:p w14:paraId="6055E3A0" w14:textId="5A0A6423" w:rsidR="00D0046E" w:rsidRDefault="00D0046E" w:rsidP="00D0046E">
      <w:pPr>
        <w:rPr>
          <w:b/>
        </w:rPr>
      </w:pPr>
    </w:p>
    <w:p w14:paraId="5BB08BF3" w14:textId="1EF5BF13" w:rsidR="00D0046E" w:rsidRDefault="00D0046E" w:rsidP="00D0046E">
      <w:pPr>
        <w:rPr>
          <w:b/>
        </w:rPr>
      </w:pPr>
    </w:p>
    <w:p w14:paraId="54AFEE8E" w14:textId="7C5F8F54" w:rsidR="00D0046E" w:rsidRDefault="00D0046E" w:rsidP="00D0046E">
      <w:pPr>
        <w:rPr>
          <w:b/>
        </w:rPr>
      </w:pPr>
    </w:p>
    <w:p w14:paraId="790A903C" w14:textId="254C3E6B" w:rsidR="00D0046E" w:rsidRDefault="00D0046E" w:rsidP="00D0046E">
      <w:pPr>
        <w:rPr>
          <w:b/>
        </w:rPr>
      </w:pPr>
    </w:p>
    <w:p w14:paraId="790342A5" w14:textId="0D20A17D" w:rsidR="00D0046E" w:rsidRDefault="00D0046E" w:rsidP="00D0046E">
      <w:pPr>
        <w:rPr>
          <w:b/>
        </w:rPr>
      </w:pPr>
    </w:p>
    <w:p w14:paraId="37E00177" w14:textId="27A50FE5" w:rsidR="00D0046E" w:rsidRDefault="00D0046E" w:rsidP="00D0046E">
      <w:pPr>
        <w:rPr>
          <w:b/>
        </w:rPr>
      </w:pPr>
    </w:p>
    <w:p w14:paraId="025F799F" w14:textId="23C9696F" w:rsidR="00D0046E" w:rsidRDefault="00D0046E" w:rsidP="00D0046E">
      <w:pPr>
        <w:rPr>
          <w:b/>
        </w:rPr>
      </w:pPr>
    </w:p>
    <w:p w14:paraId="00DE824D" w14:textId="73396636" w:rsidR="00D0046E" w:rsidRDefault="00D0046E" w:rsidP="00D0046E">
      <w:pPr>
        <w:rPr>
          <w:b/>
        </w:rPr>
      </w:pPr>
    </w:p>
    <w:p w14:paraId="7C132631" w14:textId="05AD25DB" w:rsidR="00D0046E" w:rsidRDefault="00D0046E" w:rsidP="00D0046E">
      <w:pPr>
        <w:rPr>
          <w:b/>
        </w:rPr>
      </w:pPr>
    </w:p>
    <w:p w14:paraId="5E92065E" w14:textId="230B2CC0" w:rsidR="00D0046E" w:rsidRDefault="00D0046E" w:rsidP="00D0046E">
      <w:pPr>
        <w:rPr>
          <w:b/>
        </w:rPr>
      </w:pPr>
    </w:p>
    <w:p w14:paraId="7EC08B1A" w14:textId="3BA55DFB" w:rsidR="00D0046E" w:rsidRDefault="00D0046E" w:rsidP="00D0046E">
      <w:pPr>
        <w:rPr>
          <w:b/>
        </w:rPr>
      </w:pPr>
    </w:p>
    <w:p w14:paraId="521331A3" w14:textId="456410AF" w:rsidR="00D0046E" w:rsidRDefault="00D0046E" w:rsidP="00D0046E">
      <w:pPr>
        <w:rPr>
          <w:b/>
        </w:rPr>
      </w:pPr>
    </w:p>
    <w:p w14:paraId="2AE0D494" w14:textId="0E4804CA" w:rsidR="00D0046E" w:rsidRDefault="00D0046E" w:rsidP="00D0046E">
      <w:pPr>
        <w:rPr>
          <w:b/>
        </w:rPr>
      </w:pPr>
    </w:p>
    <w:p w14:paraId="39947486" w14:textId="77777777" w:rsidR="00D0046E" w:rsidRPr="009E1B18" w:rsidRDefault="00D0046E" w:rsidP="00D0046E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F470B54" w14:textId="1A388A4B" w:rsidR="00D0046E" w:rsidRDefault="00D0046E" w:rsidP="00D0046E">
      <w:r>
        <w:rPr>
          <w:b/>
        </w:rPr>
        <w:t xml:space="preserve">Homophone Worksheet: </w:t>
      </w:r>
      <w:r w:rsidRPr="002D4C24">
        <w:rPr>
          <w:b/>
          <w:i/>
        </w:rPr>
        <w:t>Coarse</w:t>
      </w:r>
      <w:r>
        <w:rPr>
          <w:b/>
        </w:rPr>
        <w:t xml:space="preserve"> and </w:t>
      </w:r>
      <w:r w:rsidRPr="002D4C24">
        <w:rPr>
          <w:b/>
          <w:i/>
        </w:rPr>
        <w:t>Course</w:t>
      </w:r>
      <w:r>
        <w:rPr>
          <w:b/>
        </w:rPr>
        <w:t xml:space="preserve">, Worksheet 4.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proofErr w:type="gramStart"/>
      <w:r>
        <w:rPr>
          <w:i/>
        </w:rPr>
        <w:t>coarse</w:t>
      </w:r>
      <w:proofErr w:type="gramEnd"/>
      <w:r>
        <w:rPr>
          <w:i/>
        </w:rPr>
        <w:t xml:space="preserve"> </w:t>
      </w:r>
      <w:r>
        <w:t>and</w:t>
      </w:r>
      <w:r>
        <w:rPr>
          <w:i/>
        </w:rPr>
        <w:t xml:space="preserve"> course</w:t>
      </w:r>
      <w:r>
        <w:t>. Remember this about these two words:</w:t>
      </w:r>
    </w:p>
    <w:p w14:paraId="338A5668" w14:textId="77777777" w:rsidR="00D0046E" w:rsidRDefault="00D0046E" w:rsidP="00D0046E"/>
    <w:p w14:paraId="5D2192CB" w14:textId="77777777" w:rsidR="00D0046E" w:rsidRDefault="00D0046E" w:rsidP="00D0046E">
      <w:pPr>
        <w:rPr>
          <w:i/>
        </w:rPr>
      </w:pPr>
      <w:r>
        <w:rPr>
          <w:b/>
          <w:i/>
        </w:rPr>
        <w:t xml:space="preserve">Coarse </w:t>
      </w:r>
      <w:r>
        <w:t xml:space="preserve">is an </w:t>
      </w:r>
      <w:r w:rsidRPr="006663E5">
        <w:rPr>
          <w:b/>
          <w:i/>
        </w:rPr>
        <w:t>adjective</w:t>
      </w:r>
      <w:r>
        <w:t xml:space="preserve"> with a number of meanings, but for the purposes of this worksheet, we’ll use three of them: </w:t>
      </w:r>
      <w:r>
        <w:rPr>
          <w:i/>
        </w:rPr>
        <w:t>loose or rough in texture</w:t>
      </w:r>
      <w:r>
        <w:t xml:space="preserve">; </w:t>
      </w:r>
      <w:r>
        <w:rPr>
          <w:i/>
        </w:rPr>
        <w:t xml:space="preserve">not precise or detailed with respect to adjustment or discrimination, </w:t>
      </w:r>
      <w:r>
        <w:t xml:space="preserve">and </w:t>
      </w:r>
      <w:r>
        <w:rPr>
          <w:i/>
        </w:rPr>
        <w:t>crude or unrefined in taste, manners, or language.</w:t>
      </w:r>
    </w:p>
    <w:p w14:paraId="6C096CBB" w14:textId="77777777" w:rsidR="00D0046E" w:rsidRDefault="00D0046E" w:rsidP="00D0046E">
      <w:pPr>
        <w:rPr>
          <w:i/>
        </w:rPr>
      </w:pPr>
    </w:p>
    <w:p w14:paraId="409D2CDB" w14:textId="77777777" w:rsidR="00D0046E" w:rsidRDefault="00D0046E" w:rsidP="00D0046E">
      <w:pPr>
        <w:rPr>
          <w:i/>
        </w:rPr>
      </w:pPr>
      <w:r>
        <w:rPr>
          <w:b/>
          <w:i/>
        </w:rPr>
        <w:t xml:space="preserve">Course </w:t>
      </w:r>
      <w:r>
        <w:t xml:space="preserve">is a </w:t>
      </w:r>
      <w:r w:rsidRPr="006663E5">
        <w:rPr>
          <w:b/>
          <w:i/>
        </w:rPr>
        <w:t xml:space="preserve">noun </w:t>
      </w:r>
      <w:r>
        <w:t xml:space="preserve">which also has a number of meanings. For this worksheet, we’ll use two: </w:t>
      </w:r>
      <w:r>
        <w:rPr>
          <w:i/>
        </w:rPr>
        <w:t xml:space="preserve">the act or action of moving in a path from point to point </w:t>
      </w:r>
      <w:r>
        <w:t xml:space="preserve">and </w:t>
      </w:r>
      <w:r>
        <w:rPr>
          <w:i/>
        </w:rPr>
        <w:t>a number of lectures or other matter dealing with a subject; also: a series of such courses constituting a curriculum.</w:t>
      </w:r>
    </w:p>
    <w:p w14:paraId="68CEAF30" w14:textId="77777777" w:rsidR="00D0046E" w:rsidRDefault="00D0046E" w:rsidP="00D0046E">
      <w:pPr>
        <w:rPr>
          <w:i/>
        </w:rPr>
      </w:pPr>
    </w:p>
    <w:p w14:paraId="5C23B846" w14:textId="77777777" w:rsidR="00D0046E" w:rsidRPr="00D86E72" w:rsidRDefault="00D0046E" w:rsidP="00D0046E">
      <w:pPr>
        <w:pStyle w:val="ListParagraph"/>
        <w:numPr>
          <w:ilvl w:val="0"/>
          <w:numId w:val="11"/>
        </w:numPr>
        <w:rPr>
          <w:b/>
        </w:rPr>
      </w:pPr>
      <w:r>
        <w:t>*** likes the parmesan cheese on *** pasta to have a _______________ grind.</w:t>
      </w:r>
    </w:p>
    <w:p w14:paraId="61614E96" w14:textId="77777777" w:rsidR="00D0046E" w:rsidRPr="00D86E72" w:rsidRDefault="00D0046E" w:rsidP="00D0046E">
      <w:pPr>
        <w:pStyle w:val="ListParagraph"/>
        <w:numPr>
          <w:ilvl w:val="0"/>
          <w:numId w:val="11"/>
        </w:numPr>
        <w:rPr>
          <w:b/>
        </w:rPr>
      </w:pPr>
      <w:r>
        <w:t>The ____________________ construction workers were swearing on the 5 train.</w:t>
      </w:r>
    </w:p>
    <w:p w14:paraId="6D10C5AD" w14:textId="77777777" w:rsidR="00D0046E" w:rsidRPr="00D86E72" w:rsidRDefault="00D0046E" w:rsidP="00D0046E">
      <w:pPr>
        <w:pStyle w:val="ListParagraph"/>
        <w:numPr>
          <w:ilvl w:val="0"/>
          <w:numId w:val="11"/>
        </w:numPr>
        <w:rPr>
          <w:b/>
        </w:rPr>
      </w:pPr>
      <w:r>
        <w:t>*** told the tourists that taking the 2 or 5 train to Borough Hall is the best way to get to Downtown Brooklyn.</w:t>
      </w:r>
    </w:p>
    <w:p w14:paraId="377C8159" w14:textId="77777777" w:rsidR="00D0046E" w:rsidRPr="00D86E72" w:rsidRDefault="00D0046E" w:rsidP="00D0046E">
      <w:pPr>
        <w:pStyle w:val="ListParagraph"/>
        <w:numPr>
          <w:ilvl w:val="0"/>
          <w:numId w:val="11"/>
        </w:numPr>
        <w:rPr>
          <w:b/>
        </w:rPr>
      </w:pPr>
      <w:r>
        <w:t>**** tried to make a cup of coffee, but the grind of the beans was so __________________ that the water just went right through the filter.</w:t>
      </w:r>
    </w:p>
    <w:p w14:paraId="3E7B04C8" w14:textId="77777777" w:rsidR="00D0046E" w:rsidRPr="00D70E3E" w:rsidRDefault="00D0046E" w:rsidP="00D0046E">
      <w:pPr>
        <w:pStyle w:val="ListParagraph"/>
        <w:numPr>
          <w:ilvl w:val="0"/>
          <w:numId w:val="11"/>
        </w:numPr>
        <w:rPr>
          <w:b/>
        </w:rPr>
      </w:pPr>
      <w:r>
        <w:t>*** really homes to get into a __________________ on Medieval Philosophy next semester.</w:t>
      </w:r>
    </w:p>
    <w:p w14:paraId="7BEC76BF" w14:textId="00D80928" w:rsidR="00D0046E" w:rsidRDefault="00D0046E" w:rsidP="00D0046E">
      <w:pPr>
        <w:rPr>
          <w:b/>
        </w:rPr>
      </w:pPr>
    </w:p>
    <w:p w14:paraId="7AE3F2A8" w14:textId="15E120E7" w:rsidR="00D0046E" w:rsidRDefault="00D0046E" w:rsidP="00D0046E">
      <w:pPr>
        <w:rPr>
          <w:b/>
        </w:rPr>
      </w:pPr>
    </w:p>
    <w:p w14:paraId="78B80552" w14:textId="46B11EF6" w:rsidR="00D0046E" w:rsidRDefault="00D0046E" w:rsidP="00D0046E">
      <w:pPr>
        <w:rPr>
          <w:b/>
        </w:rPr>
      </w:pPr>
    </w:p>
    <w:p w14:paraId="13FDAD18" w14:textId="05E63083" w:rsidR="00D0046E" w:rsidRDefault="00D0046E" w:rsidP="00D0046E">
      <w:pPr>
        <w:rPr>
          <w:b/>
        </w:rPr>
      </w:pPr>
    </w:p>
    <w:p w14:paraId="6ADFCD4E" w14:textId="26D420A0" w:rsidR="00D0046E" w:rsidRDefault="00D0046E" w:rsidP="00D0046E">
      <w:pPr>
        <w:rPr>
          <w:b/>
        </w:rPr>
      </w:pPr>
    </w:p>
    <w:p w14:paraId="32F45432" w14:textId="624ED33C" w:rsidR="00D0046E" w:rsidRDefault="00D0046E" w:rsidP="00D0046E">
      <w:pPr>
        <w:rPr>
          <w:b/>
        </w:rPr>
      </w:pPr>
    </w:p>
    <w:p w14:paraId="050A932C" w14:textId="01BCA175" w:rsidR="00D0046E" w:rsidRDefault="00D0046E" w:rsidP="00D0046E">
      <w:pPr>
        <w:rPr>
          <w:b/>
        </w:rPr>
      </w:pPr>
    </w:p>
    <w:p w14:paraId="3C8AA7E6" w14:textId="2E57E458" w:rsidR="00D0046E" w:rsidRDefault="00D0046E" w:rsidP="00D0046E">
      <w:pPr>
        <w:rPr>
          <w:b/>
        </w:rPr>
      </w:pPr>
    </w:p>
    <w:p w14:paraId="7CDFE0E0" w14:textId="33C2FA92" w:rsidR="00D0046E" w:rsidRDefault="00D0046E" w:rsidP="00D0046E">
      <w:pPr>
        <w:rPr>
          <w:b/>
        </w:rPr>
      </w:pPr>
    </w:p>
    <w:p w14:paraId="5A137CFE" w14:textId="38AF00D4" w:rsidR="00D0046E" w:rsidRDefault="00D0046E" w:rsidP="00D0046E">
      <w:pPr>
        <w:rPr>
          <w:b/>
        </w:rPr>
      </w:pPr>
    </w:p>
    <w:p w14:paraId="2CBF95B7" w14:textId="4CDF5902" w:rsidR="00D0046E" w:rsidRDefault="00D0046E" w:rsidP="00D0046E">
      <w:pPr>
        <w:rPr>
          <w:b/>
        </w:rPr>
      </w:pPr>
    </w:p>
    <w:p w14:paraId="2F667F2A" w14:textId="0A293525" w:rsidR="00D0046E" w:rsidRDefault="00D0046E" w:rsidP="00D0046E">
      <w:pPr>
        <w:rPr>
          <w:b/>
        </w:rPr>
      </w:pPr>
    </w:p>
    <w:p w14:paraId="69E87979" w14:textId="1688F72B" w:rsidR="00D0046E" w:rsidRDefault="00D0046E" w:rsidP="00D0046E">
      <w:pPr>
        <w:rPr>
          <w:b/>
        </w:rPr>
      </w:pPr>
    </w:p>
    <w:p w14:paraId="1F7EE8CA" w14:textId="62B561C0" w:rsidR="00D0046E" w:rsidRDefault="00D0046E" w:rsidP="00D0046E">
      <w:pPr>
        <w:rPr>
          <w:b/>
        </w:rPr>
      </w:pPr>
    </w:p>
    <w:p w14:paraId="6373F0D1" w14:textId="71EA7B9B" w:rsidR="00D0046E" w:rsidRDefault="00D0046E" w:rsidP="00D0046E">
      <w:pPr>
        <w:rPr>
          <w:b/>
        </w:rPr>
      </w:pPr>
    </w:p>
    <w:p w14:paraId="4B94E8E9" w14:textId="2AB8195F" w:rsidR="00D0046E" w:rsidRDefault="00D0046E" w:rsidP="00D0046E">
      <w:pPr>
        <w:rPr>
          <w:b/>
        </w:rPr>
      </w:pPr>
    </w:p>
    <w:p w14:paraId="73B22C79" w14:textId="15610B6E" w:rsidR="00D0046E" w:rsidRDefault="00D0046E" w:rsidP="00D0046E">
      <w:pPr>
        <w:rPr>
          <w:b/>
        </w:rPr>
      </w:pPr>
    </w:p>
    <w:p w14:paraId="47003CF9" w14:textId="6F2FF744" w:rsidR="00D0046E" w:rsidRDefault="00D0046E" w:rsidP="00D0046E">
      <w:pPr>
        <w:rPr>
          <w:b/>
        </w:rPr>
      </w:pPr>
    </w:p>
    <w:p w14:paraId="1E2DF19A" w14:textId="639A6B33" w:rsidR="00D0046E" w:rsidRDefault="00D0046E" w:rsidP="00D0046E">
      <w:pPr>
        <w:rPr>
          <w:b/>
        </w:rPr>
      </w:pPr>
    </w:p>
    <w:p w14:paraId="360F5D98" w14:textId="06865070" w:rsidR="00D0046E" w:rsidRDefault="00D0046E" w:rsidP="00D0046E">
      <w:pPr>
        <w:rPr>
          <w:b/>
        </w:rPr>
      </w:pPr>
    </w:p>
    <w:p w14:paraId="69C87F59" w14:textId="4BCA6F0B" w:rsidR="00D0046E" w:rsidRDefault="00D0046E" w:rsidP="00D0046E">
      <w:pPr>
        <w:rPr>
          <w:b/>
        </w:rPr>
      </w:pPr>
    </w:p>
    <w:p w14:paraId="3012E08C" w14:textId="5F3D35BF" w:rsidR="00D0046E" w:rsidRDefault="00D0046E" w:rsidP="00D0046E">
      <w:pPr>
        <w:rPr>
          <w:b/>
        </w:rPr>
      </w:pPr>
    </w:p>
    <w:p w14:paraId="4A43C6E3" w14:textId="2531DEE3" w:rsidR="00D0046E" w:rsidRDefault="00D0046E" w:rsidP="00D0046E">
      <w:pPr>
        <w:rPr>
          <w:b/>
        </w:rPr>
      </w:pPr>
    </w:p>
    <w:p w14:paraId="05407DF0" w14:textId="162C2101" w:rsidR="00D0046E" w:rsidRDefault="00D0046E" w:rsidP="00D0046E">
      <w:pPr>
        <w:rPr>
          <w:b/>
        </w:rPr>
      </w:pPr>
    </w:p>
    <w:p w14:paraId="35FADB69" w14:textId="73C01FE3" w:rsidR="00D0046E" w:rsidRDefault="00D0046E" w:rsidP="00D0046E">
      <w:pPr>
        <w:rPr>
          <w:b/>
        </w:rPr>
      </w:pPr>
    </w:p>
    <w:p w14:paraId="2C943204" w14:textId="4C4F8251" w:rsidR="00D0046E" w:rsidRDefault="00D0046E" w:rsidP="00D0046E">
      <w:pPr>
        <w:rPr>
          <w:b/>
        </w:rPr>
      </w:pPr>
    </w:p>
    <w:p w14:paraId="2147467A" w14:textId="4667831F" w:rsidR="00D0046E" w:rsidRDefault="00D0046E" w:rsidP="00D0046E">
      <w:pPr>
        <w:rPr>
          <w:b/>
        </w:rPr>
      </w:pPr>
    </w:p>
    <w:p w14:paraId="0C1E1D13" w14:textId="7A4E0916" w:rsidR="00D0046E" w:rsidRDefault="00D0046E" w:rsidP="00D0046E">
      <w:pPr>
        <w:rPr>
          <w:b/>
        </w:rPr>
      </w:pPr>
    </w:p>
    <w:p w14:paraId="1EBF911F" w14:textId="362F1D1E" w:rsidR="00D0046E" w:rsidRDefault="00D0046E" w:rsidP="00D0046E">
      <w:pPr>
        <w:rPr>
          <w:b/>
        </w:rPr>
      </w:pPr>
    </w:p>
    <w:p w14:paraId="487CCCFB" w14:textId="76D0A527" w:rsidR="00D0046E" w:rsidRDefault="00D0046E" w:rsidP="00D0046E">
      <w:pPr>
        <w:rPr>
          <w:b/>
        </w:rPr>
      </w:pPr>
    </w:p>
    <w:p w14:paraId="3D5CBF8E" w14:textId="2A2D8420" w:rsidR="00D0046E" w:rsidRDefault="00D0046E" w:rsidP="00D0046E">
      <w:pPr>
        <w:rPr>
          <w:b/>
        </w:rPr>
      </w:pPr>
    </w:p>
    <w:p w14:paraId="438F57E5" w14:textId="77777777" w:rsidR="00D0046E" w:rsidRPr="009E1B18" w:rsidRDefault="00D0046E" w:rsidP="00D0046E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D2BB8EA" w14:textId="5F417C03" w:rsidR="00D0046E" w:rsidRDefault="00D0046E" w:rsidP="00D0046E">
      <w:r>
        <w:rPr>
          <w:b/>
        </w:rPr>
        <w:t xml:space="preserve">Homophone Worksheet: </w:t>
      </w:r>
      <w:r w:rsidRPr="002D4C24">
        <w:rPr>
          <w:b/>
          <w:i/>
        </w:rPr>
        <w:t>Coarse</w:t>
      </w:r>
      <w:r>
        <w:rPr>
          <w:b/>
        </w:rPr>
        <w:t xml:space="preserve"> and </w:t>
      </w:r>
      <w:r w:rsidRPr="002D4C24">
        <w:rPr>
          <w:b/>
          <w:i/>
        </w:rPr>
        <w:t>Course</w:t>
      </w:r>
      <w:r>
        <w:rPr>
          <w:b/>
        </w:rPr>
        <w:t xml:space="preserve">, Worksheet 5.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proofErr w:type="gramStart"/>
      <w:r>
        <w:rPr>
          <w:i/>
        </w:rPr>
        <w:t>coarse</w:t>
      </w:r>
      <w:proofErr w:type="gramEnd"/>
      <w:r>
        <w:rPr>
          <w:i/>
        </w:rPr>
        <w:t xml:space="preserve"> </w:t>
      </w:r>
      <w:r>
        <w:t>and</w:t>
      </w:r>
      <w:r>
        <w:rPr>
          <w:i/>
        </w:rPr>
        <w:t xml:space="preserve"> course</w:t>
      </w:r>
      <w:r>
        <w:t>. Remember this about these two words:</w:t>
      </w:r>
    </w:p>
    <w:p w14:paraId="4161E936" w14:textId="77777777" w:rsidR="00D0046E" w:rsidRDefault="00D0046E" w:rsidP="00D0046E"/>
    <w:p w14:paraId="643C8E5D" w14:textId="77777777" w:rsidR="00D0046E" w:rsidRDefault="00D0046E" w:rsidP="00D0046E">
      <w:pPr>
        <w:rPr>
          <w:i/>
        </w:rPr>
      </w:pPr>
      <w:r>
        <w:rPr>
          <w:b/>
          <w:i/>
        </w:rPr>
        <w:t xml:space="preserve">Coarse </w:t>
      </w:r>
      <w:r>
        <w:t xml:space="preserve">is an </w:t>
      </w:r>
      <w:r w:rsidRPr="006663E5">
        <w:rPr>
          <w:b/>
          <w:i/>
        </w:rPr>
        <w:t>adjective</w:t>
      </w:r>
      <w:r>
        <w:t xml:space="preserve"> with a number of meanings, but for the purposes of this worksheet, we’ll use three of them: </w:t>
      </w:r>
      <w:r>
        <w:rPr>
          <w:i/>
        </w:rPr>
        <w:t>loose or rough in texture</w:t>
      </w:r>
      <w:r>
        <w:t xml:space="preserve">; </w:t>
      </w:r>
      <w:r>
        <w:rPr>
          <w:i/>
        </w:rPr>
        <w:t xml:space="preserve">not precise or detailed with respect to adjustment or discrimination, </w:t>
      </w:r>
      <w:r>
        <w:t xml:space="preserve">and </w:t>
      </w:r>
      <w:r>
        <w:rPr>
          <w:i/>
        </w:rPr>
        <w:t>crude or unrefined in taste, manners, or language.</w:t>
      </w:r>
    </w:p>
    <w:p w14:paraId="022E6626" w14:textId="77777777" w:rsidR="00D0046E" w:rsidRDefault="00D0046E" w:rsidP="00D0046E">
      <w:pPr>
        <w:rPr>
          <w:i/>
        </w:rPr>
      </w:pPr>
    </w:p>
    <w:p w14:paraId="4911638C" w14:textId="77777777" w:rsidR="00D0046E" w:rsidRDefault="00D0046E" w:rsidP="00D0046E">
      <w:pPr>
        <w:rPr>
          <w:i/>
        </w:rPr>
      </w:pPr>
      <w:r>
        <w:rPr>
          <w:b/>
          <w:i/>
        </w:rPr>
        <w:t xml:space="preserve">Course </w:t>
      </w:r>
      <w:r>
        <w:t xml:space="preserve">is a </w:t>
      </w:r>
      <w:r w:rsidRPr="006663E5">
        <w:rPr>
          <w:b/>
          <w:i/>
        </w:rPr>
        <w:t xml:space="preserve">noun </w:t>
      </w:r>
      <w:r>
        <w:t xml:space="preserve">which also has a number of meanings. For this worksheet, we’ll use two: </w:t>
      </w:r>
      <w:r>
        <w:rPr>
          <w:i/>
        </w:rPr>
        <w:t xml:space="preserve">the act or action of moving in a path from point to point </w:t>
      </w:r>
      <w:r>
        <w:t xml:space="preserve">and </w:t>
      </w:r>
      <w:r>
        <w:rPr>
          <w:i/>
        </w:rPr>
        <w:t>a number of lectures or other matter dealing with a subject; also: a series of such courses constituting a curriculum.</w:t>
      </w:r>
    </w:p>
    <w:p w14:paraId="3B24BDFD" w14:textId="77777777" w:rsidR="00D0046E" w:rsidRDefault="00D0046E" w:rsidP="00D0046E">
      <w:pPr>
        <w:rPr>
          <w:i/>
        </w:rPr>
      </w:pPr>
    </w:p>
    <w:p w14:paraId="0B99725F" w14:textId="77777777" w:rsidR="00D0046E" w:rsidRPr="00670327" w:rsidRDefault="00D0046E" w:rsidP="00D0046E">
      <w:pPr>
        <w:pStyle w:val="ListParagraph"/>
        <w:numPr>
          <w:ilvl w:val="0"/>
          <w:numId w:val="12"/>
        </w:numPr>
        <w:rPr>
          <w:b/>
        </w:rPr>
      </w:pPr>
      <w:r>
        <w:t>The ___________________ canvas shirt bothered ***, so ** changed into something softer.</w:t>
      </w:r>
    </w:p>
    <w:p w14:paraId="18C569BA" w14:textId="77777777" w:rsidR="00D0046E" w:rsidRPr="00670327" w:rsidRDefault="00D0046E" w:rsidP="00D0046E">
      <w:pPr>
        <w:pStyle w:val="ListParagraph"/>
        <w:numPr>
          <w:ilvl w:val="0"/>
          <w:numId w:val="12"/>
        </w:numPr>
        <w:rPr>
          <w:b/>
        </w:rPr>
      </w:pPr>
      <w:r>
        <w:t>*** is about halfway along the Appalachian Trail, a hiking ____________ that runs about 2,200 miles from Maine to Georgia.</w:t>
      </w:r>
    </w:p>
    <w:p w14:paraId="6875B56C" w14:textId="77777777" w:rsidR="00D0046E" w:rsidRPr="00670327" w:rsidRDefault="00D0046E" w:rsidP="00D0046E">
      <w:pPr>
        <w:pStyle w:val="ListParagraph"/>
        <w:numPr>
          <w:ilvl w:val="0"/>
          <w:numId w:val="12"/>
        </w:numPr>
        <w:rPr>
          <w:b/>
        </w:rPr>
      </w:pPr>
      <w:r>
        <w:t>*** finds swearing and the use of the N-word to be ____________________ behavior.</w:t>
      </w:r>
    </w:p>
    <w:p w14:paraId="06BDDA90" w14:textId="77777777" w:rsidR="00D0046E" w:rsidRPr="00670327" w:rsidRDefault="00D0046E" w:rsidP="00D0046E">
      <w:pPr>
        <w:pStyle w:val="ListParagraph"/>
        <w:numPr>
          <w:ilvl w:val="0"/>
          <w:numId w:val="12"/>
        </w:numPr>
        <w:rPr>
          <w:b/>
        </w:rPr>
      </w:pPr>
      <w:r>
        <w:t>When the professor suddenly dies, another had to step in to finish teaching her __________________.</w:t>
      </w:r>
    </w:p>
    <w:p w14:paraId="3C76701F" w14:textId="77777777" w:rsidR="00D0046E" w:rsidRPr="00D70E3E" w:rsidRDefault="00D0046E" w:rsidP="00D0046E">
      <w:pPr>
        <w:pStyle w:val="ListParagraph"/>
        <w:numPr>
          <w:ilvl w:val="0"/>
          <w:numId w:val="12"/>
        </w:numPr>
        <w:rPr>
          <w:b/>
        </w:rPr>
      </w:pPr>
      <w:r>
        <w:t>*** decided that spending *** first two years of college at a community college, then transferring to a four-year school to finish *** bachelor’s degree a smart financial ________________ to take.</w:t>
      </w:r>
    </w:p>
    <w:p w14:paraId="2F329BCA" w14:textId="77777777" w:rsidR="00D0046E" w:rsidRPr="00D0046E" w:rsidRDefault="00D0046E" w:rsidP="00D0046E">
      <w:pPr>
        <w:rPr>
          <w:b/>
        </w:rPr>
      </w:pPr>
    </w:p>
    <w:sectPr w:rsidR="00D0046E" w:rsidRPr="00D0046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37A96"/>
    <w:multiLevelType w:val="hybridMultilevel"/>
    <w:tmpl w:val="0C36BF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3869C1"/>
    <w:multiLevelType w:val="hybridMultilevel"/>
    <w:tmpl w:val="A8DEC450"/>
    <w:lvl w:ilvl="0" w:tplc="5016BF6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732E30"/>
    <w:multiLevelType w:val="hybridMultilevel"/>
    <w:tmpl w:val="0C36BF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B13B8D"/>
    <w:multiLevelType w:val="hybridMultilevel"/>
    <w:tmpl w:val="C9A8CC36"/>
    <w:lvl w:ilvl="0" w:tplc="30023AF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B704FE"/>
    <w:multiLevelType w:val="hybridMultilevel"/>
    <w:tmpl w:val="0C36BF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15729F"/>
    <w:multiLevelType w:val="hybridMultilevel"/>
    <w:tmpl w:val="8BBA00AE"/>
    <w:lvl w:ilvl="0" w:tplc="92F2BCC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E40822"/>
    <w:multiLevelType w:val="hybridMultilevel"/>
    <w:tmpl w:val="0C36BF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D10C83"/>
    <w:multiLevelType w:val="hybridMultilevel"/>
    <w:tmpl w:val="0C36BF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2D5A80"/>
    <w:multiLevelType w:val="hybridMultilevel"/>
    <w:tmpl w:val="270080A6"/>
    <w:lvl w:ilvl="0" w:tplc="D556D80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CB6F85"/>
    <w:multiLevelType w:val="hybridMultilevel"/>
    <w:tmpl w:val="85D84194"/>
    <w:lvl w:ilvl="0" w:tplc="3B4C3F4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B04596"/>
    <w:multiLevelType w:val="hybridMultilevel"/>
    <w:tmpl w:val="F1B68F7E"/>
    <w:lvl w:ilvl="0" w:tplc="60CE35F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D83A83"/>
    <w:multiLevelType w:val="hybridMultilevel"/>
    <w:tmpl w:val="85FA281E"/>
    <w:lvl w:ilvl="0" w:tplc="DD547DB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"/>
  </w:num>
  <w:num w:numId="3">
    <w:abstractNumId w:val="3"/>
  </w:num>
  <w:num w:numId="4">
    <w:abstractNumId w:val="1"/>
  </w:num>
  <w:num w:numId="5">
    <w:abstractNumId w:val="8"/>
  </w:num>
  <w:num w:numId="6">
    <w:abstractNumId w:val="9"/>
  </w:num>
  <w:num w:numId="7">
    <w:abstractNumId w:val="10"/>
  </w:num>
  <w:num w:numId="8">
    <w:abstractNumId w:val="7"/>
  </w:num>
  <w:num w:numId="9">
    <w:abstractNumId w:val="6"/>
  </w:num>
  <w:num w:numId="10">
    <w:abstractNumId w:val="0"/>
  </w:num>
  <w:num w:numId="11">
    <w:abstractNumId w:val="2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6FB"/>
    <w:rsid w:val="00107EC7"/>
    <w:rsid w:val="002D4C24"/>
    <w:rsid w:val="00374BBF"/>
    <w:rsid w:val="00410E3E"/>
    <w:rsid w:val="006663E5"/>
    <w:rsid w:val="006B45BA"/>
    <w:rsid w:val="00A006FB"/>
    <w:rsid w:val="00A00BC6"/>
    <w:rsid w:val="00D0046E"/>
    <w:rsid w:val="00D70E3E"/>
    <w:rsid w:val="00E34D70"/>
    <w:rsid w:val="00FC00AF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7308E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07EC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3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HMPHN WSTM.dotx</Template>
  <TotalTime>15</TotalTime>
  <Pages>5</Pages>
  <Words>1050</Words>
  <Characters>5988</Characters>
  <Application>Microsoft Office Word</Application>
  <DocSecurity>0</DocSecurity>
  <Lines>49</Lines>
  <Paragraphs>14</Paragraphs>
  <ScaleCrop>false</ScaleCrop>
  <Company>Mark's Text Terminal</Company>
  <LinksUpToDate>false</LinksUpToDate>
  <CharactersWithSpaces>7024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2016-05-09T12:34:00Z</dcterms:created>
  <dcterms:modified xsi:type="dcterms:W3CDTF">2018-06-18T19:50:00Z</dcterms:modified>
</cp:coreProperties>
</file>