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6F0D5C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D606208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5C1646">
        <w:rPr>
          <w:b/>
          <w:i/>
        </w:rPr>
        <w:t>Prologue</w:t>
      </w:r>
      <w:r w:rsidR="00F24EDE">
        <w:rPr>
          <w:b/>
        </w:rPr>
        <w:t xml:space="preserve"> (</w:t>
      </w:r>
      <w:r w:rsidR="005C1646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59D9E0F" w14:textId="77777777" w:rsidR="005C1646" w:rsidRDefault="005C1646" w:rsidP="00F24EDE"/>
    <w:p w14:paraId="0AC54E10" w14:textId="77777777" w:rsidR="005C1646" w:rsidRPr="005C1646" w:rsidRDefault="005C1646" w:rsidP="005C1646">
      <w:pPr>
        <w:pStyle w:val="ListParagraph"/>
        <w:numPr>
          <w:ilvl w:val="0"/>
          <w:numId w:val="1"/>
        </w:numPr>
        <w:rPr>
          <w:b/>
        </w:rPr>
      </w:pPr>
      <w:r>
        <w:t xml:space="preserve">In the study of history, as the saying goes, the past is </w:t>
      </w:r>
      <w:r w:rsidRPr="00E362D0">
        <w:rPr>
          <w:i/>
        </w:rPr>
        <w:t>prologue</w:t>
      </w:r>
      <w:r>
        <w:t>.</w:t>
      </w:r>
    </w:p>
    <w:p w14:paraId="4E508085" w14:textId="77777777" w:rsidR="005C1646" w:rsidRPr="005C1646" w:rsidRDefault="005C1646" w:rsidP="005C1646">
      <w:pPr>
        <w:pStyle w:val="ListParagraph"/>
        <w:numPr>
          <w:ilvl w:val="0"/>
          <w:numId w:val="1"/>
        </w:numPr>
        <w:rPr>
          <w:b/>
        </w:rPr>
      </w:pPr>
      <w:r>
        <w:t xml:space="preserve">*** wrote a play with a long </w:t>
      </w:r>
      <w:r w:rsidRPr="00E362D0">
        <w:rPr>
          <w:i/>
        </w:rPr>
        <w:t>prologue</w:t>
      </w:r>
      <w:r>
        <w:t xml:space="preserve"> that *** intended that *** favorite actor, ***, would read in performance.</w:t>
      </w:r>
    </w:p>
    <w:p w14:paraId="015F5DD0" w14:textId="77777777" w:rsidR="005C1646" w:rsidRPr="005C1646" w:rsidRDefault="005C1646" w:rsidP="005C1646">
      <w:pPr>
        <w:pStyle w:val="ListParagraph"/>
        <w:numPr>
          <w:ilvl w:val="0"/>
          <w:numId w:val="1"/>
        </w:numPr>
        <w:rPr>
          <w:b/>
        </w:rPr>
      </w:pPr>
      <w:r>
        <w:t xml:space="preserve">***, a historian of the twentieth century, argues that World War I was simply a </w:t>
      </w:r>
      <w:r w:rsidRPr="00E362D0">
        <w:rPr>
          <w:i/>
        </w:rPr>
        <w:t>prologue</w:t>
      </w:r>
      <w:r>
        <w:t xml:space="preserve"> to World War II.</w:t>
      </w:r>
    </w:p>
    <w:p w14:paraId="429EB2D4" w14:textId="77777777" w:rsidR="005C1646" w:rsidRPr="005C1646" w:rsidRDefault="005C1646" w:rsidP="005C1646">
      <w:pPr>
        <w:pStyle w:val="ListParagraph"/>
        <w:numPr>
          <w:ilvl w:val="0"/>
          <w:numId w:val="1"/>
        </w:numPr>
        <w:rPr>
          <w:b/>
        </w:rPr>
      </w:pPr>
      <w:r>
        <w:t xml:space="preserve">At HSE&amp;F, the first bell is the </w:t>
      </w:r>
      <w:r w:rsidRPr="00E362D0">
        <w:rPr>
          <w:i/>
        </w:rPr>
        <w:t>prologue</w:t>
      </w:r>
      <w:r>
        <w:t xml:space="preserve"> to the second—and the beginning of a class period.</w:t>
      </w:r>
    </w:p>
    <w:p w14:paraId="5D3F46AE" w14:textId="77777777" w:rsidR="005C1646" w:rsidRPr="005C1646" w:rsidRDefault="00E362D0" w:rsidP="005C1646">
      <w:pPr>
        <w:pStyle w:val="ListParagraph"/>
        <w:numPr>
          <w:ilvl w:val="0"/>
          <w:numId w:val="1"/>
        </w:numPr>
        <w:rPr>
          <w:b/>
        </w:rPr>
      </w:pPr>
      <w:r>
        <w:t xml:space="preserve">**** entered high school with the understanding that it was </w:t>
      </w:r>
      <w:r w:rsidRPr="00E362D0">
        <w:rPr>
          <w:i/>
        </w:rPr>
        <w:t>prologue</w:t>
      </w:r>
      <w:r>
        <w:t xml:space="preserve"> to college.</w:t>
      </w:r>
    </w:p>
    <w:p w14:paraId="5F877A71" w14:textId="77777777" w:rsidR="00F24EDE" w:rsidRDefault="00F24EDE" w:rsidP="00F24EDE"/>
    <w:p w14:paraId="6B713D34" w14:textId="2C14C67D" w:rsidR="00B577EA" w:rsidRDefault="005C1646" w:rsidP="00F24EDE">
      <w:pPr>
        <w:rPr>
          <w:u w:val="single"/>
        </w:rPr>
      </w:pPr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 w:rsidRPr="005C1646">
        <w:rPr>
          <w:b/>
          <w:i/>
          <w:u w:val="single"/>
        </w:rPr>
        <w:t>prologue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p w14:paraId="340F7EAE" w14:textId="517BA7CF" w:rsidR="00485ED2" w:rsidRDefault="00485ED2" w:rsidP="00F24EDE">
      <w:pPr>
        <w:rPr>
          <w:u w:val="single"/>
        </w:rPr>
      </w:pPr>
    </w:p>
    <w:p w14:paraId="0FE19ECC" w14:textId="5D95AF7B" w:rsidR="00485ED2" w:rsidRDefault="00485ED2" w:rsidP="00F24EDE">
      <w:pPr>
        <w:rPr>
          <w:u w:val="single"/>
        </w:rPr>
      </w:pPr>
    </w:p>
    <w:p w14:paraId="5279E470" w14:textId="293D85F7" w:rsidR="00485ED2" w:rsidRDefault="00485ED2" w:rsidP="00F24EDE">
      <w:pPr>
        <w:rPr>
          <w:u w:val="single"/>
        </w:rPr>
      </w:pPr>
    </w:p>
    <w:p w14:paraId="38491013" w14:textId="65FA7D58" w:rsidR="00485ED2" w:rsidRDefault="00485ED2" w:rsidP="00F24EDE">
      <w:pPr>
        <w:rPr>
          <w:u w:val="single"/>
        </w:rPr>
      </w:pPr>
    </w:p>
    <w:p w14:paraId="55A78E01" w14:textId="17FFB1EE" w:rsidR="00485ED2" w:rsidRDefault="00485ED2" w:rsidP="00F24EDE">
      <w:pPr>
        <w:rPr>
          <w:u w:val="single"/>
        </w:rPr>
      </w:pPr>
    </w:p>
    <w:p w14:paraId="4759AAB6" w14:textId="55F6EB3F" w:rsidR="00485ED2" w:rsidRDefault="00485ED2" w:rsidP="00F24EDE">
      <w:pPr>
        <w:rPr>
          <w:u w:val="single"/>
        </w:rPr>
      </w:pPr>
    </w:p>
    <w:p w14:paraId="7CABB5A3" w14:textId="626421AD" w:rsidR="00485ED2" w:rsidRDefault="00485ED2" w:rsidP="00F24EDE">
      <w:pPr>
        <w:rPr>
          <w:u w:val="single"/>
        </w:rPr>
      </w:pPr>
    </w:p>
    <w:p w14:paraId="366CE69B" w14:textId="0AD78C59" w:rsidR="00485ED2" w:rsidRDefault="00485ED2" w:rsidP="00F24EDE">
      <w:pPr>
        <w:rPr>
          <w:u w:val="single"/>
        </w:rPr>
      </w:pPr>
    </w:p>
    <w:p w14:paraId="0A2FE31D" w14:textId="6A288C86" w:rsidR="00485ED2" w:rsidRDefault="00485ED2" w:rsidP="00F24EDE">
      <w:pPr>
        <w:rPr>
          <w:u w:val="single"/>
        </w:rPr>
      </w:pPr>
    </w:p>
    <w:p w14:paraId="30A3EB57" w14:textId="1B882959" w:rsidR="00485ED2" w:rsidRDefault="00485ED2" w:rsidP="00F24EDE">
      <w:pPr>
        <w:rPr>
          <w:u w:val="single"/>
        </w:rPr>
      </w:pPr>
    </w:p>
    <w:p w14:paraId="51A6EC69" w14:textId="0BC85103" w:rsidR="00485ED2" w:rsidRDefault="00485ED2" w:rsidP="00F24EDE">
      <w:pPr>
        <w:rPr>
          <w:u w:val="single"/>
        </w:rPr>
      </w:pPr>
    </w:p>
    <w:p w14:paraId="1ED8A3E7" w14:textId="78149727" w:rsidR="00485ED2" w:rsidRDefault="00485ED2" w:rsidP="00F24EDE">
      <w:pPr>
        <w:rPr>
          <w:u w:val="single"/>
        </w:rPr>
      </w:pPr>
    </w:p>
    <w:p w14:paraId="48F7A2E3" w14:textId="5F30B1B5" w:rsidR="00485ED2" w:rsidRDefault="00485ED2" w:rsidP="00F24EDE">
      <w:pPr>
        <w:rPr>
          <w:u w:val="single"/>
        </w:rPr>
      </w:pPr>
    </w:p>
    <w:p w14:paraId="6A1E6563" w14:textId="2B2471BD" w:rsidR="00485ED2" w:rsidRDefault="00485ED2" w:rsidP="00F24EDE">
      <w:pPr>
        <w:rPr>
          <w:u w:val="single"/>
        </w:rPr>
      </w:pPr>
    </w:p>
    <w:p w14:paraId="302C3348" w14:textId="2AB81FE8" w:rsidR="00485ED2" w:rsidRDefault="00485ED2" w:rsidP="00F24EDE">
      <w:pPr>
        <w:rPr>
          <w:u w:val="single"/>
        </w:rPr>
      </w:pPr>
    </w:p>
    <w:p w14:paraId="74ACDD72" w14:textId="26B85A46" w:rsidR="00485ED2" w:rsidRDefault="00485ED2" w:rsidP="00F24EDE">
      <w:pPr>
        <w:rPr>
          <w:u w:val="single"/>
        </w:rPr>
      </w:pPr>
    </w:p>
    <w:p w14:paraId="096BECA6" w14:textId="0C625F25" w:rsidR="00485ED2" w:rsidRDefault="00485ED2" w:rsidP="00F24EDE">
      <w:pPr>
        <w:rPr>
          <w:u w:val="single"/>
        </w:rPr>
      </w:pPr>
    </w:p>
    <w:p w14:paraId="34E8C2D1" w14:textId="6086A47D" w:rsidR="00485ED2" w:rsidRDefault="00485ED2" w:rsidP="00F24EDE">
      <w:pPr>
        <w:rPr>
          <w:u w:val="single"/>
        </w:rPr>
      </w:pPr>
    </w:p>
    <w:p w14:paraId="28614413" w14:textId="367D5FA0" w:rsidR="00485ED2" w:rsidRDefault="00485ED2" w:rsidP="00F24EDE">
      <w:pPr>
        <w:rPr>
          <w:u w:val="single"/>
        </w:rPr>
      </w:pPr>
    </w:p>
    <w:p w14:paraId="02CA44FC" w14:textId="24C53271" w:rsidR="00485ED2" w:rsidRDefault="00485ED2" w:rsidP="00F24EDE">
      <w:pPr>
        <w:rPr>
          <w:u w:val="single"/>
        </w:rPr>
      </w:pPr>
    </w:p>
    <w:p w14:paraId="3C2CEA0D" w14:textId="221BCCC4" w:rsidR="00485ED2" w:rsidRDefault="00485ED2" w:rsidP="00F24EDE">
      <w:pPr>
        <w:rPr>
          <w:u w:val="single"/>
        </w:rPr>
      </w:pPr>
    </w:p>
    <w:p w14:paraId="1F8B3F17" w14:textId="3C001E90" w:rsidR="00485ED2" w:rsidRDefault="00485ED2" w:rsidP="00F24EDE">
      <w:pPr>
        <w:rPr>
          <w:u w:val="single"/>
        </w:rPr>
      </w:pPr>
    </w:p>
    <w:p w14:paraId="6BA13F8B" w14:textId="240FB168" w:rsidR="00485ED2" w:rsidRDefault="00485ED2" w:rsidP="00F24EDE">
      <w:pPr>
        <w:rPr>
          <w:u w:val="single"/>
        </w:rPr>
      </w:pPr>
    </w:p>
    <w:p w14:paraId="0915AAA4" w14:textId="1F401079" w:rsidR="00485ED2" w:rsidRDefault="00485ED2" w:rsidP="00F24EDE">
      <w:pPr>
        <w:rPr>
          <w:u w:val="single"/>
        </w:rPr>
      </w:pPr>
    </w:p>
    <w:p w14:paraId="77C4C2F4" w14:textId="5277F20A" w:rsidR="00485ED2" w:rsidRDefault="00485ED2" w:rsidP="00F24EDE">
      <w:pPr>
        <w:rPr>
          <w:u w:val="single"/>
        </w:rPr>
      </w:pPr>
    </w:p>
    <w:p w14:paraId="5E8D5CF2" w14:textId="70339EA8" w:rsidR="00485ED2" w:rsidRDefault="00485ED2" w:rsidP="00F24EDE">
      <w:pPr>
        <w:rPr>
          <w:u w:val="single"/>
        </w:rPr>
      </w:pPr>
    </w:p>
    <w:p w14:paraId="075A7EB5" w14:textId="35BB99FB" w:rsidR="00485ED2" w:rsidRDefault="00485ED2" w:rsidP="00F24EDE">
      <w:pPr>
        <w:rPr>
          <w:u w:val="single"/>
        </w:rPr>
      </w:pPr>
    </w:p>
    <w:p w14:paraId="790EFCCF" w14:textId="4F058E1B" w:rsidR="00485ED2" w:rsidRDefault="00485ED2" w:rsidP="00F24EDE">
      <w:pPr>
        <w:rPr>
          <w:u w:val="single"/>
        </w:rPr>
      </w:pPr>
    </w:p>
    <w:p w14:paraId="232973DB" w14:textId="084E6E6E" w:rsidR="00485ED2" w:rsidRDefault="00485ED2" w:rsidP="00F24EDE">
      <w:pPr>
        <w:rPr>
          <w:u w:val="single"/>
        </w:rPr>
      </w:pPr>
    </w:p>
    <w:p w14:paraId="43EF2B95" w14:textId="4967C0C1" w:rsidR="00485ED2" w:rsidRDefault="00485ED2" w:rsidP="00F24EDE">
      <w:pPr>
        <w:rPr>
          <w:u w:val="single"/>
        </w:rPr>
      </w:pPr>
    </w:p>
    <w:p w14:paraId="2C5A8CD9" w14:textId="28DA276B" w:rsidR="00485ED2" w:rsidRDefault="00485ED2" w:rsidP="00F24EDE">
      <w:pPr>
        <w:rPr>
          <w:u w:val="single"/>
        </w:rPr>
      </w:pPr>
    </w:p>
    <w:p w14:paraId="5426EB64" w14:textId="74214C04" w:rsidR="00485ED2" w:rsidRDefault="00485ED2" w:rsidP="00F24EDE">
      <w:pPr>
        <w:rPr>
          <w:u w:val="single"/>
        </w:rPr>
      </w:pPr>
    </w:p>
    <w:p w14:paraId="3C6E3CD9" w14:textId="6C21335C" w:rsidR="00485ED2" w:rsidRDefault="00485ED2" w:rsidP="00F24EDE">
      <w:pPr>
        <w:rPr>
          <w:u w:val="single"/>
        </w:rPr>
      </w:pPr>
    </w:p>
    <w:p w14:paraId="50BC4B27" w14:textId="629C0563" w:rsidR="00485ED2" w:rsidRDefault="00485ED2" w:rsidP="00F24EDE">
      <w:pPr>
        <w:rPr>
          <w:u w:val="single"/>
        </w:rPr>
      </w:pPr>
    </w:p>
    <w:p w14:paraId="6881C3B4" w14:textId="77777777" w:rsidR="00485ED2" w:rsidRPr="009E1B18" w:rsidRDefault="00485ED2" w:rsidP="00485ED2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53DB7CA" w14:textId="77777777" w:rsidR="00485ED2" w:rsidRDefault="00485ED2" w:rsidP="00485ED2">
      <w:r>
        <w:rPr>
          <w:b/>
        </w:rPr>
        <w:t xml:space="preserve">Focus on One Word Worksheet: </w:t>
      </w:r>
      <w:r>
        <w:rPr>
          <w:b/>
          <w:i/>
        </w:rPr>
        <w:t>Epilogue</w:t>
      </w:r>
      <w:r>
        <w:rPr>
          <w:b/>
        </w:rPr>
        <w:t xml:space="preserve"> (noun).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BC0B3B3" w14:textId="77777777" w:rsidR="00485ED2" w:rsidRDefault="00485ED2" w:rsidP="00485ED2"/>
    <w:p w14:paraId="6ABAA268" w14:textId="77777777" w:rsidR="00485ED2" w:rsidRPr="003F5DD5" w:rsidRDefault="00485ED2" w:rsidP="00485ED2">
      <w:pPr>
        <w:pStyle w:val="ListParagraph"/>
        <w:numPr>
          <w:ilvl w:val="0"/>
          <w:numId w:val="2"/>
        </w:numPr>
        <w:rPr>
          <w:b/>
        </w:rPr>
      </w:pPr>
      <w:r>
        <w:t xml:space="preserve">*** doesn’t like to leave a movie before the credits roll, because *** is afraid *** might miss the </w:t>
      </w:r>
      <w:r w:rsidRPr="003F5DD5">
        <w:rPr>
          <w:i/>
        </w:rPr>
        <w:t>epilogue</w:t>
      </w:r>
      <w:r>
        <w:t>.</w:t>
      </w:r>
    </w:p>
    <w:p w14:paraId="14F55B75" w14:textId="77777777" w:rsidR="00485ED2" w:rsidRPr="003F5DD5" w:rsidRDefault="00485ED2" w:rsidP="00485ED2">
      <w:pPr>
        <w:pStyle w:val="ListParagraph"/>
        <w:numPr>
          <w:ilvl w:val="0"/>
          <w:numId w:val="2"/>
        </w:numPr>
        <w:rPr>
          <w:b/>
        </w:rPr>
      </w:pPr>
      <w:r>
        <w:t xml:space="preserve">When a new edition of ***’s autobiography was published, *** wrote a fifteen-page </w:t>
      </w:r>
      <w:r w:rsidRPr="003F5DD5">
        <w:rPr>
          <w:i/>
        </w:rPr>
        <w:t>epilogue</w:t>
      </w:r>
      <w:r>
        <w:t xml:space="preserve"> to bring it up to date.</w:t>
      </w:r>
    </w:p>
    <w:p w14:paraId="23C24BA8" w14:textId="77777777" w:rsidR="00485ED2" w:rsidRPr="003F5DD5" w:rsidRDefault="00485ED2" w:rsidP="00485ED2">
      <w:pPr>
        <w:pStyle w:val="ListParagraph"/>
        <w:numPr>
          <w:ilvl w:val="0"/>
          <w:numId w:val="2"/>
        </w:numPr>
        <w:rPr>
          <w:b/>
        </w:rPr>
      </w:pPr>
      <w:r>
        <w:t>***’s history professor asked *** to write an</w:t>
      </w:r>
      <w:r w:rsidRPr="003F5DD5">
        <w:rPr>
          <w:i/>
        </w:rPr>
        <w:t xml:space="preserve"> epilogue</w:t>
      </w:r>
      <w:r>
        <w:t xml:space="preserve"> to *** paper to comment on recent developments related to the history of Harlem.</w:t>
      </w:r>
    </w:p>
    <w:p w14:paraId="6FDD2FB0" w14:textId="77777777" w:rsidR="00485ED2" w:rsidRPr="003F5DD5" w:rsidRDefault="00485ED2" w:rsidP="00485ED2">
      <w:pPr>
        <w:pStyle w:val="ListParagraph"/>
        <w:numPr>
          <w:ilvl w:val="0"/>
          <w:numId w:val="2"/>
        </w:numPr>
        <w:rPr>
          <w:b/>
        </w:rPr>
      </w:pPr>
      <w:r>
        <w:t xml:space="preserve">*** directed a film about Tupac Shakur that ended before his murder, so the producers asked *** to add an </w:t>
      </w:r>
      <w:r w:rsidRPr="003F5DD5">
        <w:rPr>
          <w:i/>
        </w:rPr>
        <w:t>epilogue</w:t>
      </w:r>
      <w:r>
        <w:t xml:space="preserve"> to explain the events of the rapper’s death.</w:t>
      </w:r>
    </w:p>
    <w:p w14:paraId="137B73F8" w14:textId="77777777" w:rsidR="00485ED2" w:rsidRPr="003F5DD5" w:rsidRDefault="00485ED2" w:rsidP="00485ED2">
      <w:pPr>
        <w:pStyle w:val="ListParagraph"/>
        <w:numPr>
          <w:ilvl w:val="0"/>
          <w:numId w:val="2"/>
        </w:numPr>
        <w:rPr>
          <w:b/>
        </w:rPr>
      </w:pPr>
      <w:r>
        <w:t xml:space="preserve">The </w:t>
      </w:r>
      <w:r w:rsidRPr="003F5DD5">
        <w:rPr>
          <w:i/>
        </w:rPr>
        <w:t>epilogue</w:t>
      </w:r>
      <w:r>
        <w:t xml:space="preserve"> *** wrote for *** second novel followed *** characters into their old age.</w:t>
      </w:r>
    </w:p>
    <w:p w14:paraId="021C9C7B" w14:textId="77777777" w:rsidR="00485ED2" w:rsidRDefault="00485ED2" w:rsidP="00485ED2"/>
    <w:p w14:paraId="1687883A" w14:textId="1DC10234" w:rsidR="00485ED2" w:rsidRDefault="00485ED2" w:rsidP="00485ED2">
      <w:pPr>
        <w:rPr>
          <w:u w:val="single"/>
        </w:rPr>
      </w:pPr>
      <w:r>
        <w:rPr>
          <w:b/>
          <w:u w:val="single"/>
        </w:rPr>
        <w:t>The noun</w:t>
      </w:r>
      <w:r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epilogue</w:t>
      </w:r>
      <w:bookmarkStart w:id="54" w:name="_GoBack"/>
      <w:bookmarkEnd w:id="54"/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70513BA3" w14:textId="7769E269" w:rsidR="00485ED2" w:rsidRDefault="00485ED2" w:rsidP="00F24EDE">
      <w:pPr>
        <w:rPr>
          <w:u w:val="single"/>
        </w:rPr>
      </w:pPr>
    </w:p>
    <w:p w14:paraId="341FBC46" w14:textId="40869316" w:rsidR="00485ED2" w:rsidRDefault="00485ED2" w:rsidP="00F24EDE">
      <w:pPr>
        <w:rPr>
          <w:u w:val="single"/>
        </w:rPr>
      </w:pPr>
    </w:p>
    <w:p w14:paraId="05C57BAD" w14:textId="042656AC" w:rsidR="00485ED2" w:rsidRDefault="00485ED2" w:rsidP="00F24EDE">
      <w:pPr>
        <w:rPr>
          <w:u w:val="single"/>
        </w:rPr>
      </w:pPr>
    </w:p>
    <w:p w14:paraId="4DD7A826" w14:textId="655AA553" w:rsidR="00485ED2" w:rsidRDefault="00485ED2" w:rsidP="00F24EDE">
      <w:pPr>
        <w:rPr>
          <w:u w:val="single"/>
        </w:rPr>
      </w:pPr>
    </w:p>
    <w:p w14:paraId="61855417" w14:textId="52F7E89F" w:rsidR="00485ED2" w:rsidRDefault="00485ED2" w:rsidP="00F24EDE">
      <w:pPr>
        <w:rPr>
          <w:u w:val="single"/>
        </w:rPr>
      </w:pPr>
    </w:p>
    <w:p w14:paraId="0BA3F5AE" w14:textId="77777777" w:rsidR="00485ED2" w:rsidRPr="006B45BA" w:rsidRDefault="00485ED2" w:rsidP="00F24EDE"/>
    <w:sectPr w:rsidR="00485ED2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ED7031"/>
    <w:multiLevelType w:val="hybridMultilevel"/>
    <w:tmpl w:val="C5B430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8E6435"/>
    <w:multiLevelType w:val="hybridMultilevel"/>
    <w:tmpl w:val="433EEF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D1"/>
    <w:rsid w:val="001539C9"/>
    <w:rsid w:val="001F20BF"/>
    <w:rsid w:val="002C2733"/>
    <w:rsid w:val="00335A5C"/>
    <w:rsid w:val="003D1ED1"/>
    <w:rsid w:val="00410E3E"/>
    <w:rsid w:val="00485ED2"/>
    <w:rsid w:val="005A5A20"/>
    <w:rsid w:val="005C1646"/>
    <w:rsid w:val="006B45BA"/>
    <w:rsid w:val="00C32881"/>
    <w:rsid w:val="00CA4835"/>
    <w:rsid w:val="00E11225"/>
    <w:rsid w:val="00E362D0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926FD1"/>
  <w15:chartTrackingRefBased/>
  <w15:docId w15:val="{DA923C00-F9AC-0E4E-9362-C1AEFDE0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16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2</Pages>
  <Words>307</Words>
  <Characters>1751</Characters>
  <Application>Microsoft Office Word</Application>
  <DocSecurity>0</DocSecurity>
  <Lines>14</Lines>
  <Paragraphs>4</Paragraphs>
  <ScaleCrop>false</ScaleCrop>
  <Company>Mark's Text Terminal</Company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2018-01-19T18:55:00Z</dcterms:created>
  <dcterms:modified xsi:type="dcterms:W3CDTF">2018-06-14T20:27:00Z</dcterms:modified>
</cp:coreProperties>
</file>