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2549C">
        <w:rPr>
          <w:b/>
          <w:i/>
        </w:rPr>
        <w:t>Augment</w:t>
      </w:r>
      <w:r w:rsidR="0052549C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2549C" w:rsidRDefault="0052549C" w:rsidP="00F24EDE"/>
    <w:p w:rsidR="0052549C" w:rsidRPr="007F7FE9" w:rsidRDefault="007F7FE9" w:rsidP="0052549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7F7FE9">
        <w:rPr>
          <w:i/>
        </w:rPr>
        <w:t>augmented</w:t>
      </w:r>
      <w:r>
        <w:t xml:space="preserve"> *** school lunch with a granola bar *** brought from home.</w:t>
      </w:r>
    </w:p>
    <w:p w:rsidR="007F7FE9" w:rsidRPr="007F7FE9" w:rsidRDefault="007F7FE9" w:rsidP="0052549C">
      <w:pPr>
        <w:pStyle w:val="ListParagraph"/>
        <w:numPr>
          <w:ilvl w:val="0"/>
          <w:numId w:val="1"/>
        </w:numPr>
        <w:rPr>
          <w:b/>
        </w:rPr>
      </w:pPr>
      <w:r>
        <w:t xml:space="preserve">*** likes to </w:t>
      </w:r>
      <w:r w:rsidRPr="007F7FE9">
        <w:rPr>
          <w:i/>
        </w:rPr>
        <w:t>augment</w:t>
      </w:r>
      <w:r>
        <w:t xml:space="preserve"> *** coffee with cream and lots of sugar.</w:t>
      </w:r>
    </w:p>
    <w:p w:rsidR="007F7FE9" w:rsidRPr="007F7FE9" w:rsidRDefault="007F7FE9" w:rsidP="0052549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7F7FE9">
        <w:rPr>
          <w:i/>
        </w:rPr>
        <w:t>augmented</w:t>
      </w:r>
      <w:r>
        <w:t xml:space="preserve"> *** research paper with tables and graphs, as well as photographs.</w:t>
      </w:r>
    </w:p>
    <w:p w:rsidR="007F7FE9" w:rsidRPr="007F7FE9" w:rsidRDefault="007F7FE9" w:rsidP="0052549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7F7FE9">
        <w:rPr>
          <w:i/>
        </w:rPr>
        <w:t>augments</w:t>
      </w:r>
      <w:r>
        <w:t xml:space="preserve"> the storage capacity of *** tablet with an external memory card.</w:t>
      </w:r>
    </w:p>
    <w:p w:rsidR="007F7FE9" w:rsidRPr="0052549C" w:rsidRDefault="007F7FE9" w:rsidP="0052549C">
      <w:pPr>
        <w:pStyle w:val="ListParagraph"/>
        <w:numPr>
          <w:ilvl w:val="0"/>
          <w:numId w:val="1"/>
        </w:numPr>
        <w:rPr>
          <w:b/>
        </w:rPr>
      </w:pPr>
      <w:r>
        <w:t xml:space="preserve">***’s teacher </w:t>
      </w:r>
      <w:bookmarkStart w:id="54" w:name="_GoBack"/>
      <w:r w:rsidRPr="007F7FE9">
        <w:rPr>
          <w:i/>
        </w:rPr>
        <w:t>augments</w:t>
      </w:r>
      <w:bookmarkEnd w:id="54"/>
      <w:r>
        <w:t xml:space="preserve"> his lessons with a Smartboard.</w:t>
      </w:r>
    </w:p>
    <w:p w:rsidR="00F24EDE" w:rsidRDefault="00F24EDE" w:rsidP="00F24EDE"/>
    <w:p w:rsidR="00B577EA" w:rsidRPr="006B45BA" w:rsidRDefault="0052549C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augment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D5A79"/>
    <w:multiLevelType w:val="hybridMultilevel"/>
    <w:tmpl w:val="3F064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2549C"/>
    <w:rsid w:val="005A5A20"/>
    <w:rsid w:val="006B45BA"/>
    <w:rsid w:val="007F7FE9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BA4A34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17</TotalTime>
  <Pages>1</Pages>
  <Words>122</Words>
  <Characters>699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2018-02-06T20:25:00Z</dcterms:modified>
</cp:coreProperties>
</file>