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F0B0F">
        <w:rPr>
          <w:b/>
          <w:i/>
        </w:rPr>
        <w:t>Errant</w:t>
      </w:r>
      <w:r w:rsidR="00F24EDE">
        <w:rPr>
          <w:b/>
        </w:rPr>
        <w:t xml:space="preserve"> (</w:t>
      </w:r>
      <w:r w:rsidR="005F0B0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F0B0F" w:rsidRDefault="005F0B0F" w:rsidP="00F24EDE"/>
    <w:p w:rsidR="005F0B0F" w:rsidRPr="005F0B0F" w:rsidRDefault="005F0B0F" w:rsidP="005F0B0F">
      <w:pPr>
        <w:pStyle w:val="ListParagraph"/>
        <w:numPr>
          <w:ilvl w:val="0"/>
          <w:numId w:val="1"/>
        </w:numPr>
        <w:rPr>
          <w:b/>
        </w:rPr>
      </w:pPr>
      <w:r>
        <w:t>****’s</w:t>
      </w:r>
      <w:r w:rsidRPr="005F0B0F">
        <w:rPr>
          <w:i/>
        </w:rPr>
        <w:t xml:space="preserve"> errant</w:t>
      </w:r>
      <w:r>
        <w:t xml:space="preserve"> behavior landed *** in the deans’ office.</w:t>
      </w:r>
    </w:p>
    <w:p w:rsidR="005F0B0F" w:rsidRPr="005F0B0F" w:rsidRDefault="005F0B0F" w:rsidP="005F0B0F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5F0B0F">
        <w:rPr>
          <w:i/>
        </w:rPr>
        <w:t xml:space="preserve"> errant</w:t>
      </w:r>
      <w:r>
        <w:t xml:space="preserve"> child was running very close to the edge of the subway platform, which concerned ****.</w:t>
      </w:r>
    </w:p>
    <w:p w:rsidR="005F0B0F" w:rsidRPr="005F0B0F" w:rsidRDefault="005F0B0F" w:rsidP="005F0B0F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5F0B0F">
        <w:rPr>
          <w:i/>
        </w:rPr>
        <w:t xml:space="preserve"> errant</w:t>
      </w:r>
      <w:r>
        <w:t xml:space="preserve"> teacher, who regularly verbally abused students, finally lost her job.</w:t>
      </w:r>
    </w:p>
    <w:p w:rsidR="005F0B0F" w:rsidRPr="005F0B0F" w:rsidRDefault="005F0B0F" w:rsidP="005F0B0F">
      <w:pPr>
        <w:pStyle w:val="ListParagraph"/>
        <w:numPr>
          <w:ilvl w:val="0"/>
          <w:numId w:val="1"/>
        </w:numPr>
        <w:rPr>
          <w:b/>
        </w:rPr>
      </w:pPr>
      <w:r>
        <w:t>*** and *** neighbors were concerned that the</w:t>
      </w:r>
      <w:r w:rsidRPr="005F0B0F">
        <w:rPr>
          <w:i/>
        </w:rPr>
        <w:t xml:space="preserve"> errant</w:t>
      </w:r>
      <w:r>
        <w:t xml:space="preserve"> dog on their block might have rabies.</w:t>
      </w:r>
    </w:p>
    <w:p w:rsidR="005F0B0F" w:rsidRPr="005F0B0F" w:rsidRDefault="005F0B0F" w:rsidP="005F0B0F">
      <w:pPr>
        <w:pStyle w:val="ListParagraph"/>
        <w:numPr>
          <w:ilvl w:val="0"/>
          <w:numId w:val="1"/>
        </w:numPr>
        <w:rPr>
          <w:b/>
        </w:rPr>
      </w:pPr>
      <w:r>
        <w:t>The</w:t>
      </w:r>
      <w:bookmarkStart w:id="54" w:name="_GoBack"/>
      <w:r w:rsidRPr="005F0B0F">
        <w:rPr>
          <w:i/>
        </w:rPr>
        <w:t xml:space="preserve"> errant </w:t>
      </w:r>
      <w:bookmarkEnd w:id="54"/>
      <w:r>
        <w:t>driver crashed *** car into ***’s building.</w:t>
      </w:r>
    </w:p>
    <w:p w:rsidR="00F24EDE" w:rsidRDefault="00F24EDE" w:rsidP="00F24EDE"/>
    <w:p w:rsidR="00B577EA" w:rsidRPr="006B45BA" w:rsidRDefault="005F0B0F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 w:rsidRPr="005F0B0F">
        <w:rPr>
          <w:b/>
          <w:i/>
          <w:u w:val="single"/>
        </w:rPr>
        <w:t>errant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DE47C9"/>
    <w:multiLevelType w:val="hybridMultilevel"/>
    <w:tmpl w:val="813EB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5F0B0F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468168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2018-01-31T14:14:00Z</dcterms:modified>
</cp:coreProperties>
</file>