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7D1F2E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721DEC9" w14:textId="240C8F9E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B34424">
        <w:rPr>
          <w:b/>
          <w:i/>
        </w:rPr>
        <w:t>Corrupt</w:t>
      </w:r>
      <w:r w:rsidR="00F24EDE">
        <w:rPr>
          <w:b/>
        </w:rPr>
        <w:t xml:space="preserve"> (</w:t>
      </w:r>
      <w:r w:rsidR="00B34424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D8FD1DA" w14:textId="77777777" w:rsidR="005151AC" w:rsidRDefault="005151AC" w:rsidP="00F24EDE"/>
    <w:p w14:paraId="11728A9D" w14:textId="1372CC7C" w:rsidR="005151AC" w:rsidRPr="005151AC" w:rsidRDefault="005151AC" w:rsidP="005151AC">
      <w:pPr>
        <w:pStyle w:val="ListParagraph"/>
        <w:numPr>
          <w:ilvl w:val="0"/>
          <w:numId w:val="1"/>
        </w:numPr>
        <w:rPr>
          <w:b/>
        </w:rPr>
      </w:pPr>
      <w:r>
        <w:t>The corrupt investment banker lost his job because he stole money from his clients.</w:t>
      </w:r>
    </w:p>
    <w:p w14:paraId="52C2BA52" w14:textId="32340D86" w:rsidR="005151AC" w:rsidRPr="005151AC" w:rsidRDefault="005151AC" w:rsidP="005151AC">
      <w:pPr>
        <w:pStyle w:val="ListParagraph"/>
        <w:numPr>
          <w:ilvl w:val="0"/>
          <w:numId w:val="1"/>
        </w:numPr>
        <w:rPr>
          <w:b/>
        </w:rPr>
      </w:pPr>
      <w:r>
        <w:t xml:space="preserve">*** thinks *** teacher is corrupt because he has not lesson </w:t>
      </w:r>
      <w:proofErr w:type="gramStart"/>
      <w:r>
        <w:t>plans, and</w:t>
      </w:r>
      <w:proofErr w:type="gramEnd"/>
      <w:r>
        <w:t xml:space="preserve"> teaches using the dumbest stuff he finds on the Internet.</w:t>
      </w:r>
    </w:p>
    <w:p w14:paraId="2A4EF5AF" w14:textId="63054074" w:rsidR="005151AC" w:rsidRPr="005151AC" w:rsidRDefault="005151AC" w:rsidP="005151AC">
      <w:pPr>
        <w:pStyle w:val="ListParagraph"/>
        <w:numPr>
          <w:ilvl w:val="0"/>
          <w:numId w:val="1"/>
        </w:numPr>
        <w:rPr>
          <w:b/>
        </w:rPr>
      </w:pPr>
      <w:r>
        <w:t>** is an attorney who is prosecuting a corrupt politician who accepted bribes.</w:t>
      </w:r>
    </w:p>
    <w:p w14:paraId="11F79B15" w14:textId="59C2DA98" w:rsidR="005151AC" w:rsidRPr="005151AC" w:rsidRDefault="005151AC" w:rsidP="005151AC">
      <w:pPr>
        <w:pStyle w:val="ListParagraph"/>
        <w:numPr>
          <w:ilvl w:val="0"/>
          <w:numId w:val="1"/>
        </w:numPr>
        <w:rPr>
          <w:b/>
        </w:rPr>
      </w:pPr>
      <w:r>
        <w:t>***’s corrupt boss cheated *** out of some of *** wages.</w:t>
      </w:r>
    </w:p>
    <w:p w14:paraId="0DBE54AB" w14:textId="2348D515" w:rsidR="005151AC" w:rsidRPr="005151AC" w:rsidRDefault="005151AC" w:rsidP="005151AC">
      <w:pPr>
        <w:pStyle w:val="ListParagraph"/>
        <w:numPr>
          <w:ilvl w:val="0"/>
          <w:numId w:val="1"/>
        </w:numPr>
        <w:rPr>
          <w:b/>
        </w:rPr>
      </w:pPr>
      <w:r>
        <w:t>*** reported the corrupt police officer who solicited a bribe in the form of a free lunch at *** deli.</w:t>
      </w:r>
    </w:p>
    <w:p w14:paraId="296C8BE7" w14:textId="77777777" w:rsidR="00F24EDE" w:rsidRDefault="00F24EDE" w:rsidP="00F24EDE"/>
    <w:p w14:paraId="443FF050" w14:textId="3800A180" w:rsidR="00B577EA" w:rsidRDefault="00F24EDE" w:rsidP="00F24EDE">
      <w:pPr>
        <w:rPr>
          <w:u w:val="single"/>
        </w:rPr>
      </w:pPr>
      <w:r w:rsidRPr="00523677">
        <w:rPr>
          <w:b/>
          <w:u w:val="single"/>
        </w:rPr>
        <w:t>The</w:t>
      </w:r>
      <w:r w:rsidR="00B34424">
        <w:rPr>
          <w:b/>
          <w:u w:val="single"/>
        </w:rPr>
        <w:t xml:space="preserve"> adjective </w:t>
      </w:r>
      <w:r w:rsidR="00B34424" w:rsidRPr="00B34424">
        <w:rPr>
          <w:b/>
          <w:i/>
          <w:u w:val="single"/>
        </w:rPr>
        <w:t>corrupt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B406E1D" w14:textId="41CD145E" w:rsidR="00D53436" w:rsidRDefault="00D53436" w:rsidP="00F24EDE">
      <w:pPr>
        <w:rPr>
          <w:u w:val="single"/>
        </w:rPr>
      </w:pPr>
    </w:p>
    <w:p w14:paraId="73933F13" w14:textId="72E7AF70" w:rsidR="00D53436" w:rsidRDefault="00D53436" w:rsidP="00F24EDE">
      <w:pPr>
        <w:rPr>
          <w:u w:val="single"/>
        </w:rPr>
      </w:pPr>
    </w:p>
    <w:p w14:paraId="3D425F7D" w14:textId="3656055E" w:rsidR="00D53436" w:rsidRDefault="00D53436" w:rsidP="00F24EDE">
      <w:pPr>
        <w:rPr>
          <w:u w:val="single"/>
        </w:rPr>
      </w:pPr>
    </w:p>
    <w:p w14:paraId="1D18C184" w14:textId="59C49AAD" w:rsidR="00D53436" w:rsidRDefault="00D53436" w:rsidP="00F24EDE">
      <w:pPr>
        <w:rPr>
          <w:u w:val="single"/>
        </w:rPr>
      </w:pPr>
    </w:p>
    <w:p w14:paraId="666EC1C0" w14:textId="420BD9F6" w:rsidR="00D53436" w:rsidRDefault="00D53436" w:rsidP="00F24EDE">
      <w:pPr>
        <w:rPr>
          <w:u w:val="single"/>
        </w:rPr>
      </w:pPr>
    </w:p>
    <w:p w14:paraId="5BB58BD5" w14:textId="5EC23F92" w:rsidR="00D53436" w:rsidRDefault="00D53436" w:rsidP="00F24EDE">
      <w:pPr>
        <w:rPr>
          <w:u w:val="single"/>
        </w:rPr>
      </w:pPr>
    </w:p>
    <w:p w14:paraId="5D0DB208" w14:textId="7173CF9E" w:rsidR="00D53436" w:rsidRDefault="00D53436" w:rsidP="00F24EDE">
      <w:pPr>
        <w:rPr>
          <w:u w:val="single"/>
        </w:rPr>
      </w:pPr>
    </w:p>
    <w:p w14:paraId="02F0E420" w14:textId="6E6C5FB0" w:rsidR="00D53436" w:rsidRDefault="00D53436" w:rsidP="00F24EDE">
      <w:pPr>
        <w:rPr>
          <w:u w:val="single"/>
        </w:rPr>
      </w:pPr>
    </w:p>
    <w:p w14:paraId="4E9FC864" w14:textId="62D792FF" w:rsidR="00D53436" w:rsidRDefault="00D53436" w:rsidP="00F24EDE">
      <w:pPr>
        <w:rPr>
          <w:u w:val="single"/>
        </w:rPr>
      </w:pPr>
    </w:p>
    <w:p w14:paraId="032F2558" w14:textId="42B8593D" w:rsidR="00D53436" w:rsidRDefault="00D53436" w:rsidP="00F24EDE">
      <w:pPr>
        <w:rPr>
          <w:u w:val="single"/>
        </w:rPr>
      </w:pPr>
    </w:p>
    <w:p w14:paraId="354462D0" w14:textId="1B8F9464" w:rsidR="00D53436" w:rsidRDefault="00D53436" w:rsidP="00F24EDE">
      <w:pPr>
        <w:rPr>
          <w:u w:val="single"/>
        </w:rPr>
      </w:pPr>
    </w:p>
    <w:p w14:paraId="6E3C7719" w14:textId="20B1F1D2" w:rsidR="00D53436" w:rsidRDefault="00D53436" w:rsidP="00F24EDE">
      <w:pPr>
        <w:rPr>
          <w:u w:val="single"/>
        </w:rPr>
      </w:pPr>
    </w:p>
    <w:p w14:paraId="6596C2F4" w14:textId="63C1F749" w:rsidR="00D53436" w:rsidRDefault="00D53436" w:rsidP="00F24EDE">
      <w:pPr>
        <w:rPr>
          <w:u w:val="single"/>
        </w:rPr>
      </w:pPr>
    </w:p>
    <w:p w14:paraId="233893E6" w14:textId="4C8E9301" w:rsidR="00D53436" w:rsidRDefault="00D53436" w:rsidP="00F24EDE">
      <w:pPr>
        <w:rPr>
          <w:u w:val="single"/>
        </w:rPr>
      </w:pPr>
    </w:p>
    <w:p w14:paraId="14AA6CE6" w14:textId="69207DBB" w:rsidR="00D53436" w:rsidRDefault="00D53436" w:rsidP="00F24EDE">
      <w:pPr>
        <w:rPr>
          <w:u w:val="single"/>
        </w:rPr>
      </w:pPr>
    </w:p>
    <w:p w14:paraId="1E846865" w14:textId="58A5AF06" w:rsidR="00D53436" w:rsidRDefault="00D53436" w:rsidP="00F24EDE">
      <w:pPr>
        <w:rPr>
          <w:u w:val="single"/>
        </w:rPr>
      </w:pPr>
    </w:p>
    <w:p w14:paraId="67386C31" w14:textId="7A9B8D08" w:rsidR="00D53436" w:rsidRDefault="00D53436" w:rsidP="00F24EDE">
      <w:pPr>
        <w:rPr>
          <w:u w:val="single"/>
        </w:rPr>
      </w:pPr>
    </w:p>
    <w:p w14:paraId="3C7E6810" w14:textId="586B06E7" w:rsidR="00D53436" w:rsidRDefault="00D53436" w:rsidP="00F24EDE">
      <w:pPr>
        <w:rPr>
          <w:u w:val="single"/>
        </w:rPr>
      </w:pPr>
    </w:p>
    <w:p w14:paraId="1CF4A4A3" w14:textId="705CB716" w:rsidR="00D53436" w:rsidRDefault="00D53436" w:rsidP="00F24EDE">
      <w:pPr>
        <w:rPr>
          <w:u w:val="single"/>
        </w:rPr>
      </w:pPr>
    </w:p>
    <w:p w14:paraId="2FE8B7D6" w14:textId="0DE15580" w:rsidR="00D53436" w:rsidRDefault="00D53436" w:rsidP="00F24EDE">
      <w:pPr>
        <w:rPr>
          <w:u w:val="single"/>
        </w:rPr>
      </w:pPr>
    </w:p>
    <w:p w14:paraId="1899D14A" w14:textId="5FFEC9CA" w:rsidR="00D53436" w:rsidRDefault="00D53436" w:rsidP="00F24EDE">
      <w:pPr>
        <w:rPr>
          <w:u w:val="single"/>
        </w:rPr>
      </w:pPr>
    </w:p>
    <w:p w14:paraId="4C903647" w14:textId="537F3136" w:rsidR="00D53436" w:rsidRDefault="00D53436" w:rsidP="00F24EDE">
      <w:pPr>
        <w:rPr>
          <w:u w:val="single"/>
        </w:rPr>
      </w:pPr>
    </w:p>
    <w:p w14:paraId="518FC247" w14:textId="131CF995" w:rsidR="00D53436" w:rsidRDefault="00D53436" w:rsidP="00F24EDE">
      <w:pPr>
        <w:rPr>
          <w:u w:val="single"/>
        </w:rPr>
      </w:pPr>
    </w:p>
    <w:p w14:paraId="599F9029" w14:textId="596A563A" w:rsidR="00D53436" w:rsidRDefault="00D53436" w:rsidP="00F24EDE">
      <w:pPr>
        <w:rPr>
          <w:u w:val="single"/>
        </w:rPr>
      </w:pPr>
    </w:p>
    <w:p w14:paraId="5F7AC709" w14:textId="0432878E" w:rsidR="00D53436" w:rsidRDefault="00D53436" w:rsidP="00F24EDE">
      <w:pPr>
        <w:rPr>
          <w:u w:val="single"/>
        </w:rPr>
      </w:pPr>
    </w:p>
    <w:p w14:paraId="2186F98D" w14:textId="52205B15" w:rsidR="00D53436" w:rsidRDefault="00D53436" w:rsidP="00F24EDE">
      <w:pPr>
        <w:rPr>
          <w:u w:val="single"/>
        </w:rPr>
      </w:pPr>
    </w:p>
    <w:p w14:paraId="3E530BB2" w14:textId="12F4880E" w:rsidR="00D53436" w:rsidRDefault="00D53436" w:rsidP="00F24EDE">
      <w:pPr>
        <w:rPr>
          <w:u w:val="single"/>
        </w:rPr>
      </w:pPr>
    </w:p>
    <w:p w14:paraId="4A143323" w14:textId="03FAAC72" w:rsidR="00D53436" w:rsidRDefault="00D53436" w:rsidP="00F24EDE">
      <w:pPr>
        <w:rPr>
          <w:u w:val="single"/>
        </w:rPr>
      </w:pPr>
    </w:p>
    <w:p w14:paraId="42B64604" w14:textId="65A8CE8F" w:rsidR="00D53436" w:rsidRDefault="00D53436" w:rsidP="00F24EDE">
      <w:pPr>
        <w:rPr>
          <w:u w:val="single"/>
        </w:rPr>
      </w:pPr>
    </w:p>
    <w:p w14:paraId="18092C41" w14:textId="32F36719" w:rsidR="00D53436" w:rsidRDefault="00D53436" w:rsidP="00F24EDE">
      <w:pPr>
        <w:rPr>
          <w:u w:val="single"/>
        </w:rPr>
      </w:pPr>
    </w:p>
    <w:p w14:paraId="3EC6E760" w14:textId="6FA717AD" w:rsidR="00D53436" w:rsidRDefault="00D53436" w:rsidP="00F24EDE">
      <w:pPr>
        <w:rPr>
          <w:u w:val="single"/>
        </w:rPr>
      </w:pPr>
    </w:p>
    <w:p w14:paraId="784444D3" w14:textId="6E1151F4" w:rsidR="00D53436" w:rsidRDefault="00D53436" w:rsidP="00F24EDE">
      <w:pPr>
        <w:rPr>
          <w:u w:val="single"/>
        </w:rPr>
      </w:pPr>
    </w:p>
    <w:p w14:paraId="2981EEDC" w14:textId="78B53314" w:rsidR="00D53436" w:rsidRDefault="00D53436" w:rsidP="00F24EDE">
      <w:pPr>
        <w:rPr>
          <w:u w:val="single"/>
        </w:rPr>
      </w:pPr>
    </w:p>
    <w:p w14:paraId="5A757934" w14:textId="67B7B24E" w:rsidR="00D53436" w:rsidRDefault="00D53436" w:rsidP="00F24EDE">
      <w:pPr>
        <w:rPr>
          <w:u w:val="single"/>
        </w:rPr>
      </w:pPr>
    </w:p>
    <w:p w14:paraId="0D404231" w14:textId="7537FBD5" w:rsidR="00D53436" w:rsidRDefault="00D53436" w:rsidP="00F24EDE">
      <w:pPr>
        <w:rPr>
          <w:u w:val="single"/>
        </w:rPr>
      </w:pPr>
    </w:p>
    <w:p w14:paraId="4706FE65" w14:textId="77777777" w:rsidR="00D53436" w:rsidRPr="009E1B18" w:rsidRDefault="00D53436" w:rsidP="00D53436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25A5483" w14:textId="77777777" w:rsidR="00D53436" w:rsidRDefault="00D53436" w:rsidP="00D53436">
      <w:r>
        <w:rPr>
          <w:b/>
        </w:rPr>
        <w:t xml:space="preserve">Focus on One Word Worksheet: </w:t>
      </w:r>
      <w:r>
        <w:rPr>
          <w:b/>
          <w:i/>
        </w:rPr>
        <w:t>Corruption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E690E0B" w14:textId="77777777" w:rsidR="00D53436" w:rsidRDefault="00D53436" w:rsidP="00D53436"/>
    <w:p w14:paraId="6F4C7790" w14:textId="77777777" w:rsidR="00D53436" w:rsidRPr="00BE5A87" w:rsidRDefault="00D53436" w:rsidP="00D53436">
      <w:pPr>
        <w:pStyle w:val="ListParagraph"/>
        <w:numPr>
          <w:ilvl w:val="0"/>
          <w:numId w:val="2"/>
        </w:numPr>
        <w:rPr>
          <w:b/>
        </w:rPr>
      </w:pPr>
      <w:r>
        <w:t xml:space="preserve">In the 1960s and 1970s, the New York Police Department was a hotbed of </w:t>
      </w:r>
      <w:r w:rsidRPr="00BE5A87">
        <w:rPr>
          <w:i/>
        </w:rPr>
        <w:t>corruption</w:t>
      </w:r>
      <w:r>
        <w:t xml:space="preserve"> because police officers took bribes from criminals.</w:t>
      </w:r>
    </w:p>
    <w:p w14:paraId="6393B8A9" w14:textId="77777777" w:rsidR="00D53436" w:rsidRPr="00BE5A87" w:rsidRDefault="00D53436" w:rsidP="00D53436">
      <w:pPr>
        <w:pStyle w:val="ListParagraph"/>
        <w:numPr>
          <w:ilvl w:val="0"/>
          <w:numId w:val="2"/>
        </w:numPr>
        <w:rPr>
          <w:b/>
        </w:rPr>
      </w:pPr>
      <w:r w:rsidRPr="00BE5A87">
        <w:rPr>
          <w:i/>
        </w:rPr>
        <w:t>Corruption</w:t>
      </w:r>
      <w:r>
        <w:t xml:space="preserve"> will always be a problem among public officials because they have so many chances to accept bribes.</w:t>
      </w:r>
    </w:p>
    <w:p w14:paraId="35201438" w14:textId="77777777" w:rsidR="00D53436" w:rsidRPr="00BE5A87" w:rsidRDefault="00D53436" w:rsidP="00D53436">
      <w:pPr>
        <w:pStyle w:val="ListParagraph"/>
        <w:numPr>
          <w:ilvl w:val="0"/>
          <w:numId w:val="2"/>
        </w:numPr>
        <w:rPr>
          <w:b/>
        </w:rPr>
      </w:pPr>
      <w:r>
        <w:t xml:space="preserve">*** is an investigator with the district attorney’s office who looks into cases of </w:t>
      </w:r>
      <w:r w:rsidRPr="00BE5A87">
        <w:rPr>
          <w:i/>
        </w:rPr>
        <w:t xml:space="preserve">corruption </w:t>
      </w:r>
      <w:r>
        <w:t>among judges who may have accepted money to decide cases.</w:t>
      </w:r>
    </w:p>
    <w:p w14:paraId="2AB4869B" w14:textId="77777777" w:rsidR="00D53436" w:rsidRPr="00BE5A87" w:rsidRDefault="00D53436" w:rsidP="00D53436">
      <w:pPr>
        <w:pStyle w:val="ListParagraph"/>
        <w:numPr>
          <w:ilvl w:val="0"/>
          <w:numId w:val="2"/>
        </w:numPr>
        <w:rPr>
          <w:b/>
        </w:rPr>
      </w:pPr>
      <w:r>
        <w:t xml:space="preserve">Once citizens understand that there is </w:t>
      </w:r>
      <w:r w:rsidRPr="00BE5A87">
        <w:rPr>
          <w:i/>
        </w:rPr>
        <w:t>corruption</w:t>
      </w:r>
      <w:r>
        <w:t xml:space="preserve"> in government, that the people’s representatives sell their offices for money, that government is doomed.</w:t>
      </w:r>
    </w:p>
    <w:p w14:paraId="6A9CAF1D" w14:textId="77777777" w:rsidR="00D53436" w:rsidRPr="00BE5A87" w:rsidRDefault="00D53436" w:rsidP="00D53436">
      <w:pPr>
        <w:pStyle w:val="ListParagraph"/>
        <w:numPr>
          <w:ilvl w:val="0"/>
          <w:numId w:val="2"/>
        </w:numPr>
        <w:rPr>
          <w:b/>
        </w:rPr>
      </w:pPr>
      <w:r>
        <w:t>The teacher’s</w:t>
      </w:r>
      <w:r w:rsidRPr="00BE5A87">
        <w:rPr>
          <w:i/>
        </w:rPr>
        <w:t xml:space="preserve"> corruption</w:t>
      </w:r>
      <w:r>
        <w:t>, accepting money for high grades, cost him his job.</w:t>
      </w:r>
    </w:p>
    <w:p w14:paraId="17F6DE54" w14:textId="77777777" w:rsidR="00D53436" w:rsidRDefault="00D53436" w:rsidP="00D53436"/>
    <w:p w14:paraId="7FC516C2" w14:textId="74BBFA7A" w:rsidR="00D53436" w:rsidRPr="006B45BA" w:rsidRDefault="00D53436" w:rsidP="00D53436">
      <w:r>
        <w:rPr>
          <w:b/>
          <w:u w:val="single"/>
        </w:rPr>
        <w:t xml:space="preserve">The noun </w:t>
      </w:r>
      <w:r>
        <w:rPr>
          <w:b/>
          <w:i/>
          <w:u w:val="single"/>
        </w:rPr>
        <w:t>corruption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D53436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3F6411"/>
    <w:multiLevelType w:val="hybridMultilevel"/>
    <w:tmpl w:val="E4B6D5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F809AA"/>
    <w:multiLevelType w:val="hybridMultilevel"/>
    <w:tmpl w:val="86DE8C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F9B"/>
    <w:rsid w:val="001539C9"/>
    <w:rsid w:val="001F20BF"/>
    <w:rsid w:val="002C2733"/>
    <w:rsid w:val="00335A5C"/>
    <w:rsid w:val="00410E3E"/>
    <w:rsid w:val="004E5F9B"/>
    <w:rsid w:val="005151AC"/>
    <w:rsid w:val="005A5A20"/>
    <w:rsid w:val="006B45BA"/>
    <w:rsid w:val="00B34424"/>
    <w:rsid w:val="00C32881"/>
    <w:rsid w:val="00CA4835"/>
    <w:rsid w:val="00D53436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50F29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51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8</TotalTime>
  <Pages>2</Pages>
  <Words>310</Words>
  <Characters>1768</Characters>
  <Application>Microsoft Office Word</Application>
  <DocSecurity>0</DocSecurity>
  <Lines>14</Lines>
  <Paragraphs>4</Paragraphs>
  <ScaleCrop>false</ScaleCrop>
  <Company>Mark's Text Terminal</Company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2017-12-22T13:55:00Z</dcterms:created>
  <dcterms:modified xsi:type="dcterms:W3CDTF">2018-06-23T15:01:00Z</dcterms:modified>
</cp:coreProperties>
</file>