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02267">
        <w:rPr>
          <w:b/>
          <w:i/>
        </w:rPr>
        <w:t>Vassal</w:t>
      </w:r>
      <w:r w:rsidR="00002267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002267" w:rsidRDefault="00002267" w:rsidP="00F24EDE"/>
    <w:p w:rsidR="00002267" w:rsidRPr="003E0BDA" w:rsidRDefault="003E0BDA" w:rsidP="00002267">
      <w:pPr>
        <w:pStyle w:val="ListParagraph"/>
        <w:numPr>
          <w:ilvl w:val="0"/>
          <w:numId w:val="1"/>
        </w:numPr>
        <w:rPr>
          <w:b/>
        </w:rPr>
      </w:pPr>
      <w:r>
        <w:t>Teachers have an unfortunate tendency to act like feudal lords and treat their students like vassals.</w:t>
      </w:r>
    </w:p>
    <w:p w:rsidR="003E0BDA" w:rsidRPr="003E0BDA" w:rsidRDefault="003E0BDA" w:rsidP="00002267">
      <w:pPr>
        <w:pStyle w:val="ListParagraph"/>
        <w:numPr>
          <w:ilvl w:val="0"/>
          <w:numId w:val="1"/>
        </w:numPr>
        <w:rPr>
          <w:b/>
        </w:rPr>
      </w:pPr>
      <w:r>
        <w:t>*** and **** work at Century 21, where their nasty supervisor treats them like vassals.</w:t>
      </w:r>
    </w:p>
    <w:p w:rsidR="003E0BDA" w:rsidRPr="003E0BDA" w:rsidRDefault="003E0BDA" w:rsidP="00002267">
      <w:pPr>
        <w:pStyle w:val="ListParagraph"/>
        <w:numPr>
          <w:ilvl w:val="0"/>
          <w:numId w:val="1"/>
        </w:numPr>
        <w:rPr>
          <w:b/>
        </w:rPr>
      </w:pPr>
      <w:r>
        <w:t>*** is interested in feudal Europe and its class structure, particularly the relationships between feudal lords and those at the bottom of the feudal order, the vassals.</w:t>
      </w:r>
    </w:p>
    <w:p w:rsidR="003E0BDA" w:rsidRPr="003E0BDA" w:rsidRDefault="003E0BDA" w:rsidP="00002267">
      <w:pPr>
        <w:pStyle w:val="ListParagraph"/>
        <w:numPr>
          <w:ilvl w:val="0"/>
          <w:numId w:val="1"/>
        </w:numPr>
        <w:rPr>
          <w:b/>
        </w:rPr>
      </w:pPr>
      <w:r>
        <w:t>On a feudal manor, the vassals did the hardest and dirtiest work.</w:t>
      </w:r>
    </w:p>
    <w:p w:rsidR="003E0BDA" w:rsidRPr="00002267" w:rsidRDefault="003E0BDA" w:rsidP="00002267">
      <w:pPr>
        <w:pStyle w:val="ListParagraph"/>
        <w:numPr>
          <w:ilvl w:val="0"/>
          <w:numId w:val="1"/>
        </w:numPr>
        <w:rPr>
          <w:b/>
        </w:rPr>
      </w:pPr>
      <w:r>
        <w:t>*** reads a lot about history, so *** knows that while vassals in Medieval Europe weren’t exactly slaves, they were pretty close.</w:t>
      </w:r>
      <w:bookmarkStart w:id="54" w:name="_GoBack"/>
      <w:bookmarkEnd w:id="54"/>
    </w:p>
    <w:p w:rsidR="00F24EDE" w:rsidRDefault="00F24EDE" w:rsidP="00F24EDE"/>
    <w:p w:rsidR="00B577EA" w:rsidRPr="006B45BA" w:rsidRDefault="00002267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vassal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8701A"/>
    <w:multiLevelType w:val="hybridMultilevel"/>
    <w:tmpl w:val="243C8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267"/>
    <w:rsid w:val="00002267"/>
    <w:rsid w:val="001539C9"/>
    <w:rsid w:val="001F20BF"/>
    <w:rsid w:val="002C2733"/>
    <w:rsid w:val="00335A5C"/>
    <w:rsid w:val="003E0BDA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027537B7-52E5-7142-9BDE-75B0047C3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22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153</Words>
  <Characters>874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2018-06-08T12:37:00Z</dcterms:created>
  <dcterms:modified xsi:type="dcterms:W3CDTF">2018-06-08T12:49:00Z</dcterms:modified>
</cp:coreProperties>
</file>