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9765C1">
        <w:rPr>
          <w:b/>
          <w:i/>
        </w:rPr>
        <w:t>Vulnerable</w:t>
      </w:r>
      <w:r w:rsidR="00F24EDE">
        <w:rPr>
          <w:b/>
        </w:rPr>
        <w:t xml:space="preserve"> (</w:t>
      </w:r>
      <w:r w:rsidR="009765C1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9765C1" w:rsidRDefault="009765C1" w:rsidP="00F24EDE"/>
    <w:p w:rsidR="009765C1" w:rsidRPr="009765C1" w:rsidRDefault="009765C1" w:rsidP="009765C1">
      <w:pPr>
        <w:pStyle w:val="ListParagraph"/>
        <w:numPr>
          <w:ilvl w:val="0"/>
          <w:numId w:val="1"/>
        </w:numPr>
        <w:rPr>
          <w:b/>
        </w:rPr>
      </w:pPr>
      <w:r>
        <w:t xml:space="preserve">Young children are </w:t>
      </w:r>
      <w:r w:rsidRPr="009765C1">
        <w:rPr>
          <w:i/>
        </w:rPr>
        <w:t>vulnerable</w:t>
      </w:r>
      <w:r>
        <w:t xml:space="preserve"> to the world, so adults must protect them.</w:t>
      </w:r>
    </w:p>
    <w:p w:rsidR="009765C1" w:rsidRPr="009765C1" w:rsidRDefault="009765C1" w:rsidP="009765C1">
      <w:pPr>
        <w:pStyle w:val="ListParagraph"/>
        <w:numPr>
          <w:ilvl w:val="0"/>
          <w:numId w:val="1"/>
        </w:numPr>
        <w:rPr>
          <w:b/>
        </w:rPr>
      </w:pPr>
      <w:r>
        <w:t xml:space="preserve">Because everyone else at school has the flu, *** worries that ** is </w:t>
      </w:r>
      <w:r w:rsidRPr="009765C1">
        <w:rPr>
          <w:i/>
        </w:rPr>
        <w:t>vulnerable</w:t>
      </w:r>
      <w:r>
        <w:t xml:space="preserve"> to getting sick.</w:t>
      </w:r>
    </w:p>
    <w:p w:rsidR="009765C1" w:rsidRPr="009765C1" w:rsidRDefault="009765C1" w:rsidP="009765C1">
      <w:pPr>
        <w:pStyle w:val="ListParagraph"/>
        <w:numPr>
          <w:ilvl w:val="0"/>
          <w:numId w:val="1"/>
        </w:numPr>
        <w:rPr>
          <w:b/>
        </w:rPr>
      </w:pPr>
      <w:r>
        <w:t xml:space="preserve">*** carried the largest umbrella ** owns to school, because *** doesn’t want to be </w:t>
      </w:r>
      <w:r w:rsidRPr="009765C1">
        <w:rPr>
          <w:i/>
        </w:rPr>
        <w:t>vulnerable</w:t>
      </w:r>
      <w:r>
        <w:t xml:space="preserve"> to the rain.</w:t>
      </w:r>
    </w:p>
    <w:p w:rsidR="009765C1" w:rsidRPr="009765C1" w:rsidRDefault="009765C1" w:rsidP="009765C1">
      <w:pPr>
        <w:pStyle w:val="ListParagraph"/>
        <w:numPr>
          <w:ilvl w:val="0"/>
          <w:numId w:val="1"/>
        </w:numPr>
        <w:rPr>
          <w:b/>
        </w:rPr>
      </w:pPr>
      <w:r>
        <w:t xml:space="preserve">Nations with small armies are </w:t>
      </w:r>
      <w:r w:rsidRPr="009765C1">
        <w:rPr>
          <w:i/>
        </w:rPr>
        <w:t>vulnerable</w:t>
      </w:r>
      <w:r>
        <w:t xml:space="preserve"> to attack from their enemies.</w:t>
      </w:r>
    </w:p>
    <w:p w:rsidR="009765C1" w:rsidRPr="009765C1" w:rsidRDefault="009765C1" w:rsidP="009765C1">
      <w:pPr>
        <w:pStyle w:val="ListParagraph"/>
        <w:numPr>
          <w:ilvl w:val="0"/>
          <w:numId w:val="1"/>
        </w:numPr>
        <w:rPr>
          <w:b/>
        </w:rPr>
      </w:pPr>
      <w:r>
        <w:t xml:space="preserve">The problem with schools is that students are </w:t>
      </w:r>
      <w:bookmarkStart w:id="54" w:name="_GoBack"/>
      <w:r w:rsidRPr="009765C1">
        <w:rPr>
          <w:i/>
        </w:rPr>
        <w:t>vulnerable</w:t>
      </w:r>
      <w:bookmarkEnd w:id="54"/>
      <w:r>
        <w:t xml:space="preserve"> to ignorant, crazy, and poorly trained teachers.</w:t>
      </w:r>
    </w:p>
    <w:p w:rsidR="00F24EDE" w:rsidRDefault="00F24EDE" w:rsidP="00F24EDE"/>
    <w:p w:rsidR="00B577EA" w:rsidRPr="006B45BA" w:rsidRDefault="009765C1" w:rsidP="00F24EDE">
      <w:r>
        <w:rPr>
          <w:b/>
          <w:u w:val="single"/>
        </w:rPr>
        <w:t>The adjective</w:t>
      </w:r>
      <w:r w:rsidR="00F24EDE" w:rsidRPr="00523677">
        <w:rPr>
          <w:b/>
          <w:u w:val="single"/>
        </w:rPr>
        <w:t xml:space="preserve"> </w:t>
      </w:r>
      <w:r w:rsidRPr="009765C1">
        <w:rPr>
          <w:b/>
          <w:i/>
          <w:u w:val="single"/>
        </w:rPr>
        <w:t>vulnerable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596E42"/>
    <w:multiLevelType w:val="hybridMultilevel"/>
    <w:tmpl w:val="E7F442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ED1"/>
    <w:rsid w:val="001539C9"/>
    <w:rsid w:val="001F20BF"/>
    <w:rsid w:val="002C2733"/>
    <w:rsid w:val="00335A5C"/>
    <w:rsid w:val="003D1ED1"/>
    <w:rsid w:val="00410E3E"/>
    <w:rsid w:val="005A5A20"/>
    <w:rsid w:val="006B45BA"/>
    <w:rsid w:val="009765C1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CADBAF"/>
  <w15:chartTrackingRefBased/>
  <w15:docId w15:val="{DA923C00-F9AC-0E4E-9362-C1AEFDE01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65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1</Pages>
  <Words>140</Words>
  <Characters>801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2018-01-19T18:55:00Z</dcterms:created>
  <dcterms:modified xsi:type="dcterms:W3CDTF">2018-02-06T20:29:00Z</dcterms:modified>
</cp:coreProperties>
</file>