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51666">
        <w:rPr>
          <w:b/>
          <w:i/>
        </w:rPr>
        <w:t>Sedentary</w:t>
      </w:r>
      <w:r w:rsidR="00F24EDE">
        <w:rPr>
          <w:b/>
        </w:rPr>
        <w:t xml:space="preserve"> (</w:t>
      </w:r>
      <w:r w:rsidR="00C5166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C51666" w:rsidRDefault="00C51666" w:rsidP="00F24EDE"/>
    <w:p w:rsidR="00C51666" w:rsidRPr="00C51666" w:rsidRDefault="00C51666" w:rsidP="00C51666">
      <w:pPr>
        <w:pStyle w:val="ListParagraph"/>
        <w:numPr>
          <w:ilvl w:val="0"/>
          <w:numId w:val="1"/>
        </w:numPr>
        <w:rPr>
          <w:b/>
        </w:rPr>
      </w:pPr>
      <w:r>
        <w:t>Before the Neolithic Revolution, humans were nomadic, but after they became</w:t>
      </w:r>
      <w:r w:rsidRPr="001B558A">
        <w:rPr>
          <w:i/>
        </w:rPr>
        <w:t xml:space="preserve"> sedentary</w:t>
      </w:r>
      <w:r>
        <w:t>, living in cities and growing food.</w:t>
      </w:r>
    </w:p>
    <w:p w:rsidR="00C51666" w:rsidRPr="00C51666" w:rsidRDefault="00C51666" w:rsidP="00C51666">
      <w:pPr>
        <w:pStyle w:val="ListParagraph"/>
        <w:numPr>
          <w:ilvl w:val="0"/>
          <w:numId w:val="1"/>
        </w:numPr>
        <w:rPr>
          <w:b/>
        </w:rPr>
      </w:pPr>
      <w:r>
        <w:t xml:space="preserve">It rained all day on Saturday, so *** enjoyed a </w:t>
      </w:r>
      <w:r w:rsidRPr="001B558A">
        <w:rPr>
          <w:i/>
        </w:rPr>
        <w:t>sedentary</w:t>
      </w:r>
      <w:r>
        <w:t xml:space="preserve"> day watching movies on television.</w:t>
      </w:r>
    </w:p>
    <w:p w:rsidR="00C51666" w:rsidRPr="001B558A" w:rsidRDefault="001B558A" w:rsidP="00C51666">
      <w:pPr>
        <w:pStyle w:val="ListParagraph"/>
        <w:numPr>
          <w:ilvl w:val="0"/>
          <w:numId w:val="1"/>
        </w:numPr>
        <w:rPr>
          <w:b/>
        </w:rPr>
      </w:pPr>
      <w:r>
        <w:t xml:space="preserve">The students noticed that their </w:t>
      </w:r>
      <w:r w:rsidRPr="001B558A">
        <w:rPr>
          <w:i/>
        </w:rPr>
        <w:t>sedentary</w:t>
      </w:r>
      <w:r>
        <w:t xml:space="preserve"> teacher was gaining a lot of weight.</w:t>
      </w:r>
    </w:p>
    <w:p w:rsidR="001B558A" w:rsidRPr="001B558A" w:rsidRDefault="001B558A" w:rsidP="00C51666">
      <w:pPr>
        <w:pStyle w:val="ListParagraph"/>
        <w:numPr>
          <w:ilvl w:val="0"/>
          <w:numId w:val="1"/>
        </w:numPr>
        <w:rPr>
          <w:b/>
        </w:rPr>
      </w:pPr>
      <w:r>
        <w:t xml:space="preserve">*** wrote a research paper in which *** linked the </w:t>
      </w:r>
      <w:r w:rsidRPr="001B558A">
        <w:rPr>
          <w:i/>
        </w:rPr>
        <w:t>sedentary</w:t>
      </w:r>
      <w:r>
        <w:t xml:space="preserve"> lifestyles of Americans with the national obesity epidemic.</w:t>
      </w:r>
    </w:p>
    <w:p w:rsidR="001B558A" w:rsidRPr="00C51666" w:rsidRDefault="001B558A" w:rsidP="00C51666">
      <w:pPr>
        <w:pStyle w:val="ListParagraph"/>
        <w:numPr>
          <w:ilvl w:val="0"/>
          <w:numId w:val="1"/>
        </w:numPr>
        <w:rPr>
          <w:b/>
        </w:rPr>
      </w:pPr>
      <w:r>
        <w:t>***’s health teacher warned *** class that a</w:t>
      </w:r>
      <w:bookmarkStart w:id="54" w:name="_GoBack"/>
      <w:r w:rsidRPr="001B558A">
        <w:rPr>
          <w:i/>
        </w:rPr>
        <w:t xml:space="preserve"> sedentary</w:t>
      </w:r>
      <w:r>
        <w:t xml:space="preserve"> </w:t>
      </w:r>
      <w:bookmarkEnd w:id="54"/>
      <w:r>
        <w:t>lifestyle is unhealthy.</w:t>
      </w:r>
    </w:p>
    <w:p w:rsidR="00F24EDE" w:rsidRDefault="00F24EDE" w:rsidP="00F24EDE"/>
    <w:p w:rsidR="00B577EA" w:rsidRPr="006B45BA" w:rsidRDefault="00C51666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sedentary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60175"/>
    <w:multiLevelType w:val="hybridMultilevel"/>
    <w:tmpl w:val="0B2CD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B558A"/>
    <w:rsid w:val="001F20BF"/>
    <w:rsid w:val="002C2733"/>
    <w:rsid w:val="00335A5C"/>
    <w:rsid w:val="003D1ED1"/>
    <w:rsid w:val="00410E3E"/>
    <w:rsid w:val="005A5A20"/>
    <w:rsid w:val="006B45BA"/>
    <w:rsid w:val="00C32881"/>
    <w:rsid w:val="00C51666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AABAA3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6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146</Words>
  <Characters>834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2018-02-05T13:45:00Z</dcterms:modified>
</cp:coreProperties>
</file>