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2D802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F99BD80" w14:textId="5AFD4E4E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3C69BB">
        <w:rPr>
          <w:b/>
          <w:i/>
        </w:rPr>
        <w:t>Diminutive</w:t>
      </w:r>
      <w:r w:rsidR="003C69BB">
        <w:rPr>
          <w:b/>
        </w:rPr>
        <w:t xml:space="preserve"> (adjective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E7E9B21" w14:textId="77777777" w:rsidR="003C69BB" w:rsidRDefault="003C69BB" w:rsidP="00F24EDE"/>
    <w:p w14:paraId="7A12131B" w14:textId="7E62695A" w:rsidR="003C69BB" w:rsidRPr="003C69BB" w:rsidRDefault="003C69BB" w:rsidP="003C69BB">
      <w:pPr>
        <w:pStyle w:val="ListParagraph"/>
        <w:numPr>
          <w:ilvl w:val="0"/>
          <w:numId w:val="1"/>
        </w:numPr>
        <w:rPr>
          <w:b/>
        </w:rPr>
      </w:pPr>
      <w:r>
        <w:t xml:space="preserve">Because children are </w:t>
      </w:r>
      <w:r w:rsidRPr="003C69BB">
        <w:rPr>
          <w:i/>
        </w:rPr>
        <w:t>diminutive</w:t>
      </w:r>
      <w:r>
        <w:t>, they were used in the early Industrial Revolution to work in tight spots in factories.</w:t>
      </w:r>
    </w:p>
    <w:p w14:paraId="5747F3D7" w14:textId="1981A304" w:rsidR="003C69BB" w:rsidRPr="003C69BB" w:rsidRDefault="003C69BB" w:rsidP="003C69BB">
      <w:pPr>
        <w:pStyle w:val="ListParagraph"/>
        <w:numPr>
          <w:ilvl w:val="0"/>
          <w:numId w:val="1"/>
        </w:numPr>
        <w:rPr>
          <w:b/>
        </w:rPr>
      </w:pPr>
      <w:r>
        <w:t xml:space="preserve">*** became a school teacher and was amazed at how </w:t>
      </w:r>
      <w:r w:rsidRPr="003C69BB">
        <w:rPr>
          <w:i/>
        </w:rPr>
        <w:t>diminutive</w:t>
      </w:r>
      <w:r>
        <w:t xml:space="preserve"> first-graders are.</w:t>
      </w:r>
    </w:p>
    <w:p w14:paraId="20709144" w14:textId="70FD91C1" w:rsidR="003C69BB" w:rsidRPr="003C69BB" w:rsidRDefault="003C69BB" w:rsidP="003C69BB">
      <w:pPr>
        <w:pStyle w:val="ListParagraph"/>
        <w:numPr>
          <w:ilvl w:val="0"/>
          <w:numId w:val="1"/>
        </w:numPr>
        <w:rPr>
          <w:b/>
        </w:rPr>
      </w:pPr>
      <w:r>
        <w:t xml:space="preserve">Some movie stars are so </w:t>
      </w:r>
      <w:r w:rsidRPr="003C69BB">
        <w:rPr>
          <w:i/>
        </w:rPr>
        <w:t>diminutive</w:t>
      </w:r>
      <w:r>
        <w:t xml:space="preserve"> that they need to stand on boxes to measure up to their co-stars.</w:t>
      </w:r>
    </w:p>
    <w:p w14:paraId="4186F1F8" w14:textId="7FADD683" w:rsidR="003C69BB" w:rsidRPr="003C69BB" w:rsidRDefault="003C69BB" w:rsidP="003C69BB">
      <w:pPr>
        <w:pStyle w:val="ListParagraph"/>
        <w:numPr>
          <w:ilvl w:val="0"/>
          <w:numId w:val="1"/>
        </w:numPr>
        <w:rPr>
          <w:b/>
        </w:rPr>
      </w:pPr>
      <w:r>
        <w:t>*** wants to play professional basketball, but is too</w:t>
      </w:r>
      <w:r w:rsidRPr="003C69BB">
        <w:rPr>
          <w:i/>
        </w:rPr>
        <w:t xml:space="preserve"> diminutive</w:t>
      </w:r>
      <w:r>
        <w:t>.</w:t>
      </w:r>
    </w:p>
    <w:p w14:paraId="193775C5" w14:textId="453022AE" w:rsidR="003C69BB" w:rsidRPr="003C69BB" w:rsidRDefault="003C69BB" w:rsidP="003C69BB">
      <w:pPr>
        <w:pStyle w:val="ListParagraph"/>
        <w:numPr>
          <w:ilvl w:val="0"/>
          <w:numId w:val="1"/>
        </w:numPr>
        <w:rPr>
          <w:b/>
        </w:rPr>
      </w:pPr>
      <w:r>
        <w:t>***** is a</w:t>
      </w:r>
      <w:bookmarkStart w:id="54" w:name="_GoBack"/>
      <w:r w:rsidRPr="003C69BB">
        <w:rPr>
          <w:i/>
        </w:rPr>
        <w:t xml:space="preserve"> diminutive</w:t>
      </w:r>
      <w:r>
        <w:t xml:space="preserve"> </w:t>
      </w:r>
      <w:bookmarkEnd w:id="54"/>
      <w:r>
        <w:t>boxer who fight in the lightweight division.</w:t>
      </w:r>
    </w:p>
    <w:p w14:paraId="18077FE4" w14:textId="77777777" w:rsidR="00F24EDE" w:rsidRDefault="00F24EDE" w:rsidP="00F24EDE"/>
    <w:p w14:paraId="72C1FDA1" w14:textId="32C0836C" w:rsidR="00B577EA" w:rsidRPr="006B45BA" w:rsidRDefault="003C69BB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diminutive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8779F6"/>
    <w:multiLevelType w:val="hybridMultilevel"/>
    <w:tmpl w:val="CD944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03B"/>
    <w:rsid w:val="001539C9"/>
    <w:rsid w:val="0018003B"/>
    <w:rsid w:val="001F20BF"/>
    <w:rsid w:val="002C2733"/>
    <w:rsid w:val="00335A5C"/>
    <w:rsid w:val="003C69BB"/>
    <w:rsid w:val="00410E3E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D5E48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69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137</Words>
  <Characters>785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2018-01-05T15:37:00Z</dcterms:created>
  <dcterms:modified xsi:type="dcterms:W3CDTF">2018-01-05T15:51:00Z</dcterms:modified>
</cp:coreProperties>
</file>