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7AAD6D" w14:textId="77777777" w:rsidR="00B577EA" w:rsidRDefault="00631B11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3E5C0045" w14:textId="77777777" w:rsidR="00F75C2A" w:rsidRDefault="00F75C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 w:rsidRPr="00F75C2A">
        <w:rPr>
          <w:rFonts w:ascii="Times New Roman" w:hAnsi="Times New Roman" w:cs="Times New Roman"/>
          <w:b/>
          <w:i/>
        </w:rPr>
        <w:t xml:space="preserve">Mythology </w:t>
      </w:r>
      <w:r w:rsidR="00270EE9">
        <w:rPr>
          <w:rFonts w:ascii="Times New Roman" w:hAnsi="Times New Roman" w:cs="Times New Roman"/>
          <w:b/>
        </w:rPr>
        <w:t xml:space="preserve">Unit: </w:t>
      </w:r>
      <w:proofErr w:type="spellStart"/>
      <w:r w:rsidR="00270EE9">
        <w:rPr>
          <w:rFonts w:ascii="Times New Roman" w:hAnsi="Times New Roman" w:cs="Times New Roman"/>
          <w:b/>
          <w:i/>
        </w:rPr>
        <w:t>Tamamo</w:t>
      </w:r>
      <w:proofErr w:type="spellEnd"/>
      <w:r w:rsidR="00270EE9">
        <w:rPr>
          <w:rFonts w:ascii="Times New Roman" w:hAnsi="Times New Roman" w:cs="Times New Roman"/>
          <w:b/>
          <w:i/>
        </w:rPr>
        <w:t xml:space="preserve"> no Mae. </w:t>
      </w:r>
      <w:r w:rsidR="00270EE9">
        <w:rPr>
          <w:rFonts w:ascii="Times New Roman" w:hAnsi="Times New Roman" w:cs="Times New Roman"/>
        </w:rPr>
        <w:t xml:space="preserve">This is a specially designed worksheet based on your general interest in Japanese mythology, and in particular the female figure </w:t>
      </w:r>
      <w:proofErr w:type="spellStart"/>
      <w:r w:rsidR="00270EE9">
        <w:rPr>
          <w:rFonts w:ascii="Times New Roman" w:hAnsi="Times New Roman" w:cs="Times New Roman"/>
        </w:rPr>
        <w:t>Tamamo</w:t>
      </w:r>
      <w:proofErr w:type="spellEnd"/>
      <w:r w:rsidR="00270EE9">
        <w:rPr>
          <w:rFonts w:ascii="Times New Roman" w:hAnsi="Times New Roman" w:cs="Times New Roman"/>
        </w:rPr>
        <w:t xml:space="preserve"> no Mae. Please use the </w:t>
      </w:r>
      <w:proofErr w:type="spellStart"/>
      <w:r w:rsidR="00270EE9" w:rsidRPr="00270EE9">
        <w:rPr>
          <w:rFonts w:ascii="Times New Roman" w:hAnsi="Times New Roman" w:cs="Times New Roman"/>
          <w:i/>
        </w:rPr>
        <w:t>Tamamo</w:t>
      </w:r>
      <w:proofErr w:type="spellEnd"/>
      <w:r w:rsidR="00270EE9" w:rsidRPr="00270EE9">
        <w:rPr>
          <w:rFonts w:ascii="Times New Roman" w:hAnsi="Times New Roman" w:cs="Times New Roman"/>
          <w:i/>
        </w:rPr>
        <w:t xml:space="preserve"> no Mae</w:t>
      </w:r>
      <w:r w:rsidR="00270EE9">
        <w:rPr>
          <w:rFonts w:ascii="Times New Roman" w:hAnsi="Times New Roman" w:cs="Times New Roman"/>
        </w:rPr>
        <w:t xml:space="preserve"> page on </w:t>
      </w:r>
      <w:proofErr w:type="spellStart"/>
      <w:proofErr w:type="gramStart"/>
      <w:r w:rsidR="00270EE9" w:rsidRPr="00270EE9">
        <w:rPr>
          <w:rFonts w:ascii="Times New Roman" w:hAnsi="Times New Roman" w:cs="Times New Roman"/>
          <w:i/>
        </w:rPr>
        <w:t>Yokai,com</w:t>
      </w:r>
      <w:proofErr w:type="spellEnd"/>
      <w:proofErr w:type="gramEnd"/>
      <w:r w:rsidR="00270EE9">
        <w:rPr>
          <w:rFonts w:ascii="Times New Roman" w:hAnsi="Times New Roman" w:cs="Times New Roman"/>
        </w:rPr>
        <w:t xml:space="preserve"> (</w:t>
      </w:r>
      <w:hyperlink r:id="rId5" w:history="1">
        <w:r w:rsidR="00270EE9" w:rsidRPr="00CF6A05">
          <w:rPr>
            <w:rStyle w:val="Hyperlink"/>
            <w:rFonts w:ascii="Times New Roman" w:hAnsi="Times New Roman" w:cs="Times New Roman"/>
          </w:rPr>
          <w:t>http://yokai.com/tamamonomae/</w:t>
        </w:r>
      </w:hyperlink>
      <w:r w:rsidR="00270EE9">
        <w:rPr>
          <w:rFonts w:ascii="Times New Roman" w:hAnsi="Times New Roman" w:cs="Times New Roman"/>
        </w:rPr>
        <w:t>) to answer the comprehension questions on this worksheet.</w:t>
      </w:r>
    </w:p>
    <w:p w14:paraId="6A833074" w14:textId="77777777" w:rsidR="00270EE9" w:rsidRDefault="00270EE9">
      <w:pPr>
        <w:rPr>
          <w:rFonts w:ascii="Times New Roman" w:hAnsi="Times New Roman" w:cs="Times New Roman"/>
        </w:rPr>
      </w:pPr>
    </w:p>
    <w:p w14:paraId="45E6C6BB" w14:textId="77777777" w:rsidR="00270EE9" w:rsidRPr="00270EE9" w:rsidRDefault="00270EE9" w:rsidP="00270E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Vocabulary: </w:t>
      </w:r>
      <w:r>
        <w:rPr>
          <w:rFonts w:ascii="Times New Roman" w:hAnsi="Times New Roman" w:cs="Times New Roman"/>
        </w:rPr>
        <w:t xml:space="preserve">please define these words, which are very likely unknown to you, so you will understand them with you read them in the text of </w:t>
      </w:r>
      <w:proofErr w:type="spellStart"/>
      <w:r w:rsidRPr="00270EE9">
        <w:rPr>
          <w:rFonts w:ascii="Times New Roman" w:hAnsi="Times New Roman" w:cs="Times New Roman"/>
          <w:i/>
        </w:rPr>
        <w:t>Tamamo</w:t>
      </w:r>
      <w:proofErr w:type="spellEnd"/>
      <w:r w:rsidRPr="00270EE9">
        <w:rPr>
          <w:rFonts w:ascii="Times New Roman" w:hAnsi="Times New Roman" w:cs="Times New Roman"/>
          <w:i/>
        </w:rPr>
        <w:t xml:space="preserve"> no Mae</w:t>
      </w:r>
      <w:r>
        <w:rPr>
          <w:rFonts w:ascii="Times New Roman" w:hAnsi="Times New Roman" w:cs="Times New Roman"/>
        </w:rPr>
        <w:t>.</w:t>
      </w:r>
    </w:p>
    <w:p w14:paraId="4162BFB0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04608EEB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Lust (noun):</w:t>
      </w:r>
    </w:p>
    <w:p w14:paraId="075787E5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44050A59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06ACDFA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6C6CBAE5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224AE38C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Destabilize (verb):</w:t>
      </w:r>
    </w:p>
    <w:p w14:paraId="2E082B2E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0A6D5BD5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20689EDF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68A39618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66C202B0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Sorceress (noun):</w:t>
      </w:r>
    </w:p>
    <w:p w14:paraId="3BEE1053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36F519B1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73E77776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1DED3BE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2C6DECD4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Manipulation (noun):</w:t>
      </w:r>
    </w:p>
    <w:p w14:paraId="10233B77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32ACEB6B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2ED041A3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0672D4EC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7E5F18E1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Wit (noun):</w:t>
      </w:r>
    </w:p>
    <w:p w14:paraId="214A63F4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3DE956FD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3BBB0F76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24CFCC2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2E895E9E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Devour (verb):</w:t>
      </w:r>
    </w:p>
    <w:p w14:paraId="66FF9974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76AEF0F9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305F67A2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57179056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3E090EF4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Unspeakable (adjective):</w:t>
      </w:r>
    </w:p>
    <w:p w14:paraId="7C8F8D10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2A23AAA1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3555BA3B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34D637CF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1927D9E4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Divine (verb):</w:t>
      </w:r>
    </w:p>
    <w:p w14:paraId="28DEC391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05014CF3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DF1AD64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5B95A81F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75FA274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4AE7F2EA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3F5ECC61" w14:textId="77777777" w:rsidR="00270EE9" w:rsidRDefault="00270EE9" w:rsidP="00270E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Continued…</w:t>
      </w:r>
    </w:p>
    <w:p w14:paraId="32D3891E" w14:textId="77777777" w:rsidR="00270EE9" w:rsidRDefault="00270EE9" w:rsidP="00270E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Vocabulary, continued…</w:t>
      </w:r>
    </w:p>
    <w:p w14:paraId="7840229B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4F7C84ED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Reluctant (adjective):</w:t>
      </w:r>
    </w:p>
    <w:p w14:paraId="7704523C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7BD3B557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03E0BA07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5F4D55EA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34E5D4C4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Uproar (noun):</w:t>
      </w:r>
    </w:p>
    <w:p w14:paraId="7020261D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C63083F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E4006F8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95826C5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65D422C3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Purify (verb):</w:t>
      </w:r>
    </w:p>
    <w:p w14:paraId="164692D2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2C7B3F0F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0F2EE1D8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49AC236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10194193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Hone (verb):</w:t>
      </w:r>
    </w:p>
    <w:p w14:paraId="33F56178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67A913DB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5C6B9B8A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273AD4F3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170843A0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Heir (noun):</w:t>
      </w:r>
    </w:p>
    <w:p w14:paraId="33170055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47480FE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54854805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828C70E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6F691264" w14:textId="77777777" w:rsidR="00270EE9" w:rsidRPr="00270EE9" w:rsidRDefault="00270EE9" w:rsidP="00270EE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270EE9">
        <w:rPr>
          <w:rFonts w:ascii="Times New Roman" w:hAnsi="Times New Roman" w:cs="Times New Roman"/>
        </w:rPr>
        <w:t>Succession (noun);</w:t>
      </w:r>
    </w:p>
    <w:p w14:paraId="2CF369E9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1132D28F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65C4734A" w14:textId="77777777" w:rsidR="00270EE9" w:rsidRDefault="00270EE9" w:rsidP="00270EE9">
      <w:pPr>
        <w:rPr>
          <w:rFonts w:ascii="Times New Roman" w:hAnsi="Times New Roman" w:cs="Times New Roman"/>
          <w:b/>
        </w:rPr>
      </w:pPr>
    </w:p>
    <w:p w14:paraId="3C87D8B1" w14:textId="77777777" w:rsidR="00270EE9" w:rsidRPr="00270EE9" w:rsidRDefault="00270EE9" w:rsidP="00270EE9">
      <w:pPr>
        <w:rPr>
          <w:rFonts w:ascii="Times New Roman" w:hAnsi="Times New Roman" w:cs="Times New Roman"/>
          <w:b/>
        </w:rPr>
      </w:pPr>
    </w:p>
    <w:p w14:paraId="4290CCFA" w14:textId="77777777" w:rsidR="00270EE9" w:rsidRPr="006700DD" w:rsidRDefault="00270EE9" w:rsidP="00270E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Text:</w:t>
      </w:r>
      <w:r>
        <w:rPr>
          <w:rFonts w:ascii="Times New Roman" w:hAnsi="Times New Roman" w:cs="Times New Roman"/>
        </w:rPr>
        <w:t xml:space="preserve"> </w:t>
      </w:r>
      <w:r w:rsidR="006700DD">
        <w:rPr>
          <w:rFonts w:ascii="Times New Roman" w:hAnsi="Times New Roman" w:cs="Times New Roman"/>
        </w:rPr>
        <w:t xml:space="preserve">Please use the text at the website contained in your instructions, above, on </w:t>
      </w:r>
      <w:proofErr w:type="spellStart"/>
      <w:r w:rsidR="006700DD">
        <w:rPr>
          <w:rFonts w:ascii="Times New Roman" w:hAnsi="Times New Roman" w:cs="Times New Roman"/>
        </w:rPr>
        <w:t>Tamamo</w:t>
      </w:r>
      <w:proofErr w:type="spellEnd"/>
      <w:r w:rsidR="006700DD">
        <w:rPr>
          <w:rFonts w:ascii="Times New Roman" w:hAnsi="Times New Roman" w:cs="Times New Roman"/>
        </w:rPr>
        <w:t xml:space="preserve"> no Mae, to answer the comprehension questions below.</w:t>
      </w:r>
    </w:p>
    <w:p w14:paraId="48146205" w14:textId="77777777" w:rsidR="006700DD" w:rsidRDefault="006700DD" w:rsidP="006700DD">
      <w:pPr>
        <w:rPr>
          <w:rFonts w:ascii="Times New Roman" w:hAnsi="Times New Roman" w:cs="Times New Roman"/>
        </w:rPr>
      </w:pPr>
    </w:p>
    <w:p w14:paraId="5101336E" w14:textId="77777777" w:rsidR="006700DD" w:rsidRDefault="006700DD" w:rsidP="006700D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Translation/Appearance</w:t>
      </w:r>
    </w:p>
    <w:p w14:paraId="361EE618" w14:textId="77777777" w:rsidR="006700DD" w:rsidRDefault="006700DD" w:rsidP="006700DD">
      <w:pPr>
        <w:pStyle w:val="ListParagraph"/>
        <w:ind w:left="1440"/>
        <w:rPr>
          <w:rFonts w:ascii="Times New Roman" w:hAnsi="Times New Roman" w:cs="Times New Roman"/>
          <w:b/>
        </w:rPr>
      </w:pPr>
    </w:p>
    <w:p w14:paraId="5A6DE61B" w14:textId="590106A9" w:rsidR="006700DD" w:rsidRPr="006700DD" w:rsidRDefault="006700DD" w:rsidP="006700D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6700DD">
        <w:rPr>
          <w:rFonts w:ascii="Times New Roman" w:hAnsi="Times New Roman" w:cs="Times New Roman"/>
          <w:b/>
        </w:rPr>
        <w:t xml:space="preserve">To what </w:t>
      </w:r>
      <w:r w:rsidRPr="006700DD">
        <w:rPr>
          <w:rFonts w:ascii="Times New Roman" w:hAnsi="Times New Roman" w:cs="Times New Roman"/>
        </w:rPr>
        <w:t xml:space="preserve">does </w:t>
      </w:r>
      <w:proofErr w:type="spellStart"/>
      <w:r w:rsidRPr="006700DD">
        <w:rPr>
          <w:rFonts w:ascii="Times New Roman" w:hAnsi="Times New Roman" w:cs="Times New Roman"/>
          <w:i/>
        </w:rPr>
        <w:t>Tamamo</w:t>
      </w:r>
      <w:proofErr w:type="spellEnd"/>
      <w:r w:rsidRPr="006700DD">
        <w:rPr>
          <w:rFonts w:ascii="Times New Roman" w:hAnsi="Times New Roman" w:cs="Times New Roman"/>
          <w:i/>
        </w:rPr>
        <w:t xml:space="preserve"> no Mae</w:t>
      </w:r>
      <w:r w:rsidRPr="006700DD">
        <w:rPr>
          <w:rFonts w:ascii="Times New Roman" w:hAnsi="Times New Roman" w:cs="Times New Roman"/>
        </w:rPr>
        <w:t xml:space="preserve"> translate in</w:t>
      </w:r>
      <w:r w:rsidR="00344B57">
        <w:rPr>
          <w:rFonts w:ascii="Times New Roman" w:hAnsi="Times New Roman" w:cs="Times New Roman"/>
        </w:rPr>
        <w:t>to in</w:t>
      </w:r>
      <w:r w:rsidRPr="006700DD">
        <w:rPr>
          <w:rFonts w:ascii="Times New Roman" w:hAnsi="Times New Roman" w:cs="Times New Roman"/>
        </w:rPr>
        <w:t xml:space="preserve"> English?</w:t>
      </w:r>
    </w:p>
    <w:p w14:paraId="45218D46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33358CC0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28655ED1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53F35330" w14:textId="77777777" w:rsidR="006700DD" w:rsidRPr="006700DD" w:rsidRDefault="006700DD" w:rsidP="006700D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E2501A">
        <w:rPr>
          <w:rFonts w:ascii="Times New Roman" w:hAnsi="Times New Roman" w:cs="Times New Roman"/>
          <w:b/>
        </w:rPr>
        <w:t xml:space="preserve">What </w:t>
      </w:r>
      <w:r w:rsidRPr="006700DD">
        <w:rPr>
          <w:rFonts w:ascii="Times New Roman" w:hAnsi="Times New Roman" w:cs="Times New Roman"/>
        </w:rPr>
        <w:t xml:space="preserve">does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 w:rsidRPr="006700DD">
        <w:rPr>
          <w:rFonts w:ascii="Times New Roman" w:hAnsi="Times New Roman" w:cs="Times New Roman"/>
          <w:i/>
        </w:rPr>
        <w:t xml:space="preserve"> </w:t>
      </w:r>
      <w:r w:rsidRPr="006700DD">
        <w:rPr>
          <w:rFonts w:ascii="Times New Roman" w:hAnsi="Times New Roman" w:cs="Times New Roman"/>
        </w:rPr>
        <w:t>look like?</w:t>
      </w:r>
    </w:p>
    <w:p w14:paraId="38CB3B6B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67B34FAF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6504E847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084FE7BA" w14:textId="77777777" w:rsidR="006700DD" w:rsidRPr="006700DD" w:rsidRDefault="006700DD" w:rsidP="006700DD">
      <w:pPr>
        <w:rPr>
          <w:rFonts w:ascii="Times New Roman" w:hAnsi="Times New Roman" w:cs="Times New Roman"/>
          <w:b/>
        </w:rPr>
      </w:pPr>
    </w:p>
    <w:p w14:paraId="7C798EAD" w14:textId="77777777" w:rsidR="006700DD" w:rsidRPr="006700DD" w:rsidRDefault="006700DD" w:rsidP="006700D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When </w:t>
      </w:r>
      <w:r>
        <w:rPr>
          <w:rFonts w:ascii="Times New Roman" w:hAnsi="Times New Roman" w:cs="Times New Roman"/>
        </w:rPr>
        <w:t xml:space="preserve">did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live?</w:t>
      </w:r>
    </w:p>
    <w:p w14:paraId="5E638752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2B4B3406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7F179ED8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4835CE69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533C7B6B" w14:textId="77777777" w:rsidR="006700DD" w:rsidRDefault="006700DD" w:rsidP="006700D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Continued…</w:t>
      </w:r>
    </w:p>
    <w:p w14:paraId="52579994" w14:textId="77777777" w:rsidR="006700DD" w:rsidRDefault="006700DD" w:rsidP="006700D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The Text, continued…</w:t>
      </w:r>
    </w:p>
    <w:p w14:paraId="05AB9737" w14:textId="77777777" w:rsidR="006700DD" w:rsidRPr="006700DD" w:rsidRDefault="006700DD" w:rsidP="006700DD">
      <w:pPr>
        <w:rPr>
          <w:rFonts w:ascii="Times New Roman" w:hAnsi="Times New Roman" w:cs="Times New Roman"/>
          <w:b/>
        </w:rPr>
      </w:pPr>
    </w:p>
    <w:p w14:paraId="22D4C14B" w14:textId="77777777" w:rsidR="006700DD" w:rsidRPr="006700DD" w:rsidRDefault="006700DD" w:rsidP="006700D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is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considered in Japan?</w:t>
      </w:r>
    </w:p>
    <w:p w14:paraId="57082972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6F2AD407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5914F3AC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13D4F351" w14:textId="77777777" w:rsidR="006700DD" w:rsidRPr="006700DD" w:rsidRDefault="006700DD" w:rsidP="006700DD">
      <w:pPr>
        <w:rPr>
          <w:rFonts w:ascii="Times New Roman" w:hAnsi="Times New Roman" w:cs="Times New Roman"/>
          <w:b/>
        </w:rPr>
      </w:pPr>
    </w:p>
    <w:p w14:paraId="6B871821" w14:textId="77777777" w:rsidR="006700DD" w:rsidRDefault="006700DD" w:rsidP="006700D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Origin</w:t>
      </w:r>
    </w:p>
    <w:p w14:paraId="38B5A28C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2B29B8BE" w14:textId="77777777" w:rsidR="006700DD" w:rsidRPr="006700DD" w:rsidRDefault="006700DD" w:rsidP="006700D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In what </w:t>
      </w:r>
      <w:r>
        <w:rPr>
          <w:rFonts w:ascii="Times New Roman" w:hAnsi="Times New Roman" w:cs="Times New Roman"/>
        </w:rPr>
        <w:t xml:space="preserve">does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appear?</w:t>
      </w:r>
    </w:p>
    <w:p w14:paraId="7AA1095E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0EF14BC5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59F47857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12B98F27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73B59412" w14:textId="77777777" w:rsidR="006700DD" w:rsidRPr="006700DD" w:rsidRDefault="006700DD" w:rsidP="006700D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6700DD">
        <w:rPr>
          <w:rFonts w:ascii="Times New Roman" w:hAnsi="Times New Roman" w:cs="Times New Roman"/>
          <w:b/>
        </w:rPr>
        <w:t xml:space="preserve">Where </w:t>
      </w:r>
      <w:r w:rsidRPr="006700DD">
        <w:rPr>
          <w:rFonts w:ascii="Times New Roman" w:hAnsi="Times New Roman" w:cs="Times New Roman"/>
        </w:rPr>
        <w:t>is</w:t>
      </w:r>
      <w:r w:rsidRPr="006700DD">
        <w:rPr>
          <w:rFonts w:ascii="Times New Roman" w:hAnsi="Times New Roman" w:cs="Times New Roman"/>
          <w:b/>
        </w:rPr>
        <w:t xml:space="preserve">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Mae’s</w:t>
      </w:r>
      <w:r w:rsidRPr="006700DD">
        <w:rPr>
          <w:rFonts w:ascii="Times New Roman" w:hAnsi="Times New Roman" w:cs="Times New Roman"/>
          <w:i/>
        </w:rPr>
        <w:t xml:space="preserve"> </w:t>
      </w:r>
      <w:r w:rsidRPr="006700DD">
        <w:rPr>
          <w:rFonts w:ascii="Times New Roman" w:hAnsi="Times New Roman" w:cs="Times New Roman"/>
        </w:rPr>
        <w:t>story portrayed.</w:t>
      </w:r>
    </w:p>
    <w:p w14:paraId="17FE6CA1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169A1A28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30EA36D1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2445B1F1" w14:textId="77777777" w:rsidR="006700DD" w:rsidRPr="006700DD" w:rsidRDefault="006700DD" w:rsidP="006700DD">
      <w:pPr>
        <w:rPr>
          <w:rFonts w:ascii="Times New Roman" w:hAnsi="Times New Roman" w:cs="Times New Roman"/>
          <w:b/>
        </w:rPr>
      </w:pPr>
    </w:p>
    <w:p w14:paraId="20C81F01" w14:textId="77777777" w:rsidR="006700DD" w:rsidRDefault="006700DD" w:rsidP="006700D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Legends</w:t>
      </w:r>
    </w:p>
    <w:p w14:paraId="385A2289" w14:textId="77777777" w:rsidR="006700DD" w:rsidRDefault="006700DD" w:rsidP="006700DD">
      <w:pPr>
        <w:rPr>
          <w:rFonts w:ascii="Times New Roman" w:hAnsi="Times New Roman" w:cs="Times New Roman"/>
          <w:b/>
        </w:rPr>
      </w:pPr>
    </w:p>
    <w:p w14:paraId="74EBABF2" w14:textId="77777777" w:rsidR="006700DD" w:rsidRPr="00E2501A" w:rsidRDefault="00E2501A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Where </w:t>
      </w:r>
      <w:r w:rsidRPr="00E2501A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b/>
        </w:rPr>
        <w:t xml:space="preserve"> when </w:t>
      </w:r>
      <w:r>
        <w:rPr>
          <w:rFonts w:ascii="Times New Roman" w:hAnsi="Times New Roman" w:cs="Times New Roman"/>
        </w:rPr>
        <w:t xml:space="preserve">was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born?</w:t>
      </w:r>
    </w:p>
    <w:p w14:paraId="10305C60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2A549349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09A32B25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53BAD2D4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4136E52F" w14:textId="77777777" w:rsidR="00E2501A" w:rsidRPr="00E2501A" w:rsidRDefault="00E2501A" w:rsidP="00E2501A">
      <w:pPr>
        <w:rPr>
          <w:rFonts w:ascii="Times New Roman" w:hAnsi="Times New Roman" w:cs="Times New Roman"/>
          <w:b/>
        </w:rPr>
      </w:pPr>
    </w:p>
    <w:p w14:paraId="72031191" w14:textId="77777777" w:rsidR="00E2501A" w:rsidRPr="00E2501A" w:rsidRDefault="00E2501A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is known about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Mae’s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 xml:space="preserve">early life? </w:t>
      </w:r>
      <w:r w:rsidRPr="00E2501A"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did she eventually become?</w:t>
      </w:r>
    </w:p>
    <w:p w14:paraId="7AC5CB2D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111085F2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41EF4D7C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147C6D35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047657F5" w14:textId="77777777" w:rsidR="00E2501A" w:rsidRPr="00E2501A" w:rsidRDefault="00E2501A" w:rsidP="00E2501A">
      <w:pPr>
        <w:rPr>
          <w:rFonts w:ascii="Times New Roman" w:hAnsi="Times New Roman" w:cs="Times New Roman"/>
          <w:b/>
        </w:rPr>
      </w:pPr>
    </w:p>
    <w:p w14:paraId="4B191357" w14:textId="77777777" w:rsidR="00E2501A" w:rsidRPr="00E2501A" w:rsidRDefault="00E2501A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 xml:space="preserve">did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use her wit and charm?</w:t>
      </w:r>
    </w:p>
    <w:p w14:paraId="1C07D96F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742D2F38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04796485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4011E875" w14:textId="77777777" w:rsidR="00E2501A" w:rsidRDefault="00E2501A" w:rsidP="00E2501A">
      <w:pPr>
        <w:rPr>
          <w:rFonts w:ascii="Times New Roman" w:hAnsi="Times New Roman" w:cs="Times New Roman"/>
          <w:b/>
        </w:rPr>
      </w:pPr>
    </w:p>
    <w:p w14:paraId="0A0F9571" w14:textId="77777777" w:rsidR="00E2501A" w:rsidRPr="00E2501A" w:rsidRDefault="00E2501A" w:rsidP="00E2501A">
      <w:pPr>
        <w:rPr>
          <w:rFonts w:ascii="Times New Roman" w:hAnsi="Times New Roman" w:cs="Times New Roman"/>
          <w:b/>
        </w:rPr>
      </w:pPr>
    </w:p>
    <w:p w14:paraId="12E4C7BA" w14:textId="77777777" w:rsidR="00E2501A" w:rsidRPr="00C20508" w:rsidRDefault="00E2501A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 xml:space="preserve">was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 xml:space="preserve">known during the Shang Dynasty? </w:t>
      </w:r>
      <w:r w:rsidRPr="00E2501A">
        <w:rPr>
          <w:rFonts w:ascii="Times New Roman" w:hAnsi="Times New Roman" w:cs="Times New Roman"/>
          <w:b/>
        </w:rPr>
        <w:t>As what</w:t>
      </w:r>
      <w:r>
        <w:rPr>
          <w:rFonts w:ascii="Times New Roman" w:hAnsi="Times New Roman" w:cs="Times New Roman"/>
        </w:rPr>
        <w:t xml:space="preserve"> did she disguise herself? </w:t>
      </w:r>
      <w:r w:rsidRPr="00E2501A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</w:rPr>
        <w:t>?</w:t>
      </w:r>
    </w:p>
    <w:p w14:paraId="6DCEDC78" w14:textId="77777777" w:rsidR="00C20508" w:rsidRDefault="00C20508" w:rsidP="00C20508">
      <w:pPr>
        <w:rPr>
          <w:rFonts w:ascii="Times New Roman" w:hAnsi="Times New Roman" w:cs="Times New Roman"/>
          <w:b/>
        </w:rPr>
      </w:pPr>
    </w:p>
    <w:p w14:paraId="33ECE6C0" w14:textId="77777777" w:rsidR="00C20508" w:rsidRDefault="00C20508" w:rsidP="00C20508">
      <w:pPr>
        <w:rPr>
          <w:rFonts w:ascii="Times New Roman" w:hAnsi="Times New Roman" w:cs="Times New Roman"/>
          <w:b/>
        </w:rPr>
      </w:pPr>
    </w:p>
    <w:p w14:paraId="225D10AB" w14:textId="77777777" w:rsidR="00C20508" w:rsidRDefault="00C20508" w:rsidP="00C20508">
      <w:pPr>
        <w:rPr>
          <w:rFonts w:ascii="Times New Roman" w:hAnsi="Times New Roman" w:cs="Times New Roman"/>
          <w:b/>
        </w:rPr>
      </w:pPr>
    </w:p>
    <w:p w14:paraId="67553D72" w14:textId="77777777" w:rsidR="00C20508" w:rsidRDefault="00C20508" w:rsidP="00C20508">
      <w:pPr>
        <w:rPr>
          <w:rFonts w:ascii="Times New Roman" w:hAnsi="Times New Roman" w:cs="Times New Roman"/>
          <w:b/>
        </w:rPr>
      </w:pPr>
    </w:p>
    <w:p w14:paraId="4C2329A3" w14:textId="77777777" w:rsidR="00C20508" w:rsidRPr="00C20508" w:rsidRDefault="00C20508" w:rsidP="00C20508">
      <w:pPr>
        <w:rPr>
          <w:rFonts w:ascii="Times New Roman" w:hAnsi="Times New Roman" w:cs="Times New Roman"/>
          <w:b/>
        </w:rPr>
      </w:pPr>
    </w:p>
    <w:p w14:paraId="7C012947" w14:textId="77777777" w:rsidR="00C20508" w:rsidRPr="00C20508" w:rsidRDefault="00C20508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For what </w:t>
      </w:r>
      <w:r>
        <w:rPr>
          <w:rFonts w:ascii="Times New Roman" w:hAnsi="Times New Roman" w:cs="Times New Roman"/>
        </w:rPr>
        <w:t xml:space="preserve">did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have a legendary fondness?</w:t>
      </w:r>
    </w:p>
    <w:p w14:paraId="53998B8B" w14:textId="77777777" w:rsidR="00C20508" w:rsidRDefault="00C20508" w:rsidP="00C20508">
      <w:pPr>
        <w:rPr>
          <w:rFonts w:ascii="Times New Roman" w:hAnsi="Times New Roman" w:cs="Times New Roman"/>
          <w:b/>
        </w:rPr>
      </w:pPr>
    </w:p>
    <w:p w14:paraId="448B2BFD" w14:textId="77777777" w:rsidR="00C20508" w:rsidRDefault="00C20508" w:rsidP="00C20508">
      <w:pPr>
        <w:rPr>
          <w:rFonts w:ascii="Times New Roman" w:hAnsi="Times New Roman" w:cs="Times New Roman"/>
          <w:b/>
        </w:rPr>
      </w:pPr>
    </w:p>
    <w:p w14:paraId="2A23503E" w14:textId="77777777" w:rsidR="00C20508" w:rsidRDefault="00C20508" w:rsidP="00C20508">
      <w:pPr>
        <w:rPr>
          <w:rFonts w:ascii="Times New Roman" w:hAnsi="Times New Roman" w:cs="Times New Roman"/>
          <w:b/>
        </w:rPr>
      </w:pPr>
    </w:p>
    <w:p w14:paraId="27CA315E" w14:textId="77777777" w:rsidR="00C20508" w:rsidRDefault="00C20508" w:rsidP="00C20508">
      <w:pPr>
        <w:rPr>
          <w:rFonts w:ascii="Times New Roman" w:hAnsi="Times New Roman" w:cs="Times New Roman"/>
          <w:b/>
        </w:rPr>
      </w:pPr>
    </w:p>
    <w:p w14:paraId="12D4AAA2" w14:textId="77777777" w:rsidR="00C20508" w:rsidRDefault="00C20508" w:rsidP="00C20508">
      <w:pPr>
        <w:ind w:left="86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Continued…</w:t>
      </w:r>
    </w:p>
    <w:p w14:paraId="03A2C745" w14:textId="77777777" w:rsidR="00C20508" w:rsidRDefault="00C20508" w:rsidP="00C2050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The Text, continued…</w:t>
      </w:r>
    </w:p>
    <w:p w14:paraId="16C3614F" w14:textId="77777777" w:rsidR="00C20508" w:rsidRPr="00C20508" w:rsidRDefault="00C20508" w:rsidP="00C20508">
      <w:pPr>
        <w:rPr>
          <w:rFonts w:ascii="Times New Roman" w:hAnsi="Times New Roman" w:cs="Times New Roman"/>
          <w:b/>
        </w:rPr>
      </w:pPr>
    </w:p>
    <w:p w14:paraId="6078D2DD" w14:textId="15205E08" w:rsidR="00C20508" w:rsidRPr="009B36A9" w:rsidRDefault="00344B57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Where </w:t>
      </w:r>
      <w:r>
        <w:rPr>
          <w:rFonts w:ascii="Times New Roman" w:hAnsi="Times New Roman" w:cs="Times New Roman"/>
        </w:rPr>
        <w:t xml:space="preserve">did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  <w:i/>
        </w:rPr>
        <w:t xml:space="preserve"> </w:t>
      </w:r>
      <w:r w:rsidR="009B36A9">
        <w:rPr>
          <w:rFonts w:ascii="Times New Roman" w:hAnsi="Times New Roman" w:cs="Times New Roman"/>
        </w:rPr>
        <w:t xml:space="preserve">flee? </w:t>
      </w:r>
      <w:r w:rsidR="009B36A9" w:rsidRPr="009B36A9">
        <w:rPr>
          <w:rFonts w:ascii="Times New Roman" w:hAnsi="Times New Roman" w:cs="Times New Roman"/>
          <w:b/>
        </w:rPr>
        <w:t>When</w:t>
      </w:r>
      <w:r w:rsidR="009B36A9">
        <w:rPr>
          <w:rFonts w:ascii="Times New Roman" w:hAnsi="Times New Roman" w:cs="Times New Roman"/>
        </w:rPr>
        <w:t>?</w:t>
      </w:r>
    </w:p>
    <w:p w14:paraId="15C426E9" w14:textId="4FA3947E" w:rsidR="009B36A9" w:rsidRDefault="009B36A9" w:rsidP="009B36A9">
      <w:pPr>
        <w:rPr>
          <w:rFonts w:ascii="Times New Roman" w:hAnsi="Times New Roman" w:cs="Times New Roman"/>
          <w:b/>
        </w:rPr>
      </w:pPr>
    </w:p>
    <w:p w14:paraId="51848E39" w14:textId="6551027D" w:rsidR="009B36A9" w:rsidRDefault="009B36A9" w:rsidP="009B36A9">
      <w:pPr>
        <w:rPr>
          <w:rFonts w:ascii="Times New Roman" w:hAnsi="Times New Roman" w:cs="Times New Roman"/>
          <w:b/>
        </w:rPr>
      </w:pPr>
    </w:p>
    <w:p w14:paraId="6FD950D2" w14:textId="7EFE7934" w:rsidR="009B36A9" w:rsidRDefault="009B36A9" w:rsidP="009B36A9">
      <w:pPr>
        <w:rPr>
          <w:rFonts w:ascii="Times New Roman" w:hAnsi="Times New Roman" w:cs="Times New Roman"/>
          <w:b/>
        </w:rPr>
      </w:pPr>
    </w:p>
    <w:p w14:paraId="037CB5E8" w14:textId="625B3C0D" w:rsidR="009B36A9" w:rsidRDefault="009B36A9" w:rsidP="009B36A9">
      <w:pPr>
        <w:rPr>
          <w:rFonts w:ascii="Times New Roman" w:hAnsi="Times New Roman" w:cs="Times New Roman"/>
          <w:b/>
        </w:rPr>
      </w:pPr>
    </w:p>
    <w:p w14:paraId="611BB675" w14:textId="77777777" w:rsidR="009B36A9" w:rsidRPr="009B36A9" w:rsidRDefault="009B36A9" w:rsidP="009B36A9">
      <w:pPr>
        <w:rPr>
          <w:rFonts w:ascii="Times New Roman" w:hAnsi="Times New Roman" w:cs="Times New Roman"/>
          <w:b/>
        </w:rPr>
      </w:pPr>
    </w:p>
    <w:p w14:paraId="04D5B228" w14:textId="2A11D090" w:rsidR="009B36A9" w:rsidRPr="009B36A9" w:rsidRDefault="009B36A9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 xml:space="preserve">was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 xml:space="preserve"> known in Magadha?</w:t>
      </w:r>
      <w:r w:rsidRPr="009B36A9">
        <w:rPr>
          <w:rFonts w:ascii="Times New Roman" w:hAnsi="Times New Roman" w:cs="Times New Roman"/>
          <w:b/>
        </w:rPr>
        <w:t xml:space="preserve"> Whose</w:t>
      </w:r>
      <w:r>
        <w:rPr>
          <w:rFonts w:ascii="Times New Roman" w:hAnsi="Times New Roman" w:cs="Times New Roman"/>
        </w:rPr>
        <w:t xml:space="preserve"> consort did she become?</w:t>
      </w:r>
    </w:p>
    <w:p w14:paraId="087ADF5C" w14:textId="1D3F50D1" w:rsidR="009B36A9" w:rsidRDefault="009B36A9" w:rsidP="009B36A9">
      <w:pPr>
        <w:rPr>
          <w:rFonts w:ascii="Times New Roman" w:hAnsi="Times New Roman" w:cs="Times New Roman"/>
          <w:b/>
        </w:rPr>
      </w:pPr>
    </w:p>
    <w:p w14:paraId="210C139B" w14:textId="6758E531" w:rsidR="009B36A9" w:rsidRDefault="009B36A9" w:rsidP="009B36A9">
      <w:pPr>
        <w:rPr>
          <w:rFonts w:ascii="Times New Roman" w:hAnsi="Times New Roman" w:cs="Times New Roman"/>
          <w:b/>
        </w:rPr>
      </w:pPr>
    </w:p>
    <w:p w14:paraId="585D785E" w14:textId="739081B3" w:rsidR="009B36A9" w:rsidRDefault="009B36A9" w:rsidP="009B36A9">
      <w:pPr>
        <w:rPr>
          <w:rFonts w:ascii="Times New Roman" w:hAnsi="Times New Roman" w:cs="Times New Roman"/>
          <w:b/>
        </w:rPr>
      </w:pPr>
    </w:p>
    <w:p w14:paraId="09CC970F" w14:textId="77777777" w:rsidR="009B36A9" w:rsidRDefault="009B36A9" w:rsidP="009B36A9">
      <w:pPr>
        <w:rPr>
          <w:rFonts w:ascii="Times New Roman" w:hAnsi="Times New Roman" w:cs="Times New Roman"/>
          <w:b/>
        </w:rPr>
      </w:pPr>
    </w:p>
    <w:p w14:paraId="611A07EE" w14:textId="3EAF239B" w:rsidR="009B36A9" w:rsidRDefault="009B36A9" w:rsidP="009B36A9">
      <w:pPr>
        <w:rPr>
          <w:rFonts w:ascii="Times New Roman" w:hAnsi="Times New Roman" w:cs="Times New Roman"/>
          <w:b/>
        </w:rPr>
      </w:pPr>
    </w:p>
    <w:p w14:paraId="00DC9A23" w14:textId="7032B9C4" w:rsidR="009B36A9" w:rsidRPr="009B36A9" w:rsidRDefault="009B36A9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did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 xml:space="preserve"> call herself during the Zhou Dynasty? </w:t>
      </w:r>
      <w:r w:rsidRPr="009B36A9">
        <w:rPr>
          <w:rFonts w:ascii="Times New Roman" w:hAnsi="Times New Roman" w:cs="Times New Roman"/>
          <w:b/>
        </w:rPr>
        <w:t>As what</w:t>
      </w:r>
      <w:r>
        <w:rPr>
          <w:rFonts w:ascii="Times New Roman" w:hAnsi="Times New Roman" w:cs="Times New Roman"/>
        </w:rPr>
        <w:t xml:space="preserve"> was she known in China at this time?</w:t>
      </w:r>
    </w:p>
    <w:p w14:paraId="650D98E6" w14:textId="2E065294" w:rsidR="009B36A9" w:rsidRDefault="009B36A9" w:rsidP="009B36A9">
      <w:pPr>
        <w:rPr>
          <w:rFonts w:ascii="Times New Roman" w:hAnsi="Times New Roman" w:cs="Times New Roman"/>
          <w:b/>
        </w:rPr>
      </w:pPr>
    </w:p>
    <w:p w14:paraId="439AB97A" w14:textId="21CA62A0" w:rsidR="009B36A9" w:rsidRDefault="009B36A9" w:rsidP="009B36A9">
      <w:pPr>
        <w:rPr>
          <w:rFonts w:ascii="Times New Roman" w:hAnsi="Times New Roman" w:cs="Times New Roman"/>
          <w:b/>
        </w:rPr>
      </w:pPr>
    </w:p>
    <w:p w14:paraId="6C365DC7" w14:textId="7CB88A55" w:rsidR="009B36A9" w:rsidRDefault="009B36A9" w:rsidP="009B36A9">
      <w:pPr>
        <w:rPr>
          <w:rFonts w:ascii="Times New Roman" w:hAnsi="Times New Roman" w:cs="Times New Roman"/>
          <w:b/>
        </w:rPr>
      </w:pPr>
    </w:p>
    <w:p w14:paraId="4E9FE693" w14:textId="675D6D71" w:rsidR="009B36A9" w:rsidRDefault="009B36A9" w:rsidP="009B36A9">
      <w:pPr>
        <w:rPr>
          <w:rFonts w:ascii="Times New Roman" w:hAnsi="Times New Roman" w:cs="Times New Roman"/>
          <w:b/>
        </w:rPr>
      </w:pPr>
    </w:p>
    <w:p w14:paraId="063C724E" w14:textId="77777777" w:rsidR="009B36A9" w:rsidRPr="009B36A9" w:rsidRDefault="009B36A9" w:rsidP="009B36A9">
      <w:pPr>
        <w:rPr>
          <w:rFonts w:ascii="Times New Roman" w:hAnsi="Times New Roman" w:cs="Times New Roman"/>
          <w:b/>
        </w:rPr>
      </w:pPr>
    </w:p>
    <w:p w14:paraId="606DD289" w14:textId="20D183AA" w:rsidR="009B36A9" w:rsidRPr="008F35FE" w:rsidRDefault="009B36A9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happened to King You and the Western Zhou Dynasty? </w:t>
      </w:r>
      <w:r w:rsidRPr="009B36A9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</w:rPr>
        <w:t xml:space="preserve">? </w:t>
      </w:r>
      <w:r w:rsidRPr="009B36A9"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 did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 xml:space="preserve"> deal with this setback?</w:t>
      </w:r>
    </w:p>
    <w:p w14:paraId="20B4C67C" w14:textId="49124A85" w:rsidR="008F35FE" w:rsidRDefault="008F35FE" w:rsidP="008F35FE">
      <w:pPr>
        <w:rPr>
          <w:rFonts w:ascii="Times New Roman" w:hAnsi="Times New Roman" w:cs="Times New Roman"/>
          <w:b/>
        </w:rPr>
      </w:pPr>
    </w:p>
    <w:p w14:paraId="5DC1AE80" w14:textId="6A504AB3" w:rsidR="008F35FE" w:rsidRDefault="008F35FE" w:rsidP="008F35FE">
      <w:pPr>
        <w:rPr>
          <w:rFonts w:ascii="Times New Roman" w:hAnsi="Times New Roman" w:cs="Times New Roman"/>
          <w:b/>
        </w:rPr>
      </w:pPr>
    </w:p>
    <w:p w14:paraId="254EABF1" w14:textId="5626FA24" w:rsidR="008F35FE" w:rsidRDefault="008F35FE" w:rsidP="008F35FE">
      <w:pPr>
        <w:rPr>
          <w:rFonts w:ascii="Times New Roman" w:hAnsi="Times New Roman" w:cs="Times New Roman"/>
          <w:b/>
        </w:rPr>
      </w:pPr>
    </w:p>
    <w:p w14:paraId="30571CC2" w14:textId="18F7049D" w:rsidR="008F35FE" w:rsidRDefault="008F35FE" w:rsidP="008F35FE">
      <w:pPr>
        <w:rPr>
          <w:rFonts w:ascii="Times New Roman" w:hAnsi="Times New Roman" w:cs="Times New Roman"/>
          <w:b/>
        </w:rPr>
      </w:pPr>
    </w:p>
    <w:p w14:paraId="5778AF1C" w14:textId="77777777" w:rsidR="008F35FE" w:rsidRPr="008F35FE" w:rsidRDefault="008F35FE" w:rsidP="008F35FE">
      <w:pPr>
        <w:rPr>
          <w:rFonts w:ascii="Times New Roman" w:hAnsi="Times New Roman" w:cs="Times New Roman"/>
          <w:b/>
        </w:rPr>
      </w:pPr>
    </w:p>
    <w:p w14:paraId="3717A2E9" w14:textId="39F7F56E" w:rsidR="008F35FE" w:rsidRPr="008F35FE" w:rsidRDefault="008F35FE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Where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 xml:space="preserve">did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 xml:space="preserve"> resurface in the 1090s? </w:t>
      </w:r>
    </w:p>
    <w:p w14:paraId="788F5094" w14:textId="7BC09CD0" w:rsidR="008F35FE" w:rsidRDefault="008F35FE" w:rsidP="008F35FE">
      <w:pPr>
        <w:rPr>
          <w:rFonts w:ascii="Times New Roman" w:hAnsi="Times New Roman" w:cs="Times New Roman"/>
          <w:b/>
        </w:rPr>
      </w:pPr>
    </w:p>
    <w:p w14:paraId="274CC183" w14:textId="46A8926F" w:rsidR="008F35FE" w:rsidRDefault="008F35FE" w:rsidP="008F35FE">
      <w:pPr>
        <w:rPr>
          <w:rFonts w:ascii="Times New Roman" w:hAnsi="Times New Roman" w:cs="Times New Roman"/>
          <w:b/>
        </w:rPr>
      </w:pPr>
    </w:p>
    <w:p w14:paraId="4C068FFA" w14:textId="32CE59FD" w:rsidR="008F35FE" w:rsidRDefault="008F35FE" w:rsidP="008F35FE">
      <w:pPr>
        <w:rPr>
          <w:rFonts w:ascii="Times New Roman" w:hAnsi="Times New Roman" w:cs="Times New Roman"/>
          <w:b/>
        </w:rPr>
      </w:pPr>
    </w:p>
    <w:p w14:paraId="315F1587" w14:textId="27C9B4FC" w:rsidR="008F35FE" w:rsidRDefault="008F35FE" w:rsidP="008F35FE">
      <w:pPr>
        <w:rPr>
          <w:rFonts w:ascii="Times New Roman" w:hAnsi="Times New Roman" w:cs="Times New Roman"/>
          <w:b/>
        </w:rPr>
      </w:pPr>
    </w:p>
    <w:p w14:paraId="0030F254" w14:textId="77777777" w:rsidR="008F35FE" w:rsidRPr="008F35FE" w:rsidRDefault="008F35FE" w:rsidP="008F35FE">
      <w:pPr>
        <w:rPr>
          <w:rFonts w:ascii="Times New Roman" w:hAnsi="Times New Roman" w:cs="Times New Roman"/>
          <w:b/>
        </w:rPr>
      </w:pPr>
    </w:p>
    <w:p w14:paraId="54CC3AC8" w14:textId="65B67E19" w:rsidR="008F35FE" w:rsidRPr="008F35FE" w:rsidRDefault="008F35FE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Who </w:t>
      </w:r>
      <w:r>
        <w:rPr>
          <w:rFonts w:ascii="Times New Roman" w:hAnsi="Times New Roman" w:cs="Times New Roman"/>
        </w:rPr>
        <w:t xml:space="preserve">found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 xml:space="preserve"> on the side of a road? </w:t>
      </w:r>
      <w:r w:rsidRPr="008F35FE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they do?</w:t>
      </w:r>
    </w:p>
    <w:p w14:paraId="25106AC3" w14:textId="2682B18A" w:rsidR="008F35FE" w:rsidRDefault="008F35FE" w:rsidP="008F35FE">
      <w:pPr>
        <w:rPr>
          <w:rFonts w:ascii="Times New Roman" w:hAnsi="Times New Roman" w:cs="Times New Roman"/>
          <w:b/>
        </w:rPr>
      </w:pPr>
    </w:p>
    <w:p w14:paraId="7EE1B9FE" w14:textId="34A954B0" w:rsidR="008F35FE" w:rsidRDefault="008F35FE" w:rsidP="008F35FE">
      <w:pPr>
        <w:rPr>
          <w:rFonts w:ascii="Times New Roman" w:hAnsi="Times New Roman" w:cs="Times New Roman"/>
          <w:b/>
        </w:rPr>
      </w:pPr>
    </w:p>
    <w:p w14:paraId="5F22B0E3" w14:textId="50E8E335" w:rsidR="008F35FE" w:rsidRDefault="008F35FE" w:rsidP="008F35FE">
      <w:pPr>
        <w:rPr>
          <w:rFonts w:ascii="Times New Roman" w:hAnsi="Times New Roman" w:cs="Times New Roman"/>
          <w:b/>
        </w:rPr>
      </w:pPr>
    </w:p>
    <w:p w14:paraId="116153EE" w14:textId="5DDD859C" w:rsidR="008F35FE" w:rsidRDefault="008F35FE" w:rsidP="008F35FE">
      <w:pPr>
        <w:rPr>
          <w:rFonts w:ascii="Times New Roman" w:hAnsi="Times New Roman" w:cs="Times New Roman"/>
          <w:b/>
        </w:rPr>
      </w:pPr>
    </w:p>
    <w:p w14:paraId="165B9BB3" w14:textId="77777777" w:rsidR="008F35FE" w:rsidRPr="008F35FE" w:rsidRDefault="008F35FE" w:rsidP="008F35FE">
      <w:pPr>
        <w:rPr>
          <w:rFonts w:ascii="Times New Roman" w:hAnsi="Times New Roman" w:cs="Times New Roman"/>
          <w:b/>
        </w:rPr>
      </w:pPr>
    </w:p>
    <w:p w14:paraId="57E77669" w14:textId="4928D153" w:rsidR="008F35FE" w:rsidRPr="008F35FE" w:rsidRDefault="008F35FE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Who </w:t>
      </w:r>
      <w:r>
        <w:rPr>
          <w:rFonts w:ascii="Times New Roman" w:hAnsi="Times New Roman" w:cs="Times New Roman"/>
        </w:rPr>
        <w:t xml:space="preserve">is </w:t>
      </w:r>
      <w:proofErr w:type="spellStart"/>
      <w:r>
        <w:rPr>
          <w:rFonts w:ascii="Times New Roman" w:hAnsi="Times New Roman" w:cs="Times New Roman"/>
        </w:rPr>
        <w:t>Mikuzume</w:t>
      </w:r>
      <w:proofErr w:type="spellEnd"/>
      <w:r>
        <w:rPr>
          <w:rFonts w:ascii="Times New Roman" w:hAnsi="Times New Roman" w:cs="Times New Roman"/>
        </w:rPr>
        <w:t>?</w:t>
      </w:r>
      <w:r w:rsidRPr="008F35FE">
        <w:rPr>
          <w:rFonts w:ascii="Times New Roman" w:hAnsi="Times New Roman" w:cs="Times New Roman"/>
          <w:b/>
        </w:rPr>
        <w:t xml:space="preserve"> How</w:t>
      </w:r>
      <w:r>
        <w:rPr>
          <w:rFonts w:ascii="Times New Roman" w:hAnsi="Times New Roman" w:cs="Times New Roman"/>
        </w:rPr>
        <w:t xml:space="preserve"> did she perform at the Japanese court? </w:t>
      </w:r>
      <w:r w:rsidRPr="008F35FE"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did she absorb, and how?</w:t>
      </w:r>
    </w:p>
    <w:p w14:paraId="3DF33C9D" w14:textId="5E4C12A2" w:rsidR="008F35FE" w:rsidRDefault="008F35FE" w:rsidP="008F35FE">
      <w:pPr>
        <w:rPr>
          <w:rFonts w:ascii="Times New Roman" w:hAnsi="Times New Roman" w:cs="Times New Roman"/>
          <w:b/>
        </w:rPr>
      </w:pPr>
    </w:p>
    <w:p w14:paraId="2773BB7A" w14:textId="1DEBFD02" w:rsidR="008F35FE" w:rsidRDefault="008F35FE" w:rsidP="008F35FE">
      <w:pPr>
        <w:rPr>
          <w:rFonts w:ascii="Times New Roman" w:hAnsi="Times New Roman" w:cs="Times New Roman"/>
          <w:b/>
        </w:rPr>
      </w:pPr>
    </w:p>
    <w:p w14:paraId="0155E65C" w14:textId="5773067A" w:rsidR="008F35FE" w:rsidRDefault="008F35FE" w:rsidP="008F35FE">
      <w:pPr>
        <w:rPr>
          <w:rFonts w:ascii="Times New Roman" w:hAnsi="Times New Roman" w:cs="Times New Roman"/>
          <w:b/>
        </w:rPr>
      </w:pPr>
    </w:p>
    <w:p w14:paraId="72CC52DB" w14:textId="23938D60" w:rsidR="008F35FE" w:rsidRDefault="008F35FE" w:rsidP="008F35FE">
      <w:pPr>
        <w:rPr>
          <w:rFonts w:ascii="Times New Roman" w:hAnsi="Times New Roman" w:cs="Times New Roman"/>
          <w:b/>
        </w:rPr>
      </w:pPr>
    </w:p>
    <w:p w14:paraId="6EA3726A" w14:textId="77777777" w:rsidR="008F35FE" w:rsidRPr="008F35FE" w:rsidRDefault="008F35FE" w:rsidP="008F35FE">
      <w:pPr>
        <w:rPr>
          <w:rFonts w:ascii="Times New Roman" w:hAnsi="Times New Roman" w:cs="Times New Roman"/>
          <w:b/>
        </w:rPr>
      </w:pPr>
    </w:p>
    <w:p w14:paraId="438B1170" w14:textId="76B37B64" w:rsidR="008F35FE" w:rsidRPr="008F35FE" w:rsidRDefault="008F35FE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 xml:space="preserve">did the Japanese people feel about </w:t>
      </w:r>
      <w:proofErr w:type="spellStart"/>
      <w:r>
        <w:rPr>
          <w:rFonts w:ascii="Times New Roman" w:hAnsi="Times New Roman" w:cs="Times New Roman"/>
        </w:rPr>
        <w:t>Mikuzume</w:t>
      </w:r>
      <w:proofErr w:type="spellEnd"/>
      <w:r>
        <w:rPr>
          <w:rFonts w:ascii="Times New Roman" w:hAnsi="Times New Roman" w:cs="Times New Roman"/>
        </w:rPr>
        <w:t>?</w:t>
      </w:r>
    </w:p>
    <w:p w14:paraId="5E919666" w14:textId="749DDFE0" w:rsidR="008F35FE" w:rsidRDefault="008F35FE" w:rsidP="008F35FE">
      <w:pPr>
        <w:rPr>
          <w:rFonts w:ascii="Times New Roman" w:hAnsi="Times New Roman" w:cs="Times New Roman"/>
          <w:b/>
        </w:rPr>
      </w:pPr>
    </w:p>
    <w:p w14:paraId="67A27B66" w14:textId="5F64EEF7" w:rsidR="008F35FE" w:rsidRDefault="008F35FE" w:rsidP="008F35FE">
      <w:pPr>
        <w:rPr>
          <w:rFonts w:ascii="Times New Roman" w:hAnsi="Times New Roman" w:cs="Times New Roman"/>
          <w:b/>
        </w:rPr>
      </w:pPr>
    </w:p>
    <w:p w14:paraId="3E305DAF" w14:textId="6086E840" w:rsidR="008F35FE" w:rsidRDefault="008F35FE" w:rsidP="008F35FE">
      <w:pPr>
        <w:rPr>
          <w:rFonts w:ascii="Times New Roman" w:hAnsi="Times New Roman" w:cs="Times New Roman"/>
          <w:b/>
        </w:rPr>
      </w:pPr>
    </w:p>
    <w:p w14:paraId="3288CBBF" w14:textId="0A0A81F3" w:rsidR="008F35FE" w:rsidRDefault="008F35FE" w:rsidP="008F35FE">
      <w:pPr>
        <w:ind w:left="86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Continued…</w:t>
      </w:r>
    </w:p>
    <w:p w14:paraId="502809F6" w14:textId="4FC184C8" w:rsidR="008F35FE" w:rsidRDefault="008F35FE" w:rsidP="008F35F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The Text, continued…</w:t>
      </w:r>
    </w:p>
    <w:p w14:paraId="162DE337" w14:textId="77777777" w:rsidR="008F35FE" w:rsidRPr="008F35FE" w:rsidRDefault="008F35FE" w:rsidP="008F35FE">
      <w:pPr>
        <w:ind w:left="8640"/>
        <w:rPr>
          <w:rFonts w:ascii="Times New Roman" w:hAnsi="Times New Roman" w:cs="Times New Roman"/>
          <w:b/>
        </w:rPr>
      </w:pPr>
    </w:p>
    <w:p w14:paraId="54666166" w14:textId="75BF1C94" w:rsidR="008F35FE" w:rsidRPr="008F35FE" w:rsidRDefault="008F35FE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did </w:t>
      </w:r>
      <w:proofErr w:type="spellStart"/>
      <w:r>
        <w:rPr>
          <w:rFonts w:ascii="Times New Roman" w:hAnsi="Times New Roman" w:cs="Times New Roman"/>
        </w:rPr>
        <w:t>Mikuzume</w:t>
      </w:r>
      <w:proofErr w:type="spellEnd"/>
      <w:r>
        <w:rPr>
          <w:rFonts w:ascii="Times New Roman" w:hAnsi="Times New Roman" w:cs="Times New Roman"/>
        </w:rPr>
        <w:t xml:space="preserve"> do during the summer of her 18</w:t>
      </w:r>
      <w:r w:rsidRPr="008F35F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year? </w:t>
      </w:r>
      <w:r w:rsidRPr="008F35FE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name was she given </w:t>
      </w:r>
      <w:proofErr w:type="spellStart"/>
      <w:r>
        <w:rPr>
          <w:rFonts w:ascii="Times New Roman" w:hAnsi="Times New Roman" w:cs="Times New Roman"/>
        </w:rPr>
        <w:t>ata</w:t>
      </w:r>
      <w:proofErr w:type="spellEnd"/>
      <w:r>
        <w:rPr>
          <w:rFonts w:ascii="Times New Roman" w:hAnsi="Times New Roman" w:cs="Times New Roman"/>
        </w:rPr>
        <w:t xml:space="preserve"> this time?</w:t>
      </w:r>
    </w:p>
    <w:p w14:paraId="06C0C148" w14:textId="54315D44" w:rsidR="008F35FE" w:rsidRDefault="008F35FE" w:rsidP="008F35FE">
      <w:pPr>
        <w:rPr>
          <w:rFonts w:ascii="Times New Roman" w:hAnsi="Times New Roman" w:cs="Times New Roman"/>
          <w:b/>
        </w:rPr>
      </w:pPr>
    </w:p>
    <w:p w14:paraId="04D3E441" w14:textId="4FE85054" w:rsidR="008F35FE" w:rsidRDefault="008F35FE" w:rsidP="008F35FE">
      <w:pPr>
        <w:rPr>
          <w:rFonts w:ascii="Times New Roman" w:hAnsi="Times New Roman" w:cs="Times New Roman"/>
          <w:b/>
        </w:rPr>
      </w:pPr>
    </w:p>
    <w:p w14:paraId="1E5E81A1" w14:textId="2A9FD289" w:rsidR="008F35FE" w:rsidRDefault="008F35FE" w:rsidP="008F35FE">
      <w:pPr>
        <w:rPr>
          <w:rFonts w:ascii="Times New Roman" w:hAnsi="Times New Roman" w:cs="Times New Roman"/>
          <w:b/>
        </w:rPr>
      </w:pPr>
    </w:p>
    <w:p w14:paraId="505C8B77" w14:textId="095F28D4" w:rsidR="008F35FE" w:rsidRDefault="008F35FE" w:rsidP="008F35FE">
      <w:pPr>
        <w:rPr>
          <w:rFonts w:ascii="Times New Roman" w:hAnsi="Times New Roman" w:cs="Times New Roman"/>
          <w:b/>
        </w:rPr>
      </w:pPr>
    </w:p>
    <w:p w14:paraId="22AE0344" w14:textId="77777777" w:rsidR="008F35FE" w:rsidRPr="008F35FE" w:rsidRDefault="008F35FE" w:rsidP="008F35FE">
      <w:pPr>
        <w:rPr>
          <w:rFonts w:ascii="Times New Roman" w:hAnsi="Times New Roman" w:cs="Times New Roman"/>
          <w:b/>
        </w:rPr>
      </w:pPr>
    </w:p>
    <w:p w14:paraId="46689944" w14:textId="2A8FBC5E" w:rsidR="008F35FE" w:rsidRPr="00A81310" w:rsidRDefault="00A81310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happened to the emperor after he made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 xml:space="preserve"> his consort?</w:t>
      </w:r>
    </w:p>
    <w:p w14:paraId="673A285E" w14:textId="28BEA803" w:rsidR="00A81310" w:rsidRDefault="00A81310" w:rsidP="00A81310">
      <w:pPr>
        <w:rPr>
          <w:rFonts w:ascii="Times New Roman" w:hAnsi="Times New Roman" w:cs="Times New Roman"/>
          <w:b/>
        </w:rPr>
      </w:pPr>
    </w:p>
    <w:p w14:paraId="35404D4A" w14:textId="7EE1CD52" w:rsidR="00A81310" w:rsidRDefault="00A81310" w:rsidP="00A81310">
      <w:pPr>
        <w:rPr>
          <w:rFonts w:ascii="Times New Roman" w:hAnsi="Times New Roman" w:cs="Times New Roman"/>
          <w:b/>
        </w:rPr>
      </w:pPr>
    </w:p>
    <w:p w14:paraId="378EC0E5" w14:textId="7A8ADFA3" w:rsidR="00A81310" w:rsidRDefault="00A81310" w:rsidP="00A81310">
      <w:pPr>
        <w:rPr>
          <w:rFonts w:ascii="Times New Roman" w:hAnsi="Times New Roman" w:cs="Times New Roman"/>
          <w:b/>
        </w:rPr>
      </w:pPr>
    </w:p>
    <w:p w14:paraId="3CB2773C" w14:textId="25951EED" w:rsidR="00A81310" w:rsidRDefault="00A81310" w:rsidP="00A81310">
      <w:pPr>
        <w:rPr>
          <w:rFonts w:ascii="Times New Roman" w:hAnsi="Times New Roman" w:cs="Times New Roman"/>
          <w:b/>
        </w:rPr>
      </w:pPr>
    </w:p>
    <w:p w14:paraId="64D033AD" w14:textId="225B5BED" w:rsidR="00A81310" w:rsidRDefault="00A81310" w:rsidP="00A81310">
      <w:pPr>
        <w:rPr>
          <w:rFonts w:ascii="Times New Roman" w:hAnsi="Times New Roman" w:cs="Times New Roman"/>
          <w:b/>
        </w:rPr>
      </w:pPr>
    </w:p>
    <w:p w14:paraId="25E2520A" w14:textId="77777777" w:rsidR="00A81310" w:rsidRPr="00A81310" w:rsidRDefault="00A81310" w:rsidP="00A81310">
      <w:pPr>
        <w:rPr>
          <w:rFonts w:ascii="Times New Roman" w:hAnsi="Times New Roman" w:cs="Times New Roman"/>
          <w:b/>
        </w:rPr>
      </w:pPr>
    </w:p>
    <w:p w14:paraId="05FF348D" w14:textId="430DD1B9" w:rsidR="00A81310" w:rsidRPr="00A81310" w:rsidRDefault="00A81310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happened when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 xml:space="preserve"> participated in the ritual to remove evil spirits from the emperor?</w:t>
      </w:r>
    </w:p>
    <w:p w14:paraId="04336BD2" w14:textId="333D9FB7" w:rsidR="00A81310" w:rsidRDefault="00A81310" w:rsidP="00A81310">
      <w:pPr>
        <w:rPr>
          <w:rFonts w:ascii="Times New Roman" w:hAnsi="Times New Roman" w:cs="Times New Roman"/>
          <w:b/>
        </w:rPr>
      </w:pPr>
    </w:p>
    <w:p w14:paraId="5E250127" w14:textId="4CAA0E8F" w:rsidR="00A81310" w:rsidRDefault="00A81310" w:rsidP="00A81310">
      <w:pPr>
        <w:rPr>
          <w:rFonts w:ascii="Times New Roman" w:hAnsi="Times New Roman" w:cs="Times New Roman"/>
          <w:b/>
        </w:rPr>
      </w:pPr>
    </w:p>
    <w:p w14:paraId="32FD522D" w14:textId="3B46541A" w:rsidR="00A81310" w:rsidRDefault="00A81310" w:rsidP="00A81310">
      <w:pPr>
        <w:rPr>
          <w:rFonts w:ascii="Times New Roman" w:hAnsi="Times New Roman" w:cs="Times New Roman"/>
          <w:b/>
        </w:rPr>
      </w:pPr>
    </w:p>
    <w:p w14:paraId="1415356D" w14:textId="0CAF511F" w:rsidR="00A81310" w:rsidRDefault="00A81310" w:rsidP="00A81310">
      <w:pPr>
        <w:rPr>
          <w:rFonts w:ascii="Times New Roman" w:hAnsi="Times New Roman" w:cs="Times New Roman"/>
          <w:b/>
        </w:rPr>
      </w:pPr>
    </w:p>
    <w:p w14:paraId="3CC7C06B" w14:textId="562D9E83" w:rsidR="00A81310" w:rsidRDefault="00A81310" w:rsidP="00A81310">
      <w:pPr>
        <w:rPr>
          <w:rFonts w:ascii="Times New Roman" w:hAnsi="Times New Roman" w:cs="Times New Roman"/>
          <w:b/>
        </w:rPr>
      </w:pPr>
    </w:p>
    <w:p w14:paraId="2F26F908" w14:textId="77777777" w:rsidR="00A81310" w:rsidRPr="00A81310" w:rsidRDefault="00A81310" w:rsidP="00A81310">
      <w:pPr>
        <w:rPr>
          <w:rFonts w:ascii="Times New Roman" w:hAnsi="Times New Roman" w:cs="Times New Roman"/>
          <w:b/>
        </w:rPr>
      </w:pPr>
    </w:p>
    <w:p w14:paraId="252CCEFF" w14:textId="07B8C176" w:rsidR="00A81310" w:rsidRPr="00664852" w:rsidRDefault="00A81310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After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 xml:space="preserve"> disappeared during the ritual to remove the evil spirit,</w:t>
      </w:r>
      <w:r w:rsidRPr="00A81310">
        <w:rPr>
          <w:rFonts w:ascii="Times New Roman" w:hAnsi="Times New Roman" w:cs="Times New Roman"/>
          <w:b/>
        </w:rPr>
        <w:t xml:space="preserve"> what</w:t>
      </w:r>
      <w:r>
        <w:rPr>
          <w:rFonts w:ascii="Times New Roman" w:hAnsi="Times New Roman" w:cs="Times New Roman"/>
        </w:rPr>
        <w:t xml:space="preserve"> happened in </w:t>
      </w:r>
      <w:proofErr w:type="spellStart"/>
      <w:r>
        <w:rPr>
          <w:rFonts w:ascii="Times New Roman" w:hAnsi="Times New Roman" w:cs="Times New Roman"/>
        </w:rPr>
        <w:t>Nasuno</w:t>
      </w:r>
      <w:proofErr w:type="spellEnd"/>
      <w:r>
        <w:rPr>
          <w:rFonts w:ascii="Times New Roman" w:hAnsi="Times New Roman" w:cs="Times New Roman"/>
        </w:rPr>
        <w:t xml:space="preserve">, in </w:t>
      </w:r>
      <w:proofErr w:type="spellStart"/>
      <w:r>
        <w:rPr>
          <w:rFonts w:ascii="Times New Roman" w:hAnsi="Times New Roman" w:cs="Times New Roman"/>
        </w:rPr>
        <w:t>Shimotsuke</w:t>
      </w:r>
      <w:proofErr w:type="spellEnd"/>
      <w:r>
        <w:rPr>
          <w:rFonts w:ascii="Times New Roman" w:hAnsi="Times New Roman" w:cs="Times New Roman"/>
        </w:rPr>
        <w:t xml:space="preserve"> Province?</w:t>
      </w:r>
    </w:p>
    <w:p w14:paraId="55E27500" w14:textId="093DB2BB" w:rsidR="00664852" w:rsidRDefault="00664852" w:rsidP="00664852">
      <w:pPr>
        <w:rPr>
          <w:rFonts w:ascii="Times New Roman" w:hAnsi="Times New Roman" w:cs="Times New Roman"/>
          <w:b/>
        </w:rPr>
      </w:pPr>
    </w:p>
    <w:p w14:paraId="1EFE679C" w14:textId="20D99492" w:rsidR="00664852" w:rsidRDefault="00664852" w:rsidP="00664852">
      <w:pPr>
        <w:rPr>
          <w:rFonts w:ascii="Times New Roman" w:hAnsi="Times New Roman" w:cs="Times New Roman"/>
          <w:b/>
        </w:rPr>
      </w:pPr>
    </w:p>
    <w:p w14:paraId="56256584" w14:textId="73B44B2F" w:rsidR="00664852" w:rsidRDefault="00664852" w:rsidP="00664852">
      <w:pPr>
        <w:rPr>
          <w:rFonts w:ascii="Times New Roman" w:hAnsi="Times New Roman" w:cs="Times New Roman"/>
          <w:b/>
        </w:rPr>
      </w:pPr>
    </w:p>
    <w:p w14:paraId="66B54481" w14:textId="53120192" w:rsidR="00664852" w:rsidRDefault="00664852" w:rsidP="00664852">
      <w:pPr>
        <w:rPr>
          <w:rFonts w:ascii="Times New Roman" w:hAnsi="Times New Roman" w:cs="Times New Roman"/>
          <w:b/>
        </w:rPr>
      </w:pPr>
    </w:p>
    <w:p w14:paraId="74D32FC7" w14:textId="77777777" w:rsidR="00664852" w:rsidRPr="00664852" w:rsidRDefault="00664852" w:rsidP="00664852">
      <w:pPr>
        <w:rPr>
          <w:rFonts w:ascii="Times New Roman" w:hAnsi="Times New Roman" w:cs="Times New Roman"/>
          <w:b/>
        </w:rPr>
      </w:pPr>
    </w:p>
    <w:p w14:paraId="3795C524" w14:textId="6CEE1CC7" w:rsidR="00664852" w:rsidRPr="007B79FF" w:rsidRDefault="00664852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664852"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 xml:space="preserve">did the emperor respond to the news that women and children were disappearing in </w:t>
      </w:r>
      <w:proofErr w:type="spellStart"/>
      <w:r>
        <w:rPr>
          <w:rFonts w:ascii="Times New Roman" w:hAnsi="Times New Roman" w:cs="Times New Roman"/>
        </w:rPr>
        <w:t>Nasuno</w:t>
      </w:r>
      <w:proofErr w:type="spellEnd"/>
      <w:r>
        <w:rPr>
          <w:rFonts w:ascii="Times New Roman" w:hAnsi="Times New Roman" w:cs="Times New Roman"/>
        </w:rPr>
        <w:t xml:space="preserve">? </w:t>
      </w:r>
      <w:r w:rsidRPr="00664852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</w:rPr>
        <w:t xml:space="preserve"> did he send to find her, and to do what to her?</w:t>
      </w:r>
    </w:p>
    <w:p w14:paraId="05D2FC07" w14:textId="4B4FD35D" w:rsidR="007B79FF" w:rsidRDefault="007B79FF" w:rsidP="007B79FF">
      <w:pPr>
        <w:rPr>
          <w:rFonts w:ascii="Times New Roman" w:hAnsi="Times New Roman" w:cs="Times New Roman"/>
          <w:b/>
        </w:rPr>
      </w:pPr>
    </w:p>
    <w:p w14:paraId="506C74AB" w14:textId="6BC4B4D0" w:rsidR="007B79FF" w:rsidRDefault="007B79FF" w:rsidP="007B79FF">
      <w:pPr>
        <w:rPr>
          <w:rFonts w:ascii="Times New Roman" w:hAnsi="Times New Roman" w:cs="Times New Roman"/>
          <w:b/>
        </w:rPr>
      </w:pPr>
    </w:p>
    <w:p w14:paraId="74597097" w14:textId="264159C0" w:rsidR="007B79FF" w:rsidRDefault="007B79FF" w:rsidP="007B79FF">
      <w:pPr>
        <w:rPr>
          <w:rFonts w:ascii="Times New Roman" w:hAnsi="Times New Roman" w:cs="Times New Roman"/>
          <w:b/>
        </w:rPr>
      </w:pPr>
    </w:p>
    <w:p w14:paraId="341CEF32" w14:textId="55111FD6" w:rsidR="007B79FF" w:rsidRDefault="007B79FF" w:rsidP="007B79FF">
      <w:pPr>
        <w:rPr>
          <w:rFonts w:ascii="Times New Roman" w:hAnsi="Times New Roman" w:cs="Times New Roman"/>
          <w:b/>
        </w:rPr>
      </w:pPr>
    </w:p>
    <w:p w14:paraId="0CFF4A4F" w14:textId="77777777" w:rsidR="007B79FF" w:rsidRPr="007B79FF" w:rsidRDefault="007B79FF" w:rsidP="007B79FF">
      <w:pPr>
        <w:rPr>
          <w:rFonts w:ascii="Times New Roman" w:hAnsi="Times New Roman" w:cs="Times New Roman"/>
          <w:b/>
        </w:rPr>
      </w:pPr>
    </w:p>
    <w:p w14:paraId="3CA3A498" w14:textId="1738B3C2" w:rsidR="007B79FF" w:rsidRPr="007B79FF" w:rsidRDefault="007B79FF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 xml:space="preserve">easy or difficult for </w:t>
      </w:r>
      <w:proofErr w:type="spellStart"/>
      <w:r>
        <w:rPr>
          <w:rFonts w:ascii="Times New Roman" w:hAnsi="Times New Roman" w:cs="Times New Roman"/>
        </w:rPr>
        <w:t>Kazusanosuke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Miuranosuke</w:t>
      </w:r>
      <w:proofErr w:type="spellEnd"/>
      <w:r>
        <w:rPr>
          <w:rFonts w:ascii="Times New Roman" w:hAnsi="Times New Roman" w:cs="Times New Roman"/>
        </w:rPr>
        <w:t xml:space="preserve"> was the job of finding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>?</w:t>
      </w:r>
    </w:p>
    <w:p w14:paraId="1D5628A8" w14:textId="43B3A161" w:rsidR="007B79FF" w:rsidRDefault="007B79FF" w:rsidP="007B79FF">
      <w:pPr>
        <w:rPr>
          <w:rFonts w:ascii="Times New Roman" w:hAnsi="Times New Roman" w:cs="Times New Roman"/>
          <w:b/>
        </w:rPr>
      </w:pPr>
    </w:p>
    <w:p w14:paraId="5D42F0DC" w14:textId="6C1F13F7" w:rsidR="007B79FF" w:rsidRDefault="007B79FF" w:rsidP="007B79FF">
      <w:pPr>
        <w:rPr>
          <w:rFonts w:ascii="Times New Roman" w:hAnsi="Times New Roman" w:cs="Times New Roman"/>
          <w:b/>
        </w:rPr>
      </w:pPr>
    </w:p>
    <w:p w14:paraId="7F4DE815" w14:textId="6ACD697C" w:rsidR="007B79FF" w:rsidRDefault="007B79FF" w:rsidP="007B79FF">
      <w:pPr>
        <w:rPr>
          <w:rFonts w:ascii="Times New Roman" w:hAnsi="Times New Roman" w:cs="Times New Roman"/>
          <w:b/>
        </w:rPr>
      </w:pPr>
    </w:p>
    <w:p w14:paraId="65549DA0" w14:textId="7A2FEC65" w:rsidR="007B79FF" w:rsidRDefault="007B79FF" w:rsidP="007B79FF">
      <w:pPr>
        <w:rPr>
          <w:rFonts w:ascii="Times New Roman" w:hAnsi="Times New Roman" w:cs="Times New Roman"/>
          <w:b/>
        </w:rPr>
      </w:pPr>
    </w:p>
    <w:p w14:paraId="1B8CE6C4" w14:textId="77777777" w:rsidR="007B79FF" w:rsidRPr="007B79FF" w:rsidRDefault="007B79FF" w:rsidP="007B79FF">
      <w:pPr>
        <w:rPr>
          <w:rFonts w:ascii="Times New Roman" w:hAnsi="Times New Roman" w:cs="Times New Roman"/>
          <w:b/>
        </w:rPr>
      </w:pPr>
    </w:p>
    <w:p w14:paraId="412176C4" w14:textId="209436EB" w:rsidR="007B79FF" w:rsidRPr="007B79FF" w:rsidRDefault="007B79FF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, finally, did </w:t>
      </w:r>
      <w:proofErr w:type="spellStart"/>
      <w:r>
        <w:rPr>
          <w:rFonts w:ascii="Times New Roman" w:hAnsi="Times New Roman" w:cs="Times New Roman"/>
        </w:rPr>
        <w:t>Kazusanosuke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Miuranosuke</w:t>
      </w:r>
      <w:proofErr w:type="spellEnd"/>
      <w:r>
        <w:rPr>
          <w:rFonts w:ascii="Times New Roman" w:hAnsi="Times New Roman" w:cs="Times New Roman"/>
        </w:rPr>
        <w:t xml:space="preserve"> catch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 xml:space="preserve">? </w:t>
      </w:r>
      <w:r w:rsidRPr="007B79FF"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did they do to her?</w:t>
      </w:r>
    </w:p>
    <w:p w14:paraId="710B92A9" w14:textId="1C1FE10B" w:rsidR="007B79FF" w:rsidRDefault="007B79FF" w:rsidP="007B79FF">
      <w:pPr>
        <w:rPr>
          <w:rFonts w:ascii="Times New Roman" w:hAnsi="Times New Roman" w:cs="Times New Roman"/>
          <w:b/>
        </w:rPr>
      </w:pPr>
    </w:p>
    <w:p w14:paraId="0E091E0B" w14:textId="0ED24492" w:rsidR="007B79FF" w:rsidRDefault="007B79FF" w:rsidP="007B79FF">
      <w:pPr>
        <w:rPr>
          <w:rFonts w:ascii="Times New Roman" w:hAnsi="Times New Roman" w:cs="Times New Roman"/>
          <w:b/>
        </w:rPr>
      </w:pPr>
    </w:p>
    <w:p w14:paraId="339D4DD6" w14:textId="34BFD872" w:rsidR="007B79FF" w:rsidRDefault="007B79FF" w:rsidP="007B79FF">
      <w:pPr>
        <w:rPr>
          <w:rFonts w:ascii="Times New Roman" w:hAnsi="Times New Roman" w:cs="Times New Roman"/>
          <w:b/>
        </w:rPr>
      </w:pPr>
    </w:p>
    <w:p w14:paraId="3EDF4EC0" w14:textId="17DD0494" w:rsidR="007B79FF" w:rsidRDefault="007B79FF" w:rsidP="007B79FF">
      <w:pPr>
        <w:rPr>
          <w:rFonts w:ascii="Times New Roman" w:hAnsi="Times New Roman" w:cs="Times New Roman"/>
          <w:b/>
        </w:rPr>
      </w:pPr>
    </w:p>
    <w:p w14:paraId="150559AA" w14:textId="514D59F3" w:rsidR="007B79FF" w:rsidRDefault="007B79FF" w:rsidP="007B79FF">
      <w:pPr>
        <w:ind w:left="86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Continued…</w:t>
      </w:r>
    </w:p>
    <w:p w14:paraId="1F808D21" w14:textId="08B30C9A" w:rsidR="007B79FF" w:rsidRDefault="007B79FF" w:rsidP="007B79F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The Text, continued…</w:t>
      </w:r>
    </w:p>
    <w:p w14:paraId="6A37BCEC" w14:textId="77777777" w:rsidR="007B79FF" w:rsidRPr="007B79FF" w:rsidRDefault="007B79FF" w:rsidP="007B79FF">
      <w:pPr>
        <w:ind w:left="8640"/>
        <w:rPr>
          <w:rFonts w:ascii="Times New Roman" w:hAnsi="Times New Roman" w:cs="Times New Roman"/>
          <w:b/>
        </w:rPr>
      </w:pPr>
    </w:p>
    <w:p w14:paraId="13EA5A3B" w14:textId="11E06A66" w:rsidR="007B79FF" w:rsidRPr="00F55F98" w:rsidRDefault="00F55F98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does the final paragraph of this reading say lived on after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 xml:space="preserve">’s death? </w:t>
      </w:r>
      <w:r w:rsidRPr="00F55F98"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are some examples of this?</w:t>
      </w:r>
    </w:p>
    <w:p w14:paraId="695E966E" w14:textId="3865148A" w:rsidR="00F55F98" w:rsidRDefault="00F55F98" w:rsidP="00F55F98">
      <w:pPr>
        <w:rPr>
          <w:rFonts w:ascii="Times New Roman" w:hAnsi="Times New Roman" w:cs="Times New Roman"/>
          <w:b/>
        </w:rPr>
      </w:pPr>
    </w:p>
    <w:p w14:paraId="18D1D4D1" w14:textId="44DE11DE" w:rsidR="00F55F98" w:rsidRDefault="00F55F98" w:rsidP="00F55F98">
      <w:pPr>
        <w:rPr>
          <w:rFonts w:ascii="Times New Roman" w:hAnsi="Times New Roman" w:cs="Times New Roman"/>
          <w:b/>
        </w:rPr>
      </w:pPr>
    </w:p>
    <w:p w14:paraId="1660577B" w14:textId="0908B765" w:rsidR="00F55F98" w:rsidRDefault="00F55F98" w:rsidP="00F55F98">
      <w:pPr>
        <w:rPr>
          <w:rFonts w:ascii="Times New Roman" w:hAnsi="Times New Roman" w:cs="Times New Roman"/>
          <w:b/>
        </w:rPr>
      </w:pPr>
    </w:p>
    <w:p w14:paraId="2E704987" w14:textId="24C17D7C" w:rsidR="00F55F98" w:rsidRDefault="00F55F98" w:rsidP="00F55F98">
      <w:pPr>
        <w:rPr>
          <w:rFonts w:ascii="Times New Roman" w:hAnsi="Times New Roman" w:cs="Times New Roman"/>
          <w:b/>
        </w:rPr>
      </w:pPr>
    </w:p>
    <w:p w14:paraId="2DF7D5CA" w14:textId="77777777" w:rsidR="00F55F98" w:rsidRPr="00F55F98" w:rsidRDefault="00F55F98" w:rsidP="00F55F98">
      <w:pPr>
        <w:rPr>
          <w:rFonts w:ascii="Times New Roman" w:hAnsi="Times New Roman" w:cs="Times New Roman"/>
          <w:b/>
        </w:rPr>
      </w:pPr>
    </w:p>
    <w:p w14:paraId="3D30BD71" w14:textId="1C02C21A" w:rsidR="00F55F98" w:rsidRPr="009B36A9" w:rsidRDefault="00F55F98" w:rsidP="006700D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Now that you’ve read about </w:t>
      </w:r>
      <w:proofErr w:type="spellStart"/>
      <w:r w:rsidRPr="00344B57">
        <w:rPr>
          <w:rFonts w:ascii="Times New Roman" w:hAnsi="Times New Roman" w:cs="Times New Roman"/>
        </w:rPr>
        <w:t>Tamamo</w:t>
      </w:r>
      <w:proofErr w:type="spellEnd"/>
      <w:r w:rsidRPr="00344B57">
        <w:rPr>
          <w:rFonts w:ascii="Times New Roman" w:hAnsi="Times New Roman" w:cs="Times New Roman"/>
        </w:rPr>
        <w:t xml:space="preserve"> no Mae</w:t>
      </w:r>
      <w:r>
        <w:rPr>
          <w:rFonts w:ascii="Times New Roman" w:hAnsi="Times New Roman" w:cs="Times New Roman"/>
        </w:rPr>
        <w:t>,</w:t>
      </w:r>
      <w:r w:rsidRPr="00F55F98">
        <w:rPr>
          <w:rFonts w:ascii="Times New Roman" w:hAnsi="Times New Roman" w:cs="Times New Roman"/>
          <w:b/>
        </w:rPr>
        <w:t xml:space="preserve"> what</w:t>
      </w:r>
      <w:r>
        <w:rPr>
          <w:rFonts w:ascii="Times New Roman" w:hAnsi="Times New Roman" w:cs="Times New Roman"/>
        </w:rPr>
        <w:t xml:space="preserve"> kind of figure is she? </w:t>
      </w:r>
      <w:bookmarkStart w:id="0" w:name="_GoBack"/>
      <w:r w:rsidRPr="00F55F98">
        <w:rPr>
          <w:rFonts w:ascii="Times New Roman" w:hAnsi="Times New Roman" w:cs="Times New Roman"/>
          <w:b/>
        </w:rPr>
        <w:t xml:space="preserve">How </w:t>
      </w:r>
      <w:bookmarkEnd w:id="0"/>
      <w:r>
        <w:rPr>
          <w:rFonts w:ascii="Times New Roman" w:hAnsi="Times New Roman" w:cs="Times New Roman"/>
        </w:rPr>
        <w:t>would you characterize her?</w:t>
      </w:r>
    </w:p>
    <w:p w14:paraId="0AF068A9" w14:textId="3798E661" w:rsidR="009B36A9" w:rsidRDefault="009B36A9" w:rsidP="009B36A9">
      <w:pPr>
        <w:rPr>
          <w:rFonts w:ascii="Times New Roman" w:hAnsi="Times New Roman" w:cs="Times New Roman"/>
          <w:b/>
        </w:rPr>
      </w:pPr>
    </w:p>
    <w:p w14:paraId="7FCAE097" w14:textId="2516FA64" w:rsidR="009B36A9" w:rsidRDefault="009B36A9" w:rsidP="009B36A9">
      <w:pPr>
        <w:rPr>
          <w:rFonts w:ascii="Times New Roman" w:hAnsi="Times New Roman" w:cs="Times New Roman"/>
          <w:b/>
        </w:rPr>
      </w:pPr>
    </w:p>
    <w:p w14:paraId="7D9099C7" w14:textId="2F686420" w:rsidR="009B36A9" w:rsidRDefault="009B36A9" w:rsidP="009B36A9">
      <w:pPr>
        <w:rPr>
          <w:rFonts w:ascii="Times New Roman" w:hAnsi="Times New Roman" w:cs="Times New Roman"/>
          <w:b/>
        </w:rPr>
      </w:pPr>
    </w:p>
    <w:p w14:paraId="52D5EAC7" w14:textId="739CB53F" w:rsidR="009B36A9" w:rsidRDefault="009B36A9" w:rsidP="009B36A9">
      <w:pPr>
        <w:rPr>
          <w:rFonts w:ascii="Times New Roman" w:hAnsi="Times New Roman" w:cs="Times New Roman"/>
          <w:b/>
        </w:rPr>
      </w:pPr>
    </w:p>
    <w:p w14:paraId="24F5AD5F" w14:textId="77777777" w:rsidR="009B36A9" w:rsidRPr="009B36A9" w:rsidRDefault="009B36A9" w:rsidP="007B79FF">
      <w:pPr>
        <w:ind w:left="1800"/>
        <w:rPr>
          <w:rFonts w:ascii="Times New Roman" w:hAnsi="Times New Roman" w:cs="Times New Roman"/>
          <w:b/>
        </w:rPr>
      </w:pPr>
    </w:p>
    <w:p w14:paraId="163E46D9" w14:textId="77777777" w:rsidR="006700DD" w:rsidRPr="006700DD" w:rsidRDefault="006700DD" w:rsidP="006700DD">
      <w:pPr>
        <w:pStyle w:val="ListParagraph"/>
        <w:ind w:left="1440"/>
        <w:rPr>
          <w:rFonts w:ascii="Times New Roman" w:hAnsi="Times New Roman" w:cs="Times New Roman"/>
          <w:b/>
        </w:rPr>
      </w:pPr>
    </w:p>
    <w:sectPr w:rsidR="006700DD" w:rsidRPr="006700DD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11CB9"/>
    <w:multiLevelType w:val="hybridMultilevel"/>
    <w:tmpl w:val="F09E98C0"/>
    <w:lvl w:ilvl="0" w:tplc="241EF1C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3574BD7"/>
    <w:multiLevelType w:val="hybridMultilevel"/>
    <w:tmpl w:val="E4149038"/>
    <w:lvl w:ilvl="0" w:tplc="FB1612E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82F760F"/>
    <w:multiLevelType w:val="hybridMultilevel"/>
    <w:tmpl w:val="F05816D8"/>
    <w:lvl w:ilvl="0" w:tplc="1B0262C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5A0A75E4"/>
    <w:multiLevelType w:val="hybridMultilevel"/>
    <w:tmpl w:val="54941CE2"/>
    <w:lvl w:ilvl="0" w:tplc="5C4A0F5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03A2B5D"/>
    <w:multiLevelType w:val="hybridMultilevel"/>
    <w:tmpl w:val="8ABE22BA"/>
    <w:lvl w:ilvl="0" w:tplc="FE42BC2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71CB5440"/>
    <w:multiLevelType w:val="hybridMultilevel"/>
    <w:tmpl w:val="98DE046C"/>
    <w:lvl w:ilvl="0" w:tplc="CB2E30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C2A"/>
    <w:rsid w:val="000024C9"/>
    <w:rsid w:val="00270EE9"/>
    <w:rsid w:val="003040AE"/>
    <w:rsid w:val="00344B57"/>
    <w:rsid w:val="003D1E24"/>
    <w:rsid w:val="00410E3E"/>
    <w:rsid w:val="004F3E9E"/>
    <w:rsid w:val="00522C3E"/>
    <w:rsid w:val="00631B11"/>
    <w:rsid w:val="00664852"/>
    <w:rsid w:val="006700DD"/>
    <w:rsid w:val="006B45BA"/>
    <w:rsid w:val="007B79FF"/>
    <w:rsid w:val="007C15C6"/>
    <w:rsid w:val="008F35FE"/>
    <w:rsid w:val="009B36A9"/>
    <w:rsid w:val="00A81310"/>
    <w:rsid w:val="00BC3399"/>
    <w:rsid w:val="00C20508"/>
    <w:rsid w:val="00E04AED"/>
    <w:rsid w:val="00E2501A"/>
    <w:rsid w:val="00F55F98"/>
    <w:rsid w:val="00F75C2A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BC271C"/>
  <w15:chartTrackingRefBased/>
  <w15:docId w15:val="{B430D96D-BDCA-D846-9CE7-2D0BE1A6F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270E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70EE9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270E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yokai.com/tamamonomae/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WS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WSTM*.dotx</Template>
  <TotalTime>44</TotalTime>
  <Pages>6</Pages>
  <Words>510</Words>
  <Characters>2910</Characters>
  <Application>Microsoft Office Word</Application>
  <DocSecurity>0</DocSecurity>
  <Lines>24</Lines>
  <Paragraphs>6</Paragraphs>
  <ScaleCrop>false</ScaleCrop>
  <Company>Mark's Text Terminal</Company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2018-05-14T16:12:00Z</dcterms:created>
  <dcterms:modified xsi:type="dcterms:W3CDTF">2018-05-17T12:26:00Z</dcterms:modified>
</cp:coreProperties>
</file>