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9F6590" w14:textId="77777777" w:rsidR="00B93683" w:rsidRDefault="00B93683" w:rsidP="00B9368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30830FD" w14:textId="77777777" w:rsidR="00B93683" w:rsidRDefault="00B93683" w:rsidP="00B93683">
      <w:r>
        <w:rPr>
          <w:b/>
        </w:rPr>
        <w:t xml:space="preserve">Do Now Word Root Worksheet: </w:t>
      </w:r>
      <w:r>
        <w:t xml:space="preserve">The English language is really a collection of words from other languages. About 70% of English words that don’t have their origins in other languages are formed from Greek and Latin roots. Knowing these roots can help you to understand a wide variety of English words This worksheet introduces you to several words grown from </w:t>
      </w:r>
      <w:proofErr w:type="gramStart"/>
      <w:r>
        <w:t>one word</w:t>
      </w:r>
      <w:proofErr w:type="gramEnd"/>
      <w:r>
        <w:t xml:space="preserve"> root, with their definitions. Please read the definitions and find the common word in all of them; from that word you will be able to infer the meaning of this root. </w:t>
      </w:r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0C4C0E10" w14:textId="77777777" w:rsidR="00B93683" w:rsidRDefault="00B93683" w:rsidP="00B93683"/>
    <w:p w14:paraId="5CC43F79" w14:textId="77777777" w:rsidR="00B93683" w:rsidRPr="001561C4" w:rsidRDefault="00B93683" w:rsidP="00B93683">
      <w:r w:rsidRPr="00EF50E8">
        <w:rPr>
          <w:b/>
        </w:rPr>
        <w:t>Adapted from</w:t>
      </w:r>
      <w:r>
        <w:t xml:space="preserve">: Crutchfield, Roger S. </w:t>
      </w:r>
      <w:r>
        <w:rPr>
          <w:u w:val="single"/>
        </w:rPr>
        <w:t>English Vocabulary Quick Reference: A Comprehensive Dictionary Arranged by Word Roots</w:t>
      </w:r>
      <w:r>
        <w:t xml:space="preserve">. Leesburg, VA: </w:t>
      </w:r>
      <w:proofErr w:type="spellStart"/>
      <w:r>
        <w:t>Lexadyne</w:t>
      </w:r>
      <w:proofErr w:type="spellEnd"/>
      <w:r>
        <w:t xml:space="preserve"> Publishing, 2009.</w:t>
      </w:r>
    </w:p>
    <w:p w14:paraId="6FC3DF9E" w14:textId="77777777" w:rsidR="00B93683" w:rsidRPr="001561C4" w:rsidRDefault="00B93683" w:rsidP="00B93683"/>
    <w:p w14:paraId="4866A85C" w14:textId="2F1E96BF" w:rsidR="00B93683" w:rsidRPr="006E0D77" w:rsidRDefault="00B93683" w:rsidP="00B93683">
      <w:pPr>
        <w:numPr>
          <w:ilvl w:val="0"/>
          <w:numId w:val="1"/>
        </w:numPr>
      </w:pPr>
      <w:r w:rsidRPr="006E0D77">
        <w:t xml:space="preserve">Word Root: </w:t>
      </w:r>
      <w:r w:rsidR="00664C71">
        <w:rPr>
          <w:b/>
        </w:rPr>
        <w:t>my/o</w:t>
      </w:r>
      <w:r>
        <w:rPr>
          <w:b/>
        </w:rPr>
        <w:t>, (Greek)</w:t>
      </w:r>
    </w:p>
    <w:p w14:paraId="2555A3EB" w14:textId="77777777" w:rsidR="00B93683" w:rsidRPr="006E0D77" w:rsidRDefault="00B93683" w:rsidP="00B93683">
      <w:pPr>
        <w:rPr>
          <w:b/>
        </w:rPr>
      </w:pPr>
    </w:p>
    <w:p w14:paraId="617E47AF" w14:textId="79139EB9" w:rsidR="00B93683" w:rsidRPr="00664C71" w:rsidRDefault="00B93683" w:rsidP="00B93683">
      <w:pPr>
        <w:numPr>
          <w:ilvl w:val="0"/>
          <w:numId w:val="1"/>
        </w:numPr>
        <w:rPr>
          <w:b/>
        </w:rPr>
      </w:pPr>
      <w:r>
        <w:t>Words that grow from this r</w:t>
      </w:r>
      <w:r w:rsidRPr="006E0D77">
        <w:t>oot</w:t>
      </w:r>
      <w:r>
        <w:t xml:space="preserve"> with their definitions</w:t>
      </w:r>
      <w:r w:rsidR="00A86D47">
        <w:t>:</w:t>
      </w:r>
      <w:bookmarkStart w:id="0" w:name="_GoBack"/>
      <w:bookmarkEnd w:id="0"/>
    </w:p>
    <w:p w14:paraId="31DAAABF" w14:textId="77777777" w:rsidR="00664C71" w:rsidRDefault="00664C71" w:rsidP="00664C71">
      <w:pPr>
        <w:rPr>
          <w:b/>
        </w:rPr>
      </w:pPr>
    </w:p>
    <w:p w14:paraId="2E1334BB" w14:textId="19C46900" w:rsidR="00664C71" w:rsidRPr="00664C71" w:rsidRDefault="00664C71" w:rsidP="00664C71">
      <w:pPr>
        <w:pStyle w:val="ListParagraph"/>
        <w:numPr>
          <w:ilvl w:val="1"/>
          <w:numId w:val="1"/>
        </w:numPr>
        <w:rPr>
          <w:b/>
        </w:rPr>
      </w:pPr>
      <w:proofErr w:type="spellStart"/>
      <w:r>
        <w:rPr>
          <w:b/>
        </w:rPr>
        <w:t>Actomyosin</w:t>
      </w:r>
      <w:proofErr w:type="spellEnd"/>
      <w:r>
        <w:rPr>
          <w:b/>
        </w:rPr>
        <w:t xml:space="preserve"> </w:t>
      </w:r>
      <w:r>
        <w:t>(noun): A combination of the proteins actin and myosin, that is a major component of muscle fiber and together with ATP is responsible for muscular contraction.</w:t>
      </w:r>
    </w:p>
    <w:p w14:paraId="1EFCD914" w14:textId="77777777" w:rsidR="00664C71" w:rsidRPr="00664C71" w:rsidRDefault="00664C71" w:rsidP="00664C71">
      <w:pPr>
        <w:rPr>
          <w:b/>
        </w:rPr>
      </w:pPr>
    </w:p>
    <w:p w14:paraId="756AB591" w14:textId="0D070789" w:rsidR="00664C71" w:rsidRPr="00664C71" w:rsidRDefault="00664C71" w:rsidP="00664C71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Myasthenia </w:t>
      </w:r>
      <w:r>
        <w:t>(noun): Abnormal muscle fatigue or weakness.</w:t>
      </w:r>
    </w:p>
    <w:p w14:paraId="61B8DC0C" w14:textId="77777777" w:rsidR="00664C71" w:rsidRPr="00664C71" w:rsidRDefault="00664C71" w:rsidP="00664C71">
      <w:pPr>
        <w:rPr>
          <w:b/>
        </w:rPr>
      </w:pPr>
    </w:p>
    <w:p w14:paraId="0AF8FCCD" w14:textId="1D19166C" w:rsidR="00664C71" w:rsidRPr="00664C71" w:rsidRDefault="00664C71" w:rsidP="00664C71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Myocardium </w:t>
      </w:r>
      <w:r>
        <w:t>(noun): The middle layer of muscle in the walls of the heart.</w:t>
      </w:r>
    </w:p>
    <w:p w14:paraId="667DFDC8" w14:textId="77777777" w:rsidR="00664C71" w:rsidRPr="00664C71" w:rsidRDefault="00664C71" w:rsidP="00664C71">
      <w:pPr>
        <w:rPr>
          <w:b/>
        </w:rPr>
      </w:pPr>
    </w:p>
    <w:p w14:paraId="04827D99" w14:textId="3438691C" w:rsidR="00664C71" w:rsidRPr="00664C71" w:rsidRDefault="00664C71" w:rsidP="00664C71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Myoglobin </w:t>
      </w:r>
      <w:r>
        <w:t>(noun): A respiratory protein pigment in muscle fibers similar to hemoglobin in red blood cells, but with a higher affinity for oxygen.</w:t>
      </w:r>
    </w:p>
    <w:p w14:paraId="73252578" w14:textId="77777777" w:rsidR="00664C71" w:rsidRPr="00664C71" w:rsidRDefault="00664C71" w:rsidP="00664C71">
      <w:pPr>
        <w:rPr>
          <w:b/>
        </w:rPr>
      </w:pPr>
    </w:p>
    <w:p w14:paraId="4DA45407" w14:textId="251C4111" w:rsidR="00664C71" w:rsidRPr="00664C71" w:rsidRDefault="00664C71" w:rsidP="00664C71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Myosin </w:t>
      </w:r>
      <w:r>
        <w:t xml:space="preserve">(noun): The most common protein in muscle tissue that, along with actin, forms </w:t>
      </w:r>
      <w:proofErr w:type="spellStart"/>
      <w:r>
        <w:t>actomyosin</w:t>
      </w:r>
      <w:proofErr w:type="spellEnd"/>
      <w:r>
        <w:t>.</w:t>
      </w:r>
    </w:p>
    <w:p w14:paraId="4490F232" w14:textId="77777777" w:rsidR="00B93683" w:rsidRDefault="00B93683" w:rsidP="00B93683">
      <w:pPr>
        <w:rPr>
          <w:b/>
        </w:rPr>
      </w:pPr>
    </w:p>
    <w:p w14:paraId="07A8380B" w14:textId="1B99C361" w:rsidR="00B577EA" w:rsidRPr="00B93683" w:rsidRDefault="00B93683" w:rsidP="00B93683">
      <w:pPr>
        <w:numPr>
          <w:ilvl w:val="0"/>
          <w:numId w:val="1"/>
        </w:numPr>
        <w:rPr>
          <w:b/>
        </w:rPr>
      </w:pPr>
      <w:r>
        <w:t xml:space="preserve">The Greek word root </w:t>
      </w:r>
      <w:r w:rsidR="00664C71">
        <w:rPr>
          <w:b/>
        </w:rPr>
        <w:t>my/o</w:t>
      </w:r>
      <w:r w:rsidRPr="00B93683">
        <w:rPr>
          <w:b/>
        </w:rPr>
        <w:t xml:space="preserve"> </w:t>
      </w:r>
      <w:r w:rsidRPr="00F50F46">
        <w:t>means:</w:t>
      </w:r>
    </w:p>
    <w:sectPr w:rsidR="00B577EA" w:rsidRPr="00B93683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683"/>
    <w:rsid w:val="00410E3E"/>
    <w:rsid w:val="00664C71"/>
    <w:rsid w:val="006B45BA"/>
    <w:rsid w:val="00A86D47"/>
    <w:rsid w:val="00B93683"/>
    <w:rsid w:val="00F50F46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2744E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368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4C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6</TotalTime>
  <Pages>1</Pages>
  <Words>232</Words>
  <Characters>1323</Characters>
  <Application>Microsoft Macintosh Word</Application>
  <DocSecurity>0</DocSecurity>
  <Lines>11</Lines>
  <Paragraphs>3</Paragraphs>
  <ScaleCrop>false</ScaleCrop>
  <Company>Mark's Text Terminal</Company>
  <LinksUpToDate>false</LinksUpToDate>
  <CharactersWithSpaces>1552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cp:lastPrinted>2016-06-21T20:12:00Z</cp:lastPrinted>
  <dcterms:created xsi:type="dcterms:W3CDTF">2016-06-17T18:29:00Z</dcterms:created>
  <dcterms:modified xsi:type="dcterms:W3CDTF">2016-06-21T20:12:00Z</dcterms:modified>
</cp:coreProperties>
</file>