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7F2EF7">
        <w:rPr>
          <w:b/>
          <w:i/>
        </w:rPr>
        <w:t>Susceptible</w:t>
      </w:r>
      <w:r w:rsidR="007F2EF7">
        <w:rPr>
          <w:b/>
        </w:rPr>
        <w:t xml:space="preserve"> (adjective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7F2EF7" w:rsidRDefault="007F2EF7" w:rsidP="00F24EDE"/>
    <w:p w:rsidR="007F2EF7" w:rsidRPr="007F2EF7" w:rsidRDefault="007F2EF7" w:rsidP="007F2EF7">
      <w:pPr>
        <w:pStyle w:val="ListParagraph"/>
        <w:numPr>
          <w:ilvl w:val="0"/>
          <w:numId w:val="1"/>
        </w:numPr>
        <w:rPr>
          <w:b/>
        </w:rPr>
      </w:pPr>
      <w:r>
        <w:t xml:space="preserve">*** loves sweets, so *** is </w:t>
      </w:r>
      <w:r w:rsidRPr="007F2EF7">
        <w:rPr>
          <w:i/>
        </w:rPr>
        <w:t>susceptible</w:t>
      </w:r>
      <w:r>
        <w:t xml:space="preserve"> to ***’s invitation to go out for ice cream.</w:t>
      </w:r>
    </w:p>
    <w:p w:rsidR="007F2EF7" w:rsidRPr="007F2EF7" w:rsidRDefault="007F2EF7" w:rsidP="007F2EF7">
      <w:pPr>
        <w:pStyle w:val="ListParagraph"/>
        <w:numPr>
          <w:ilvl w:val="0"/>
          <w:numId w:val="1"/>
        </w:numPr>
        <w:rPr>
          <w:b/>
        </w:rPr>
      </w:pPr>
      <w:r>
        <w:t xml:space="preserve">Mr. Feltskog is </w:t>
      </w:r>
      <w:r w:rsidRPr="007F2EF7">
        <w:rPr>
          <w:i/>
        </w:rPr>
        <w:t>susceptible</w:t>
      </w:r>
      <w:r>
        <w:t xml:space="preserve"> to the lure of good bookstores.</w:t>
      </w:r>
    </w:p>
    <w:p w:rsidR="007F2EF7" w:rsidRPr="007F2EF7" w:rsidRDefault="007F2EF7" w:rsidP="007F2EF7">
      <w:pPr>
        <w:pStyle w:val="ListParagraph"/>
        <w:numPr>
          <w:ilvl w:val="0"/>
          <w:numId w:val="1"/>
        </w:numPr>
        <w:rPr>
          <w:b/>
        </w:rPr>
      </w:pPr>
      <w:r>
        <w:t xml:space="preserve">*** likes to socialize with *** friends, so *** is </w:t>
      </w:r>
      <w:r w:rsidRPr="007F2EF7">
        <w:rPr>
          <w:i/>
        </w:rPr>
        <w:t>susceptible</w:t>
      </w:r>
      <w:r>
        <w:t xml:space="preserve"> to ***’s attempts to engage *** in conversation during direct instruction.</w:t>
      </w:r>
    </w:p>
    <w:p w:rsidR="007F2EF7" w:rsidRPr="007F2EF7" w:rsidRDefault="007F2EF7" w:rsidP="007F2EF7">
      <w:pPr>
        <w:pStyle w:val="ListParagraph"/>
        <w:numPr>
          <w:ilvl w:val="0"/>
          <w:numId w:val="1"/>
        </w:numPr>
        <w:rPr>
          <w:b/>
        </w:rPr>
      </w:pPr>
      <w:r>
        <w:t xml:space="preserve">***’s cat is </w:t>
      </w:r>
      <w:r w:rsidRPr="007F2EF7">
        <w:rPr>
          <w:i/>
        </w:rPr>
        <w:t>susceptible</w:t>
      </w:r>
      <w:r>
        <w:t xml:space="preserve"> to being scratched behind its ears.</w:t>
      </w:r>
    </w:p>
    <w:p w:rsidR="007F2EF7" w:rsidRPr="007F2EF7" w:rsidRDefault="0098215C" w:rsidP="007F2EF7">
      <w:pPr>
        <w:pStyle w:val="ListParagraph"/>
        <w:numPr>
          <w:ilvl w:val="0"/>
          <w:numId w:val="1"/>
        </w:numPr>
        <w:rPr>
          <w:b/>
        </w:rPr>
      </w:pPr>
      <w:r>
        <w:t xml:space="preserve">During flu season, everyone is </w:t>
      </w:r>
      <w:bookmarkStart w:id="54" w:name="_GoBack"/>
      <w:r w:rsidRPr="0098215C">
        <w:rPr>
          <w:i/>
        </w:rPr>
        <w:t>susceptible</w:t>
      </w:r>
      <w:bookmarkEnd w:id="54"/>
      <w:r>
        <w:t xml:space="preserve"> to getting sick.</w:t>
      </w:r>
    </w:p>
    <w:p w:rsidR="00F24EDE" w:rsidRDefault="00F24EDE" w:rsidP="00F24EDE"/>
    <w:p w:rsidR="00B577EA" w:rsidRPr="006B45BA" w:rsidRDefault="007F2EF7" w:rsidP="00F24EDE">
      <w:r>
        <w:rPr>
          <w:b/>
          <w:u w:val="single"/>
        </w:rPr>
        <w:t>The adjective</w:t>
      </w:r>
      <w:r w:rsidR="00F24EDE" w:rsidRPr="00523677">
        <w:rPr>
          <w:b/>
          <w:u w:val="single"/>
        </w:rPr>
        <w:t xml:space="preserve"> </w:t>
      </w:r>
      <w:r w:rsidRPr="007F2EF7">
        <w:rPr>
          <w:b/>
          <w:i/>
          <w:u w:val="single"/>
        </w:rPr>
        <w:t>susceptible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40214F"/>
    <w:multiLevelType w:val="hybridMultilevel"/>
    <w:tmpl w:val="110201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C2733"/>
    <w:rsid w:val="00335A5C"/>
    <w:rsid w:val="003D1ED1"/>
    <w:rsid w:val="00410E3E"/>
    <w:rsid w:val="005A5A20"/>
    <w:rsid w:val="006B45BA"/>
    <w:rsid w:val="007F2EF7"/>
    <w:rsid w:val="0098215C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129DEA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2E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133</Words>
  <Characters>761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2018-01-19T18:55:00Z</dcterms:created>
  <dcterms:modified xsi:type="dcterms:W3CDTF">2018-02-27T20:38:00Z</dcterms:modified>
</cp:coreProperties>
</file>