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01620">
        <w:rPr>
          <w:b/>
          <w:i/>
        </w:rPr>
        <w:t xml:space="preserve">Squander </w:t>
      </w:r>
      <w:r w:rsidR="00F24EDE">
        <w:rPr>
          <w:b/>
        </w:rPr>
        <w:t>(</w:t>
      </w:r>
      <w:r w:rsidR="00601620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601620" w:rsidRDefault="00601620" w:rsidP="00F24EDE"/>
    <w:p w:rsidR="00601620" w:rsidRPr="00601620" w:rsidRDefault="00601620" w:rsidP="00601620">
      <w:pPr>
        <w:pStyle w:val="ListParagraph"/>
        <w:numPr>
          <w:ilvl w:val="0"/>
          <w:numId w:val="1"/>
        </w:numPr>
        <w:rPr>
          <w:b/>
        </w:rPr>
      </w:pPr>
      <w:r>
        <w:t>***</w:t>
      </w:r>
      <w:r w:rsidRPr="00601620">
        <w:rPr>
          <w:i/>
        </w:rPr>
        <w:t xml:space="preserve"> squanders</w:t>
      </w:r>
      <w:r>
        <w:t xml:space="preserve"> a lot of money on Snickers bars.</w:t>
      </w:r>
    </w:p>
    <w:p w:rsidR="00601620" w:rsidRPr="00601620" w:rsidRDefault="00601620" w:rsidP="00601620">
      <w:pPr>
        <w:pStyle w:val="ListParagraph"/>
        <w:numPr>
          <w:ilvl w:val="0"/>
          <w:numId w:val="1"/>
        </w:numPr>
        <w:rPr>
          <w:b/>
        </w:rPr>
      </w:pPr>
      <w:r>
        <w:t xml:space="preserve">***, when *** got older, told high school students not to </w:t>
      </w:r>
      <w:r w:rsidRPr="00601620">
        <w:rPr>
          <w:i/>
        </w:rPr>
        <w:t>squander</w:t>
      </w:r>
      <w:r>
        <w:t xml:space="preserve"> their opportunity to go to college by not taking high school seriously.</w:t>
      </w:r>
    </w:p>
    <w:p w:rsidR="00601620" w:rsidRPr="00601620" w:rsidRDefault="00601620" w:rsidP="00601620">
      <w:pPr>
        <w:pStyle w:val="ListParagraph"/>
        <w:numPr>
          <w:ilvl w:val="0"/>
          <w:numId w:val="1"/>
        </w:numPr>
        <w:rPr>
          <w:b/>
        </w:rPr>
      </w:pPr>
      <w:r>
        <w:t xml:space="preserve">Mr. Feltskog was annoyed to discover that he’d </w:t>
      </w:r>
      <w:r w:rsidRPr="00601620">
        <w:rPr>
          <w:i/>
        </w:rPr>
        <w:t>squandered</w:t>
      </w:r>
      <w:r>
        <w:t xml:space="preserve"> $60 on a PDF editing app that didn’t work.</w:t>
      </w:r>
    </w:p>
    <w:p w:rsidR="00601620" w:rsidRPr="00601620" w:rsidRDefault="00601620" w:rsidP="00601620">
      <w:pPr>
        <w:pStyle w:val="ListParagraph"/>
        <w:numPr>
          <w:ilvl w:val="0"/>
          <w:numId w:val="1"/>
        </w:numPr>
        <w:rPr>
          <w:b/>
        </w:rPr>
      </w:pPr>
      <w:r>
        <w:t>*** doesn’t gamble because *** knows that is a way to</w:t>
      </w:r>
      <w:r w:rsidRPr="00601620">
        <w:rPr>
          <w:i/>
        </w:rPr>
        <w:t xml:space="preserve"> squander</w:t>
      </w:r>
      <w:r>
        <w:t xml:space="preserve"> a lot of money in a hurry.</w:t>
      </w:r>
    </w:p>
    <w:p w:rsidR="00601620" w:rsidRPr="00601620" w:rsidRDefault="00601620" w:rsidP="00601620">
      <w:pPr>
        <w:pStyle w:val="ListParagraph"/>
        <w:numPr>
          <w:ilvl w:val="0"/>
          <w:numId w:val="1"/>
        </w:numPr>
        <w:rPr>
          <w:b/>
        </w:rPr>
      </w:pPr>
      <w:r>
        <w:t>*** is a history major at Princeton who realizes from *** reading that war simply</w:t>
      </w:r>
      <w:bookmarkStart w:id="54" w:name="_GoBack"/>
      <w:r w:rsidRPr="00601620">
        <w:rPr>
          <w:i/>
        </w:rPr>
        <w:t xml:space="preserve"> squanders </w:t>
      </w:r>
      <w:bookmarkEnd w:id="54"/>
      <w:r>
        <w:t>human life and natural resources.</w:t>
      </w:r>
    </w:p>
    <w:p w:rsidR="00F24EDE" w:rsidRDefault="00F24EDE" w:rsidP="00F24EDE"/>
    <w:p w:rsidR="00B577EA" w:rsidRPr="006B45BA" w:rsidRDefault="00601620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squander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93134B"/>
    <w:multiLevelType w:val="hybridMultilevel"/>
    <w:tmpl w:val="62B2A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3E9"/>
    <w:rsid w:val="001539C9"/>
    <w:rsid w:val="001F20BF"/>
    <w:rsid w:val="002C2733"/>
    <w:rsid w:val="00335A5C"/>
    <w:rsid w:val="00410E3E"/>
    <w:rsid w:val="005A5A20"/>
    <w:rsid w:val="00601620"/>
    <w:rsid w:val="006403E9"/>
    <w:rsid w:val="006B45B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D904A4"/>
  <w15:chartTrackingRefBased/>
  <w15:docId w15:val="{0DEF89EF-B0C8-CC4F-8A8A-AB6BAD017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16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145</Words>
  <Characters>833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2018-01-29T16:09:00Z</dcterms:created>
  <dcterms:modified xsi:type="dcterms:W3CDTF">2018-01-29T20:07:00Z</dcterms:modified>
</cp:coreProperties>
</file>