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514FB">
        <w:rPr>
          <w:b/>
          <w:i/>
        </w:rPr>
        <w:t>Controversy</w:t>
      </w:r>
      <w:r w:rsidR="00F24EDE">
        <w:rPr>
          <w:b/>
        </w:rPr>
        <w:t xml:space="preserve"> (</w:t>
      </w:r>
      <w:r w:rsidR="00B514FB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204281" w:rsidRDefault="00204281" w:rsidP="00F24EDE"/>
    <w:p w:rsidR="00204281" w:rsidRPr="00204281" w:rsidRDefault="00204281" w:rsidP="00204281">
      <w:pPr>
        <w:pStyle w:val="ListParagraph"/>
        <w:numPr>
          <w:ilvl w:val="0"/>
          <w:numId w:val="1"/>
        </w:numPr>
        <w:rPr>
          <w:b/>
        </w:rPr>
      </w:pPr>
      <w:r>
        <w:t xml:space="preserve">*** and *** discussed a key </w:t>
      </w:r>
      <w:r w:rsidRPr="00204281">
        <w:rPr>
          <w:i/>
        </w:rPr>
        <w:t>controversy</w:t>
      </w:r>
      <w:r>
        <w:t xml:space="preserve"> among young people: who is the greatest rapper ever?</w:t>
      </w:r>
    </w:p>
    <w:p w:rsidR="00204281" w:rsidRPr="00204281" w:rsidRDefault="00204281" w:rsidP="00204281">
      <w:pPr>
        <w:pStyle w:val="ListParagraph"/>
        <w:numPr>
          <w:ilvl w:val="0"/>
          <w:numId w:val="1"/>
        </w:numPr>
        <w:rPr>
          <w:b/>
        </w:rPr>
      </w:pPr>
      <w:r>
        <w:t xml:space="preserve">Most people rightly think that racism is a bad thing, so there is very little </w:t>
      </w:r>
      <w:r w:rsidRPr="00204281">
        <w:rPr>
          <w:i/>
        </w:rPr>
        <w:t>controversy</w:t>
      </w:r>
      <w:r>
        <w:t xml:space="preserve"> around the issue for them.</w:t>
      </w:r>
    </w:p>
    <w:p w:rsidR="00204281" w:rsidRPr="00204281" w:rsidRDefault="00204281" w:rsidP="00204281">
      <w:pPr>
        <w:pStyle w:val="ListParagraph"/>
        <w:numPr>
          <w:ilvl w:val="0"/>
          <w:numId w:val="1"/>
        </w:numPr>
        <w:rPr>
          <w:b/>
        </w:rPr>
      </w:pPr>
      <w:r>
        <w:t xml:space="preserve">The discussion over a woman’s right to an abortion is one of the most heated </w:t>
      </w:r>
      <w:r w:rsidRPr="00204281">
        <w:rPr>
          <w:i/>
        </w:rPr>
        <w:t>controversies</w:t>
      </w:r>
      <w:r>
        <w:t xml:space="preserve"> in the United States.</w:t>
      </w:r>
    </w:p>
    <w:p w:rsidR="00204281" w:rsidRPr="00204281" w:rsidRDefault="00204281" w:rsidP="00204281">
      <w:pPr>
        <w:pStyle w:val="ListParagraph"/>
        <w:numPr>
          <w:ilvl w:val="0"/>
          <w:numId w:val="1"/>
        </w:numPr>
        <w:rPr>
          <w:b/>
        </w:rPr>
      </w:pPr>
      <w:r>
        <w:t>*** doesn’t care to take part in the</w:t>
      </w:r>
      <w:r w:rsidRPr="00204281">
        <w:rPr>
          <w:i/>
        </w:rPr>
        <w:t xml:space="preserve"> controversy</w:t>
      </w:r>
      <w:r>
        <w:t xml:space="preserve"> over food in the classroom.</w:t>
      </w:r>
    </w:p>
    <w:p w:rsidR="00204281" w:rsidRPr="00204281" w:rsidRDefault="00204281" w:rsidP="00204281">
      <w:pPr>
        <w:pStyle w:val="ListParagraph"/>
        <w:numPr>
          <w:ilvl w:val="0"/>
          <w:numId w:val="1"/>
        </w:numPr>
        <w:rPr>
          <w:b/>
        </w:rPr>
      </w:pPr>
      <w:r>
        <w:t xml:space="preserve">**** doesn’t get the </w:t>
      </w:r>
      <w:bookmarkStart w:id="54" w:name="_GoBack"/>
      <w:r w:rsidRPr="00204281">
        <w:rPr>
          <w:i/>
        </w:rPr>
        <w:t>controversy</w:t>
      </w:r>
      <w:bookmarkEnd w:id="54"/>
      <w:r>
        <w:t xml:space="preserve"> around wearing hats in class at HSE&amp;F.</w:t>
      </w:r>
    </w:p>
    <w:p w:rsidR="00F24EDE" w:rsidRDefault="00F24EDE" w:rsidP="00F24EDE"/>
    <w:p w:rsidR="00B577EA" w:rsidRPr="006B45BA" w:rsidRDefault="00B514FB" w:rsidP="00F24EDE">
      <w:r>
        <w:rPr>
          <w:b/>
          <w:u w:val="single"/>
        </w:rPr>
        <w:t>The noun</w:t>
      </w:r>
      <w:r w:rsidR="00F24EDE" w:rsidRPr="00B514FB">
        <w:rPr>
          <w:b/>
          <w:i/>
          <w:u w:val="single"/>
        </w:rPr>
        <w:t xml:space="preserve"> </w:t>
      </w:r>
      <w:r w:rsidRPr="00B514FB">
        <w:rPr>
          <w:b/>
          <w:i/>
          <w:u w:val="single"/>
        </w:rPr>
        <w:t>controversy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E07730"/>
    <w:multiLevelType w:val="hybridMultilevel"/>
    <w:tmpl w:val="F3524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04281"/>
    <w:rsid w:val="002C2733"/>
    <w:rsid w:val="00335A5C"/>
    <w:rsid w:val="003D1ED1"/>
    <w:rsid w:val="00410E3E"/>
    <w:rsid w:val="005A5A20"/>
    <w:rsid w:val="006B45BA"/>
    <w:rsid w:val="00B514FB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7A1913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42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142</Words>
  <Characters>810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2018-02-05T13:37:00Z</dcterms:modified>
</cp:coreProperties>
</file>