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6D4F53">
        <w:rPr>
          <w:b/>
          <w:i/>
        </w:rPr>
        <w:t>Adage</w:t>
      </w:r>
      <w:r w:rsidR="00F24EDE">
        <w:rPr>
          <w:b/>
        </w:rPr>
        <w:t xml:space="preserve"> (</w:t>
      </w:r>
      <w:r w:rsidR="006D4F53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6D4F53" w:rsidRDefault="006D4F53" w:rsidP="00F24EDE"/>
    <w:p w:rsidR="006D4F53" w:rsidRPr="006D4F53" w:rsidRDefault="006D4F53" w:rsidP="006D4F53">
      <w:pPr>
        <w:pStyle w:val="ListParagraph"/>
        <w:numPr>
          <w:ilvl w:val="0"/>
          <w:numId w:val="1"/>
        </w:numPr>
        <w:rPr>
          <w:b/>
        </w:rPr>
      </w:pPr>
      <w:r>
        <w:t xml:space="preserve">*** like to use the </w:t>
      </w:r>
      <w:r w:rsidRPr="006D4F53">
        <w:rPr>
          <w:i/>
        </w:rPr>
        <w:t>adage</w:t>
      </w:r>
      <w:r>
        <w:t xml:space="preserve"> “if the shoe fits, wear it” to help *** friends</w:t>
      </w:r>
      <w:r w:rsidR="008331E3">
        <w:t xml:space="preserve"> understand</w:t>
      </w:r>
      <w:bookmarkStart w:id="54" w:name="_GoBack"/>
      <w:bookmarkEnd w:id="54"/>
      <w:r>
        <w:t xml:space="preserve"> that some descriptions just fit them perfectly.</w:t>
      </w:r>
    </w:p>
    <w:p w:rsidR="006D4F53" w:rsidRPr="006D4F53" w:rsidRDefault="006D4F53" w:rsidP="006D4F53">
      <w:pPr>
        <w:pStyle w:val="ListParagraph"/>
        <w:numPr>
          <w:ilvl w:val="0"/>
          <w:numId w:val="1"/>
        </w:numPr>
        <w:rPr>
          <w:b/>
        </w:rPr>
      </w:pPr>
      <w:r>
        <w:t xml:space="preserve">People like to use </w:t>
      </w:r>
      <w:r w:rsidRPr="006D4F53">
        <w:rPr>
          <w:i/>
        </w:rPr>
        <w:t xml:space="preserve">adages </w:t>
      </w:r>
      <w:r>
        <w:t>in speech because they are stylish, figurative way to make a common observation.</w:t>
      </w:r>
    </w:p>
    <w:p w:rsidR="006D4F53" w:rsidRPr="006D4F53" w:rsidRDefault="006D4F53" w:rsidP="006D4F53">
      <w:pPr>
        <w:pStyle w:val="ListParagraph"/>
        <w:numPr>
          <w:ilvl w:val="0"/>
          <w:numId w:val="1"/>
        </w:numPr>
        <w:rPr>
          <w:b/>
        </w:rPr>
      </w:pPr>
      <w:r>
        <w:t>*** teachers English and has observed that an</w:t>
      </w:r>
      <w:r w:rsidRPr="006D4F53">
        <w:rPr>
          <w:i/>
        </w:rPr>
        <w:t xml:space="preserve"> adage</w:t>
      </w:r>
      <w:r>
        <w:t xml:space="preserve"> like “any port in a storm” is also an idiom.</w:t>
      </w:r>
    </w:p>
    <w:p w:rsidR="006D4F53" w:rsidRPr="006D4F53" w:rsidRDefault="006D4F53" w:rsidP="006D4F53">
      <w:pPr>
        <w:pStyle w:val="ListParagraph"/>
        <w:numPr>
          <w:ilvl w:val="0"/>
          <w:numId w:val="1"/>
        </w:numPr>
        <w:rPr>
          <w:b/>
        </w:rPr>
      </w:pPr>
      <w:r>
        <w:t xml:space="preserve">*** often uses the </w:t>
      </w:r>
      <w:r w:rsidRPr="006D4F53">
        <w:rPr>
          <w:i/>
        </w:rPr>
        <w:t>adage</w:t>
      </w:r>
      <w:r>
        <w:t xml:space="preserve"> “six of one, a half-dozen of the other,” to describe the limited number of real choices in life.</w:t>
      </w:r>
    </w:p>
    <w:p w:rsidR="006D4F53" w:rsidRPr="006D4F53" w:rsidRDefault="006D4F53" w:rsidP="006D4F53">
      <w:pPr>
        <w:pStyle w:val="ListParagraph"/>
        <w:numPr>
          <w:ilvl w:val="0"/>
          <w:numId w:val="1"/>
        </w:numPr>
        <w:rPr>
          <w:b/>
        </w:rPr>
      </w:pPr>
      <w:r>
        <w:t xml:space="preserve">Students who read Chinua Achebe’s novel </w:t>
      </w:r>
      <w:r w:rsidRPr="006D4F53">
        <w:rPr>
          <w:i/>
        </w:rPr>
        <w:t>Things Fall Apart</w:t>
      </w:r>
      <w:r>
        <w:t xml:space="preserve"> notice right away that its characters are fond of using the </w:t>
      </w:r>
      <w:r w:rsidRPr="006D4F53">
        <w:rPr>
          <w:i/>
        </w:rPr>
        <w:t xml:space="preserve">adage </w:t>
      </w:r>
      <w:r>
        <w:t>to talk to each other.</w:t>
      </w:r>
    </w:p>
    <w:p w:rsidR="00F24EDE" w:rsidRDefault="00F24EDE" w:rsidP="00F24EDE"/>
    <w:p w:rsidR="00B577EA" w:rsidRPr="006B45BA" w:rsidRDefault="006D4F53" w:rsidP="00F24EDE">
      <w:r>
        <w:rPr>
          <w:b/>
          <w:u w:val="single"/>
        </w:rPr>
        <w:t>The noun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adage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2E1E71"/>
    <w:multiLevelType w:val="hybridMultilevel"/>
    <w:tmpl w:val="E27658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ED1"/>
    <w:rsid w:val="001539C9"/>
    <w:rsid w:val="001F20BF"/>
    <w:rsid w:val="002C2733"/>
    <w:rsid w:val="00335A5C"/>
    <w:rsid w:val="003D1ED1"/>
    <w:rsid w:val="00410E3E"/>
    <w:rsid w:val="005A5A20"/>
    <w:rsid w:val="006B45BA"/>
    <w:rsid w:val="006D4F53"/>
    <w:rsid w:val="008331E3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A35F9C"/>
  <w15:chartTrackingRefBased/>
  <w15:docId w15:val="{DA923C00-F9AC-0E4E-9362-C1AEFDE01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4F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160</Words>
  <Characters>915</Characters>
  <Application>Microsoft Office Word</Application>
  <DocSecurity>0</DocSecurity>
  <Lines>7</Lines>
  <Paragraphs>2</Paragraphs>
  <ScaleCrop>false</ScaleCrop>
  <Company>Mark's Text Terminal</Company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2018-01-19T18:55:00Z</dcterms:created>
  <dcterms:modified xsi:type="dcterms:W3CDTF">2018-04-09T11:30:00Z</dcterms:modified>
</cp:coreProperties>
</file>