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35F25E"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E9FB233" w14:textId="77777777" w:rsidR="000E5165" w:rsidRDefault="000E5165" w:rsidP="000E5165">
      <w:r>
        <w:rPr>
          <w:b/>
        </w:rPr>
        <w:t>Intellectual Devo</w:t>
      </w:r>
      <w:r w:rsidR="002D6504">
        <w:rPr>
          <w:b/>
        </w:rPr>
        <w:t xml:space="preserve">tional Modern Culture Reading: </w:t>
      </w:r>
      <w:r w:rsidR="002D6504" w:rsidRPr="002D6504">
        <w:rPr>
          <w:b/>
          <w:i/>
        </w:rPr>
        <w:t>2Pac and Biggie</w:t>
      </w:r>
      <w:r>
        <w:rPr>
          <w:b/>
        </w:rPr>
        <w:t xml:space="preserve">. </w:t>
      </w:r>
      <w:r>
        <w:t xml:space="preserve">Please use this reading on </w:t>
      </w:r>
      <w:r w:rsidR="002D6504">
        <w:t>two early giants of Hip-Hop music, Tupac Shakur and Biggie Smalls,</w:t>
      </w:r>
      <w:r>
        <w:t xml:space="preserve"> to answer the reading comprehension questions on the worksheet that accompanies it.</w:t>
      </w:r>
    </w:p>
    <w:p w14:paraId="1279A511" w14:textId="77777777" w:rsidR="009845E7" w:rsidRDefault="009845E7" w:rsidP="000E5165"/>
    <w:p w14:paraId="5FBE36F2" w14:textId="3F3EAC78" w:rsidR="009845E7" w:rsidRDefault="009845E7" w:rsidP="000E5165">
      <w:r>
        <w:t xml:space="preserve">In the early 1990s, </w:t>
      </w:r>
      <w:r w:rsidR="00536638">
        <w:t xml:space="preserve">as hip-hop music became enormously popular around the world, leading American rap artists were divided by an intense rivalry between East Coast and West Coast styles. For a time, that rivalry pushed artists such as Dr. Dre (1965-) and the twosome </w:t>
      </w:r>
      <w:proofErr w:type="spellStart"/>
      <w:r w:rsidR="00536638">
        <w:t>Mobb</w:t>
      </w:r>
      <w:proofErr w:type="spellEnd"/>
      <w:r w:rsidR="00536638">
        <w:t xml:space="preserve"> Deep to create ever-more-innovative works.</w:t>
      </w:r>
    </w:p>
    <w:p w14:paraId="193271A6" w14:textId="77777777" w:rsidR="00536638" w:rsidRDefault="00536638" w:rsidP="000E5165"/>
    <w:p w14:paraId="626B5627" w14:textId="3C29478B" w:rsidR="00536638" w:rsidRDefault="00536638" w:rsidP="000E5165">
      <w:r>
        <w:t xml:space="preserve">Eventually, however, what started as an artistic rivalry took a tragic turn, erupting into real-life violence. No story better exemplifies </w:t>
      </w:r>
      <w:proofErr w:type="gramStart"/>
      <w:r>
        <w:t>both of these</w:t>
      </w:r>
      <w:proofErr w:type="gramEnd"/>
      <w:r>
        <w:t xml:space="preserve"> aspects than that of the rivalry between the West Coast rapper Tupac Shakur (1971-1996) and an East Coast competitor, Biggie Smalls (1972-1997), later known as the Notorious B.I.G.</w:t>
      </w:r>
    </w:p>
    <w:p w14:paraId="675B7F23" w14:textId="77777777" w:rsidR="00536638" w:rsidRDefault="00536638" w:rsidP="000E5165"/>
    <w:p w14:paraId="16AA7392" w14:textId="39F53D76" w:rsidR="00536638" w:rsidRDefault="00536638" w:rsidP="000E5165">
      <w:r>
        <w:t>Shakur released his first solo album—</w:t>
      </w:r>
      <w:r w:rsidRPr="00536638">
        <w:rPr>
          <w:i/>
        </w:rPr>
        <w:t>2Pacalypse Now</w:t>
      </w:r>
      <w:r>
        <w:t>—in 1991.</w:t>
      </w:r>
      <w:r w:rsidR="00EB79DD">
        <w:t xml:space="preserve"> The album was modestly successful and, because of its graphic lyrics about violence and inner-city life, extremely controversial. He gained even more fame after his performance in the 1992 film </w:t>
      </w:r>
      <w:r w:rsidR="00EB79DD">
        <w:rPr>
          <w:i/>
        </w:rPr>
        <w:t>Juice</w:t>
      </w:r>
      <w:r w:rsidR="00EB79DD">
        <w:t>, and more still after sexual assault charges landed him in prison in 1995. Shakur was released early after and appeal that was paid for by Marion “</w:t>
      </w:r>
      <w:proofErr w:type="spellStart"/>
      <w:r w:rsidR="00EB79DD">
        <w:t>Suge</w:t>
      </w:r>
      <w:proofErr w:type="spellEnd"/>
      <w:r w:rsidR="00EB79DD">
        <w:t xml:space="preserve">” Knight (1965-). In return for the help, Shakur agreed to a three-record deal with Knight’s Death Row Records label and fulfilled his obligations for the first two records with the 1996 double disc </w:t>
      </w:r>
      <w:r w:rsidR="00EB79DD">
        <w:rPr>
          <w:i/>
        </w:rPr>
        <w:t xml:space="preserve">All </w:t>
      </w:r>
      <w:proofErr w:type="spellStart"/>
      <w:r w:rsidR="00EB79DD">
        <w:rPr>
          <w:i/>
        </w:rPr>
        <w:t>Eyez</w:t>
      </w:r>
      <w:proofErr w:type="spellEnd"/>
      <w:r w:rsidR="00EB79DD">
        <w:rPr>
          <w:i/>
        </w:rPr>
        <w:t xml:space="preserve"> on Me</w:t>
      </w:r>
      <w:r w:rsidR="00EB79DD">
        <w:t>.</w:t>
      </w:r>
    </w:p>
    <w:p w14:paraId="3E9A211D" w14:textId="77777777" w:rsidR="00EB79DD" w:rsidRDefault="00EB79DD" w:rsidP="000E5165"/>
    <w:p w14:paraId="1043AF3D" w14:textId="6F8ABC79" w:rsidR="00EB79DD" w:rsidRDefault="00EB79DD" w:rsidP="000E5165">
      <w:r>
        <w:t xml:space="preserve">One of Shakur’s fiercest competitors was Smalls, a New York City rapper who was credited with </w:t>
      </w:r>
      <w:proofErr w:type="spellStart"/>
      <w:r>
        <w:t>revitalizeing</w:t>
      </w:r>
      <w:proofErr w:type="spellEnd"/>
      <w:r>
        <w:t xml:space="preserve"> East Coast hip-hop. </w:t>
      </w:r>
      <w:proofErr w:type="spellStart"/>
      <w:r>
        <w:t>Smalls’s</w:t>
      </w:r>
      <w:proofErr w:type="spellEnd"/>
      <w:r>
        <w:t xml:space="preserve"> 1994 album </w:t>
      </w:r>
      <w:r>
        <w:rPr>
          <w:i/>
        </w:rPr>
        <w:t>Ready to Die</w:t>
      </w:r>
      <w:r>
        <w:t xml:space="preserve"> was a major hit. However, many West Coast rappers disdained Smalls, and Shakur taunted him by releasing “Hit ‘</w:t>
      </w:r>
      <w:proofErr w:type="spellStart"/>
      <w:r>
        <w:t>Em</w:t>
      </w:r>
      <w:proofErr w:type="spellEnd"/>
      <w:r>
        <w:t xml:space="preserve"> Up” (1996), in which he claimed to have had sex with </w:t>
      </w:r>
      <w:proofErr w:type="spellStart"/>
      <w:r>
        <w:t>Smalls’s</w:t>
      </w:r>
      <w:proofErr w:type="spellEnd"/>
      <w:r>
        <w:t xml:space="preserve"> wife.</w:t>
      </w:r>
    </w:p>
    <w:p w14:paraId="5B588F9F" w14:textId="77777777" w:rsidR="00EB79DD" w:rsidRDefault="00EB79DD" w:rsidP="000E5165"/>
    <w:p w14:paraId="386D5582" w14:textId="6E01CF54" w:rsidR="00EB79DD" w:rsidRDefault="00EB79DD" w:rsidP="000E5165">
      <w:r>
        <w:t>Soon afterward, the artistic rivalry between rappers on the two coasts took a far more serious turn when Shakur was killed in a 1996 drive-by shooting. Many hoped that this tragic incident would bring an end to the increasingly violent rivalry, and leading hip-hop figure called for an “antiviolence summit” to discuss the issue after Shakur’s death. Smalls did not attend, and, the following year, he himself was murdered while promoting his album “Life After Death” in California.</w:t>
      </w:r>
    </w:p>
    <w:p w14:paraId="64DC2EF1" w14:textId="77777777" w:rsidR="00EB79DD" w:rsidRDefault="00EB79DD" w:rsidP="000E5165"/>
    <w:p w14:paraId="63B61FAC" w14:textId="4A371701" w:rsidR="00AC30CC" w:rsidRDefault="00EB79DD">
      <w:r>
        <w:t>Neither murder case has been solved.</w:t>
      </w:r>
    </w:p>
    <w:p w14:paraId="3E7A63BF" w14:textId="77777777" w:rsidR="00EB79DD" w:rsidRDefault="00EB79DD">
      <w:pPr>
        <w:rPr>
          <w:b/>
          <w:u w:val="single"/>
        </w:rPr>
      </w:pPr>
    </w:p>
    <w:p w14:paraId="5CE9FC7F" w14:textId="77777777" w:rsidR="00E36D98" w:rsidRDefault="00D81560" w:rsidP="00E36D98">
      <w:pPr>
        <w:rPr>
          <w:b/>
        </w:rPr>
      </w:pPr>
      <w:r>
        <w:rPr>
          <w:b/>
        </w:rPr>
        <w:t>Additional Facts</w:t>
      </w:r>
    </w:p>
    <w:p w14:paraId="78515CD1" w14:textId="77777777" w:rsidR="00EB79DD" w:rsidRDefault="00EB79DD" w:rsidP="00E36D98">
      <w:pPr>
        <w:rPr>
          <w:b/>
        </w:rPr>
      </w:pPr>
    </w:p>
    <w:p w14:paraId="6462B43C" w14:textId="69096A3E" w:rsidR="00EB79DD" w:rsidRPr="00EB79DD" w:rsidRDefault="00EB79DD" w:rsidP="00EB79DD">
      <w:pPr>
        <w:pStyle w:val="ListParagraph"/>
        <w:numPr>
          <w:ilvl w:val="0"/>
          <w:numId w:val="1"/>
        </w:numPr>
        <w:rPr>
          <w:b/>
          <w:i/>
        </w:rPr>
      </w:pPr>
      <w:r>
        <w:rPr>
          <w:i/>
        </w:rPr>
        <w:t xml:space="preserve">Shakur was serving time on sexual assault charges when his third album, </w:t>
      </w:r>
      <w:r>
        <w:t xml:space="preserve">Me Against the World, </w:t>
      </w:r>
      <w:r w:rsidRPr="00EB79DD">
        <w:rPr>
          <w:i/>
        </w:rPr>
        <w:t>rose to number one, making hi</w:t>
      </w:r>
      <w:r>
        <w:rPr>
          <w:i/>
        </w:rPr>
        <w:t>m the first artist to have a number one album while in prison.</w:t>
      </w:r>
    </w:p>
    <w:p w14:paraId="58608D99" w14:textId="77777777" w:rsidR="00EB79DD" w:rsidRPr="00EB79DD" w:rsidRDefault="00EB79DD" w:rsidP="00EB79DD">
      <w:pPr>
        <w:rPr>
          <w:b/>
          <w:i/>
        </w:rPr>
      </w:pPr>
    </w:p>
    <w:p w14:paraId="2E5409D1" w14:textId="5B86EBCC" w:rsidR="00EB79DD" w:rsidRPr="00EB79DD" w:rsidRDefault="00EB79DD" w:rsidP="00EB79DD">
      <w:pPr>
        <w:pStyle w:val="ListParagraph"/>
        <w:numPr>
          <w:ilvl w:val="0"/>
          <w:numId w:val="1"/>
        </w:numPr>
        <w:rPr>
          <w:b/>
          <w:i/>
        </w:rPr>
      </w:pPr>
      <w:r>
        <w:rPr>
          <w:i/>
        </w:rPr>
        <w:t xml:space="preserve">Smalls was the mentor of (and, allegedly, lover of) the rapper Lil’ Kim (1974-), whose 1996 debut album </w:t>
      </w:r>
      <w:r>
        <w:t>Hard Core</w:t>
      </w:r>
      <w:r>
        <w:rPr>
          <w:i/>
        </w:rPr>
        <w:t xml:space="preserve"> was the most successful album by a female rapper up to that point.</w:t>
      </w:r>
    </w:p>
    <w:p w14:paraId="6210E0E7" w14:textId="77777777" w:rsidR="00EB79DD" w:rsidRPr="00EB79DD" w:rsidRDefault="00EB79DD" w:rsidP="00EB79DD">
      <w:pPr>
        <w:rPr>
          <w:b/>
          <w:i/>
        </w:rPr>
      </w:pPr>
    </w:p>
    <w:p w14:paraId="680F285D" w14:textId="3A5025CD" w:rsidR="00AC30CC" w:rsidRPr="00EB79DD" w:rsidRDefault="00EB79DD" w:rsidP="007F06E9">
      <w:pPr>
        <w:pStyle w:val="ListParagraph"/>
        <w:numPr>
          <w:ilvl w:val="0"/>
          <w:numId w:val="1"/>
        </w:numPr>
        <w:rPr>
          <w:b/>
          <w:u w:val="single"/>
        </w:rPr>
      </w:pPr>
      <w:r w:rsidRPr="00EB79DD">
        <w:rPr>
          <w:i/>
        </w:rPr>
        <w:t xml:space="preserve">After a Texas youth claimed that his shooting of a state trooper was influence by </w:t>
      </w:r>
      <w:r>
        <w:t xml:space="preserve">2Pacalypse Now, </w:t>
      </w:r>
      <w:r w:rsidRPr="00EB79DD">
        <w:rPr>
          <w:i/>
        </w:rPr>
        <w:t>Vice President Dan Quayle (1947-) said, “There’s no reason for a record like this to be released. It has no place in our society.”</w:t>
      </w:r>
      <w:bookmarkStart w:id="0" w:name="_GoBack"/>
      <w:bookmarkEnd w:id="0"/>
    </w:p>
    <w:p w14:paraId="288C6FE6" w14:textId="77777777" w:rsidR="00AC30CC" w:rsidRDefault="00AC30CC">
      <w:pPr>
        <w:rPr>
          <w:b/>
          <w:u w:val="single"/>
        </w:rPr>
      </w:pPr>
    </w:p>
    <w:p w14:paraId="2EAD848D"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51C2DF53" w14:textId="77777777" w:rsidR="00076636" w:rsidRDefault="00076636" w:rsidP="00076636"/>
    <w:p w14:paraId="3BFE65A5"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C3546D"/>
    <w:multiLevelType w:val="hybridMultilevel"/>
    <w:tmpl w:val="527A8598"/>
    <w:lvl w:ilvl="0" w:tplc="8C228E7C">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504"/>
    <w:rsid w:val="00076636"/>
    <w:rsid w:val="000E5165"/>
    <w:rsid w:val="002D6504"/>
    <w:rsid w:val="00536638"/>
    <w:rsid w:val="0060575B"/>
    <w:rsid w:val="00637624"/>
    <w:rsid w:val="006A5E5A"/>
    <w:rsid w:val="00792E69"/>
    <w:rsid w:val="00944480"/>
    <w:rsid w:val="009845E7"/>
    <w:rsid w:val="00AC30CC"/>
    <w:rsid w:val="00D81560"/>
    <w:rsid w:val="00E251AC"/>
    <w:rsid w:val="00E36D98"/>
    <w:rsid w:val="00EB79DD"/>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8B83F4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21</TotalTime>
  <Pages>1</Pages>
  <Words>478</Words>
  <Characters>2728</Characters>
  <Application>Microsoft Macintosh Word</Application>
  <DocSecurity>0</DocSecurity>
  <Lines>22</Lines>
  <Paragraphs>6</Paragraphs>
  <ScaleCrop>false</ScaleCrop>
  <Company>New York City Department of Education</Company>
  <LinksUpToDate>false</LinksUpToDate>
  <CharactersWithSpaces>3200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2016-11-10T19:11:00Z</dcterms:created>
  <dcterms:modified xsi:type="dcterms:W3CDTF">2016-11-18T00:16:00Z</dcterms:modified>
</cp:coreProperties>
</file>