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D401A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E50AAC0" w14:textId="77777777" w:rsidR="00F24EDE" w:rsidRDefault="005A5A20" w:rsidP="00F24EDE">
      <w:r>
        <w:rPr>
          <w:b/>
        </w:rPr>
        <w:t>Focus on One Word Worksheet:</w:t>
      </w:r>
      <w:r w:rsidR="000C1874">
        <w:rPr>
          <w:b/>
        </w:rPr>
        <w:t xml:space="preserve"> </w:t>
      </w:r>
      <w:r w:rsidR="000C1874">
        <w:rPr>
          <w:b/>
          <w:i/>
        </w:rPr>
        <w:t>Evoke</w:t>
      </w:r>
      <w:r w:rsidR="000C1874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7B37958" w14:textId="77777777" w:rsidR="000C1874" w:rsidRDefault="000C1874" w:rsidP="00F24EDE"/>
    <w:p w14:paraId="2B42E688" w14:textId="61F76D54" w:rsidR="000C1874" w:rsidRPr="000C1874" w:rsidRDefault="00D72E1A" w:rsidP="000C1874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A77E6C">
        <w:rPr>
          <w:i/>
        </w:rPr>
        <w:t>evo</w:t>
      </w:r>
      <w:r w:rsidR="000C1874" w:rsidRPr="00A77E6C">
        <w:rPr>
          <w:i/>
        </w:rPr>
        <w:t>ked</w:t>
      </w:r>
      <w:r w:rsidR="000C1874">
        <w:t xml:space="preserve"> *** family’s Thanksgiving by listing all the food on their menu.</w:t>
      </w:r>
    </w:p>
    <w:p w14:paraId="4092C6C6" w14:textId="1C5585D3" w:rsidR="000C1874" w:rsidRPr="00D72E1A" w:rsidRDefault="000C1874" w:rsidP="000C1874">
      <w:pPr>
        <w:pStyle w:val="ListParagraph"/>
        <w:numPr>
          <w:ilvl w:val="0"/>
          <w:numId w:val="1"/>
        </w:numPr>
        <w:rPr>
          <w:b/>
        </w:rPr>
      </w:pPr>
      <w:r>
        <w:t>At ***</w:t>
      </w:r>
      <w:r w:rsidR="00D72E1A">
        <w:t xml:space="preserve">’s high school reunion, *** classmates told stories that </w:t>
      </w:r>
      <w:r w:rsidR="00D72E1A" w:rsidRPr="00A77E6C">
        <w:rPr>
          <w:i/>
        </w:rPr>
        <w:t>evoked</w:t>
      </w:r>
      <w:r w:rsidR="00D72E1A">
        <w:t xml:space="preserve"> the time they spent together as teenagers.</w:t>
      </w:r>
    </w:p>
    <w:p w14:paraId="036A33E5" w14:textId="7B3B8385" w:rsidR="00D72E1A" w:rsidRPr="00D72E1A" w:rsidRDefault="00D72E1A" w:rsidP="000C1874">
      <w:pPr>
        <w:pStyle w:val="ListParagraph"/>
        <w:numPr>
          <w:ilvl w:val="0"/>
          <w:numId w:val="1"/>
        </w:numPr>
        <w:rPr>
          <w:b/>
        </w:rPr>
      </w:pPr>
      <w:r>
        <w:t xml:space="preserve">*** likes the way J.D. Salinger, in his novel </w:t>
      </w:r>
      <w:r>
        <w:rPr>
          <w:i/>
        </w:rPr>
        <w:t>The Catcher in the Rye</w:t>
      </w:r>
      <w:r>
        <w:t xml:space="preserve">, </w:t>
      </w:r>
      <w:r w:rsidRPr="00A77E6C">
        <w:rPr>
          <w:i/>
        </w:rPr>
        <w:t>evoked</w:t>
      </w:r>
      <w:r>
        <w:t xml:space="preserve"> the life of a teenager in the 1950s.</w:t>
      </w:r>
    </w:p>
    <w:p w14:paraId="59A71E1F" w14:textId="452D0FE6" w:rsidR="00D72E1A" w:rsidRPr="00D72E1A" w:rsidRDefault="00D72E1A" w:rsidP="000C1874">
      <w:pPr>
        <w:pStyle w:val="ListParagraph"/>
        <w:numPr>
          <w:ilvl w:val="0"/>
          <w:numId w:val="1"/>
        </w:numPr>
        <w:rPr>
          <w:b/>
        </w:rPr>
      </w:pPr>
      <w:r>
        <w:t xml:space="preserve">*** is a poet who uses language to </w:t>
      </w:r>
      <w:r w:rsidRPr="00A77E6C">
        <w:rPr>
          <w:i/>
        </w:rPr>
        <w:t>evoke</w:t>
      </w:r>
      <w:r>
        <w:t xml:space="preserve"> feelings in *** readers.</w:t>
      </w:r>
    </w:p>
    <w:p w14:paraId="3531739D" w14:textId="6CC7B76E" w:rsidR="00D72E1A" w:rsidRPr="000C1874" w:rsidRDefault="00D72E1A" w:rsidP="000C1874">
      <w:pPr>
        <w:pStyle w:val="ListParagraph"/>
        <w:numPr>
          <w:ilvl w:val="0"/>
          <w:numId w:val="1"/>
        </w:numPr>
        <w:rPr>
          <w:b/>
        </w:rPr>
      </w:pPr>
      <w:r>
        <w:t>*** heard a favorite song of *** from *** teenage years, which</w:t>
      </w:r>
      <w:r w:rsidRPr="00A77E6C">
        <w:rPr>
          <w:i/>
        </w:rPr>
        <w:t xml:space="preserve"> evoked</w:t>
      </w:r>
      <w:r>
        <w:t xml:space="preserve"> a lot of memories.</w:t>
      </w:r>
    </w:p>
    <w:p w14:paraId="59E06BD3" w14:textId="77777777" w:rsidR="00F24EDE" w:rsidRDefault="00F24EDE" w:rsidP="00F24EDE"/>
    <w:p w14:paraId="11956BF3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0C1874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0C1874">
        <w:rPr>
          <w:b/>
          <w:i/>
          <w:u w:val="single"/>
        </w:rPr>
        <w:t>evoke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67A8C0E" w14:textId="77777777" w:rsidR="00075173" w:rsidRDefault="00075173" w:rsidP="00F24EDE">
      <w:pPr>
        <w:rPr>
          <w:u w:val="single"/>
        </w:rPr>
      </w:pPr>
    </w:p>
    <w:p w14:paraId="565BECF8" w14:textId="77777777" w:rsidR="00075173" w:rsidRDefault="00075173" w:rsidP="00F24EDE">
      <w:pPr>
        <w:rPr>
          <w:u w:val="single"/>
        </w:rPr>
      </w:pPr>
    </w:p>
    <w:p w14:paraId="1F9ED7EA" w14:textId="77777777" w:rsidR="00075173" w:rsidRDefault="00075173" w:rsidP="00F24EDE">
      <w:pPr>
        <w:rPr>
          <w:u w:val="single"/>
        </w:rPr>
      </w:pPr>
    </w:p>
    <w:p w14:paraId="2BCDDC1D" w14:textId="77777777" w:rsidR="00075173" w:rsidRDefault="00075173" w:rsidP="00F24EDE">
      <w:pPr>
        <w:rPr>
          <w:u w:val="single"/>
        </w:rPr>
      </w:pPr>
    </w:p>
    <w:p w14:paraId="13820F8B" w14:textId="77777777" w:rsidR="00075173" w:rsidRDefault="00075173" w:rsidP="00F24EDE">
      <w:pPr>
        <w:rPr>
          <w:u w:val="single"/>
        </w:rPr>
      </w:pPr>
    </w:p>
    <w:p w14:paraId="7F9AF426" w14:textId="77777777" w:rsidR="00075173" w:rsidRDefault="00075173" w:rsidP="00F24EDE">
      <w:pPr>
        <w:rPr>
          <w:u w:val="single"/>
        </w:rPr>
      </w:pPr>
    </w:p>
    <w:p w14:paraId="76955FE5" w14:textId="77777777" w:rsidR="00075173" w:rsidRDefault="00075173" w:rsidP="00F24EDE">
      <w:pPr>
        <w:rPr>
          <w:u w:val="single"/>
        </w:rPr>
      </w:pPr>
    </w:p>
    <w:p w14:paraId="5B8CCB67" w14:textId="77777777" w:rsidR="00075173" w:rsidRDefault="00075173" w:rsidP="00F24EDE">
      <w:pPr>
        <w:rPr>
          <w:u w:val="single"/>
        </w:rPr>
      </w:pPr>
    </w:p>
    <w:p w14:paraId="436407F5" w14:textId="77777777" w:rsidR="00075173" w:rsidRDefault="00075173" w:rsidP="00F24EDE">
      <w:pPr>
        <w:rPr>
          <w:u w:val="single"/>
        </w:rPr>
      </w:pPr>
    </w:p>
    <w:p w14:paraId="6F921E2A" w14:textId="77777777" w:rsidR="00075173" w:rsidRDefault="00075173" w:rsidP="00F24EDE">
      <w:pPr>
        <w:rPr>
          <w:u w:val="single"/>
        </w:rPr>
      </w:pPr>
    </w:p>
    <w:p w14:paraId="539C1B21" w14:textId="77777777" w:rsidR="00075173" w:rsidRDefault="00075173" w:rsidP="00F24EDE">
      <w:pPr>
        <w:rPr>
          <w:u w:val="single"/>
        </w:rPr>
      </w:pPr>
    </w:p>
    <w:p w14:paraId="26C9B428" w14:textId="77777777" w:rsidR="00075173" w:rsidRDefault="00075173" w:rsidP="00F24EDE">
      <w:pPr>
        <w:rPr>
          <w:u w:val="single"/>
        </w:rPr>
      </w:pPr>
    </w:p>
    <w:p w14:paraId="23111CFA" w14:textId="77777777" w:rsidR="00075173" w:rsidRDefault="00075173" w:rsidP="00F24EDE">
      <w:pPr>
        <w:rPr>
          <w:u w:val="single"/>
        </w:rPr>
      </w:pPr>
    </w:p>
    <w:p w14:paraId="6291705F" w14:textId="77777777" w:rsidR="00075173" w:rsidRDefault="00075173" w:rsidP="00F24EDE">
      <w:pPr>
        <w:rPr>
          <w:u w:val="single"/>
        </w:rPr>
      </w:pPr>
    </w:p>
    <w:p w14:paraId="0090C648" w14:textId="77777777" w:rsidR="00075173" w:rsidRDefault="00075173" w:rsidP="00F24EDE">
      <w:pPr>
        <w:rPr>
          <w:u w:val="single"/>
        </w:rPr>
      </w:pPr>
    </w:p>
    <w:p w14:paraId="4D135C7F" w14:textId="77777777" w:rsidR="00075173" w:rsidRDefault="00075173" w:rsidP="00F24EDE">
      <w:pPr>
        <w:rPr>
          <w:u w:val="single"/>
        </w:rPr>
      </w:pPr>
    </w:p>
    <w:p w14:paraId="7AD051A5" w14:textId="77777777" w:rsidR="00075173" w:rsidRDefault="00075173" w:rsidP="00F24EDE">
      <w:pPr>
        <w:rPr>
          <w:u w:val="single"/>
        </w:rPr>
      </w:pPr>
    </w:p>
    <w:p w14:paraId="24D9269F" w14:textId="77777777" w:rsidR="00075173" w:rsidRDefault="00075173" w:rsidP="00F24EDE">
      <w:pPr>
        <w:rPr>
          <w:u w:val="single"/>
        </w:rPr>
      </w:pPr>
    </w:p>
    <w:p w14:paraId="39AB6905" w14:textId="77777777" w:rsidR="00075173" w:rsidRDefault="00075173" w:rsidP="00F24EDE">
      <w:pPr>
        <w:rPr>
          <w:u w:val="single"/>
        </w:rPr>
      </w:pPr>
    </w:p>
    <w:p w14:paraId="7FE8B4B0" w14:textId="77777777" w:rsidR="00075173" w:rsidRDefault="00075173" w:rsidP="00F24EDE">
      <w:pPr>
        <w:rPr>
          <w:u w:val="single"/>
        </w:rPr>
      </w:pPr>
    </w:p>
    <w:p w14:paraId="1D68B5E8" w14:textId="77777777" w:rsidR="00075173" w:rsidRDefault="00075173" w:rsidP="00F24EDE">
      <w:pPr>
        <w:rPr>
          <w:u w:val="single"/>
        </w:rPr>
      </w:pPr>
    </w:p>
    <w:p w14:paraId="55174365" w14:textId="77777777" w:rsidR="00075173" w:rsidRDefault="00075173" w:rsidP="00F24EDE">
      <w:pPr>
        <w:rPr>
          <w:u w:val="single"/>
        </w:rPr>
      </w:pPr>
    </w:p>
    <w:p w14:paraId="788169C8" w14:textId="77777777" w:rsidR="00075173" w:rsidRDefault="00075173" w:rsidP="00F24EDE">
      <w:pPr>
        <w:rPr>
          <w:u w:val="single"/>
        </w:rPr>
      </w:pPr>
    </w:p>
    <w:p w14:paraId="17C413AC" w14:textId="77777777" w:rsidR="00075173" w:rsidRDefault="00075173" w:rsidP="00F24EDE">
      <w:pPr>
        <w:rPr>
          <w:u w:val="single"/>
        </w:rPr>
      </w:pPr>
    </w:p>
    <w:p w14:paraId="58336441" w14:textId="77777777" w:rsidR="00075173" w:rsidRDefault="00075173" w:rsidP="00F24EDE">
      <w:pPr>
        <w:rPr>
          <w:u w:val="single"/>
        </w:rPr>
      </w:pPr>
    </w:p>
    <w:p w14:paraId="469A0959" w14:textId="77777777" w:rsidR="00075173" w:rsidRDefault="00075173" w:rsidP="00F24EDE">
      <w:pPr>
        <w:rPr>
          <w:u w:val="single"/>
        </w:rPr>
      </w:pPr>
    </w:p>
    <w:p w14:paraId="1E657F37" w14:textId="77777777" w:rsidR="00075173" w:rsidRDefault="00075173" w:rsidP="00F24EDE">
      <w:pPr>
        <w:rPr>
          <w:u w:val="single"/>
        </w:rPr>
      </w:pPr>
    </w:p>
    <w:p w14:paraId="36CE1954" w14:textId="77777777" w:rsidR="00075173" w:rsidRDefault="00075173" w:rsidP="00F24EDE">
      <w:pPr>
        <w:rPr>
          <w:u w:val="single"/>
        </w:rPr>
      </w:pPr>
    </w:p>
    <w:p w14:paraId="1BAE75C6" w14:textId="77777777" w:rsidR="00075173" w:rsidRDefault="00075173" w:rsidP="00F24EDE">
      <w:pPr>
        <w:rPr>
          <w:u w:val="single"/>
        </w:rPr>
      </w:pPr>
    </w:p>
    <w:p w14:paraId="0EE8E0A2" w14:textId="77777777" w:rsidR="00075173" w:rsidRDefault="00075173" w:rsidP="00F24EDE">
      <w:pPr>
        <w:rPr>
          <w:u w:val="single"/>
        </w:rPr>
      </w:pPr>
    </w:p>
    <w:p w14:paraId="16FE6711" w14:textId="77777777" w:rsidR="00075173" w:rsidRDefault="00075173" w:rsidP="00F24EDE">
      <w:pPr>
        <w:rPr>
          <w:u w:val="single"/>
        </w:rPr>
      </w:pPr>
    </w:p>
    <w:p w14:paraId="38C4C434" w14:textId="77777777" w:rsidR="00075173" w:rsidRDefault="00075173" w:rsidP="00F24EDE">
      <w:pPr>
        <w:rPr>
          <w:u w:val="single"/>
        </w:rPr>
      </w:pPr>
    </w:p>
    <w:p w14:paraId="6FA7CE3D" w14:textId="77777777" w:rsidR="00075173" w:rsidRDefault="00075173" w:rsidP="00F24EDE">
      <w:pPr>
        <w:rPr>
          <w:u w:val="single"/>
        </w:rPr>
      </w:pPr>
    </w:p>
    <w:p w14:paraId="139FE1B7" w14:textId="77777777" w:rsidR="00075173" w:rsidRDefault="00075173" w:rsidP="00F24EDE">
      <w:pPr>
        <w:rPr>
          <w:u w:val="single"/>
        </w:rPr>
      </w:pPr>
    </w:p>
    <w:p w14:paraId="37B4B75F" w14:textId="77777777" w:rsidR="00075173" w:rsidRPr="009E1B18" w:rsidRDefault="00075173" w:rsidP="0007517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EB8F67" w14:textId="77777777" w:rsidR="00075173" w:rsidRDefault="00075173" w:rsidP="00075173">
      <w:r>
        <w:rPr>
          <w:b/>
        </w:rPr>
        <w:t xml:space="preserve">Focus on One Word Worksheet: </w:t>
      </w:r>
      <w:r>
        <w:rPr>
          <w:b/>
          <w:i/>
        </w:rPr>
        <w:t>Evocative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E93EBB" w14:textId="77777777" w:rsidR="00075173" w:rsidRDefault="00075173" w:rsidP="00075173"/>
    <w:p w14:paraId="74185D61" w14:textId="77777777" w:rsidR="00075173" w:rsidRPr="005D78FA" w:rsidRDefault="00075173" w:rsidP="00075173">
      <w:pPr>
        <w:pStyle w:val="ListParagraph"/>
        <w:numPr>
          <w:ilvl w:val="0"/>
          <w:numId w:val="2"/>
        </w:numPr>
        <w:rPr>
          <w:b/>
        </w:rPr>
      </w:pPr>
      <w:r>
        <w:t xml:space="preserve">*** likes to go to the Metropolitan Museum to look at </w:t>
      </w:r>
      <w:r w:rsidRPr="005D78FA">
        <w:rPr>
          <w:i/>
        </w:rPr>
        <w:t>evocative</w:t>
      </w:r>
      <w:r>
        <w:t xml:space="preserve"> portraits from the nineteenth-century.</w:t>
      </w:r>
    </w:p>
    <w:p w14:paraId="65C33D16" w14:textId="77777777" w:rsidR="00075173" w:rsidRPr="005D78FA" w:rsidRDefault="00075173" w:rsidP="00075173">
      <w:pPr>
        <w:pStyle w:val="ListParagraph"/>
        <w:numPr>
          <w:ilvl w:val="0"/>
          <w:numId w:val="2"/>
        </w:numPr>
        <w:rPr>
          <w:b/>
        </w:rPr>
      </w:pPr>
      <w:r>
        <w:t xml:space="preserve">An old picture of ***’s high school was </w:t>
      </w:r>
      <w:r w:rsidRPr="005D78FA">
        <w:rPr>
          <w:i/>
        </w:rPr>
        <w:t>evocative</w:t>
      </w:r>
      <w:r>
        <w:t>, reminding *** of *** past.</w:t>
      </w:r>
    </w:p>
    <w:p w14:paraId="0E0B4FBC" w14:textId="77777777" w:rsidR="00075173" w:rsidRPr="005D78FA" w:rsidRDefault="00075173" w:rsidP="00075173">
      <w:pPr>
        <w:pStyle w:val="ListParagraph"/>
        <w:numPr>
          <w:ilvl w:val="0"/>
          <w:numId w:val="2"/>
        </w:numPr>
        <w:rPr>
          <w:b/>
        </w:rPr>
      </w:pPr>
      <w:r>
        <w:t xml:space="preserve">Langston Hughes’s poetry is </w:t>
      </w:r>
      <w:r w:rsidRPr="005D78FA">
        <w:rPr>
          <w:i/>
        </w:rPr>
        <w:t>evocative</w:t>
      </w:r>
      <w:r>
        <w:t xml:space="preserve"> of the time when “Harlem was the capital of Black America.”</w:t>
      </w:r>
    </w:p>
    <w:p w14:paraId="62FE917F" w14:textId="77777777" w:rsidR="00075173" w:rsidRPr="005D78FA" w:rsidRDefault="00075173" w:rsidP="00075173">
      <w:pPr>
        <w:pStyle w:val="ListParagraph"/>
        <w:numPr>
          <w:ilvl w:val="0"/>
          <w:numId w:val="2"/>
        </w:numPr>
        <w:rPr>
          <w:b/>
        </w:rPr>
      </w:pPr>
      <w:r>
        <w:t xml:space="preserve">*** finds visiting *** hometown </w:t>
      </w:r>
      <w:r w:rsidRPr="005D78FA">
        <w:rPr>
          <w:i/>
        </w:rPr>
        <w:t>evocative</w:t>
      </w:r>
      <w:r>
        <w:t xml:space="preserve"> of *** childhood.</w:t>
      </w:r>
    </w:p>
    <w:p w14:paraId="5B20A9CC" w14:textId="77777777" w:rsidR="00075173" w:rsidRPr="005D78FA" w:rsidRDefault="00075173" w:rsidP="00075173">
      <w:pPr>
        <w:pStyle w:val="ListParagraph"/>
        <w:numPr>
          <w:ilvl w:val="0"/>
          <w:numId w:val="2"/>
        </w:numPr>
        <w:rPr>
          <w:b/>
        </w:rPr>
      </w:pPr>
      <w:r>
        <w:t xml:space="preserve">*** thinks pictures of the pyramids are perfectly </w:t>
      </w:r>
      <w:r w:rsidRPr="005D78FA">
        <w:rPr>
          <w:i/>
        </w:rPr>
        <w:t xml:space="preserve">evocative </w:t>
      </w:r>
      <w:r>
        <w:t>of all ancient civilizations.</w:t>
      </w:r>
    </w:p>
    <w:p w14:paraId="0F1EF032" w14:textId="77777777" w:rsidR="00075173" w:rsidRDefault="00075173" w:rsidP="00075173"/>
    <w:p w14:paraId="0A0688A4" w14:textId="30F17606" w:rsidR="00075173" w:rsidRPr="006B45BA" w:rsidRDefault="00075173" w:rsidP="00075173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 xml:space="preserve">adjective </w:t>
      </w:r>
      <w:r>
        <w:rPr>
          <w:b/>
          <w:i/>
          <w:u w:val="single"/>
        </w:rPr>
        <w:t>evocative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075173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72B3F"/>
    <w:multiLevelType w:val="hybridMultilevel"/>
    <w:tmpl w:val="BA944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41485C"/>
    <w:multiLevelType w:val="hybridMultilevel"/>
    <w:tmpl w:val="B1746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874"/>
    <w:rsid w:val="00075173"/>
    <w:rsid w:val="000C1874"/>
    <w:rsid w:val="001539C9"/>
    <w:rsid w:val="001F20BF"/>
    <w:rsid w:val="002C2733"/>
    <w:rsid w:val="00335A5C"/>
    <w:rsid w:val="00410E3E"/>
    <w:rsid w:val="005A5A20"/>
    <w:rsid w:val="006B45BA"/>
    <w:rsid w:val="00A77E6C"/>
    <w:rsid w:val="00C32881"/>
    <w:rsid w:val="00CA4835"/>
    <w:rsid w:val="00D72E1A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5DDB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2</Pages>
  <Words>280</Words>
  <Characters>1597</Characters>
  <Application>Microsoft Macintosh Word</Application>
  <DocSecurity>0</DocSecurity>
  <Lines>13</Lines>
  <Paragraphs>3</Paragraphs>
  <ScaleCrop>false</ScaleCrop>
  <Company>Mark's Text Terminal</Company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2017-11-30T14:05:00Z</dcterms:created>
  <dcterms:modified xsi:type="dcterms:W3CDTF">2017-11-30T14:20:00Z</dcterms:modified>
</cp:coreProperties>
</file>