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AD49CD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2F51358" w14:textId="092CF0A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234DC">
        <w:rPr>
          <w:b/>
          <w:i/>
        </w:rPr>
        <w:t>Squalor</w:t>
      </w:r>
      <w:r w:rsidR="00F24EDE">
        <w:rPr>
          <w:b/>
        </w:rPr>
        <w:t xml:space="preserve"> </w:t>
      </w:r>
      <w:r w:rsidR="004234DC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927ADA2" w14:textId="77777777" w:rsidR="004234DC" w:rsidRDefault="004234DC" w:rsidP="00F24EDE"/>
    <w:p w14:paraId="323D0AC7" w14:textId="2CAAFE40" w:rsidR="004234DC" w:rsidRPr="004234DC" w:rsidRDefault="004234DC" w:rsidP="004234DC">
      <w:pPr>
        <w:pStyle w:val="ListParagraph"/>
        <w:numPr>
          <w:ilvl w:val="0"/>
          <w:numId w:val="1"/>
        </w:numPr>
        <w:rPr>
          <w:b/>
        </w:rPr>
      </w:pPr>
      <w:r>
        <w:t xml:space="preserve">The zombie family in ***’s building added </w:t>
      </w:r>
      <w:r w:rsidRPr="00C718F8">
        <w:rPr>
          <w:i/>
        </w:rPr>
        <w:t>squalor</w:t>
      </w:r>
      <w:r>
        <w:t xml:space="preserve"> to *** life.</w:t>
      </w:r>
    </w:p>
    <w:p w14:paraId="66322464" w14:textId="15B40256" w:rsidR="004234DC" w:rsidRPr="004234DC" w:rsidRDefault="004234DC" w:rsidP="004234DC">
      <w:pPr>
        <w:pStyle w:val="ListParagraph"/>
        <w:numPr>
          <w:ilvl w:val="0"/>
          <w:numId w:val="1"/>
        </w:numPr>
        <w:rPr>
          <w:b/>
        </w:rPr>
      </w:pPr>
      <w:r>
        <w:t xml:space="preserve">Drug dealers always bring </w:t>
      </w:r>
      <w:r w:rsidRPr="00C718F8">
        <w:rPr>
          <w:i/>
        </w:rPr>
        <w:t>squalor</w:t>
      </w:r>
      <w:r>
        <w:t xml:space="preserve"> into neighborhoods.</w:t>
      </w:r>
    </w:p>
    <w:p w14:paraId="36E8A2A2" w14:textId="2F563FB2" w:rsidR="004234DC" w:rsidRPr="004234DC" w:rsidRDefault="004234DC" w:rsidP="004234DC">
      <w:pPr>
        <w:pStyle w:val="ListParagraph"/>
        <w:numPr>
          <w:ilvl w:val="0"/>
          <w:numId w:val="1"/>
        </w:numPr>
        <w:rPr>
          <w:b/>
        </w:rPr>
      </w:pPr>
      <w:r>
        <w:t xml:space="preserve">The Fulton Fish Market was a place legendary, because of all the fish parts in garbage cans, for its </w:t>
      </w:r>
      <w:r w:rsidRPr="00C718F8">
        <w:rPr>
          <w:i/>
        </w:rPr>
        <w:t>squalor</w:t>
      </w:r>
      <w:r>
        <w:t>.</w:t>
      </w:r>
    </w:p>
    <w:p w14:paraId="35CA5CC8" w14:textId="5A4FE349" w:rsidR="004234DC" w:rsidRPr="004234DC" w:rsidRDefault="004234DC" w:rsidP="004234DC">
      <w:pPr>
        <w:pStyle w:val="ListParagraph"/>
        <w:numPr>
          <w:ilvl w:val="0"/>
          <w:numId w:val="1"/>
        </w:numPr>
        <w:rPr>
          <w:b/>
        </w:rPr>
      </w:pPr>
      <w:r>
        <w:t xml:space="preserve">In the 1970s, many people moved to the suburbs to escape the </w:t>
      </w:r>
      <w:r w:rsidRPr="00C718F8">
        <w:rPr>
          <w:i/>
        </w:rPr>
        <w:t xml:space="preserve">squalor </w:t>
      </w:r>
      <w:r>
        <w:t>of New York City.</w:t>
      </w:r>
    </w:p>
    <w:p w14:paraId="1AD65DBE" w14:textId="3184772F" w:rsidR="004234DC" w:rsidRPr="004234DC" w:rsidRDefault="00C718F8" w:rsidP="004234DC">
      <w:pPr>
        <w:pStyle w:val="ListParagraph"/>
        <w:numPr>
          <w:ilvl w:val="0"/>
          <w:numId w:val="1"/>
        </w:numPr>
        <w:rPr>
          <w:b/>
        </w:rPr>
      </w:pPr>
      <w:r>
        <w:t xml:space="preserve">Because the restaurant workers weren’t careful about how they dumped their garbage, the contributed a lot of </w:t>
      </w:r>
      <w:r w:rsidRPr="00C718F8">
        <w:rPr>
          <w:i/>
        </w:rPr>
        <w:t xml:space="preserve">squalor </w:t>
      </w:r>
      <w:r>
        <w:t>to their block.</w:t>
      </w:r>
    </w:p>
    <w:p w14:paraId="0EF3D098" w14:textId="77777777" w:rsidR="00F24EDE" w:rsidRDefault="00F24EDE" w:rsidP="00F24EDE"/>
    <w:p w14:paraId="3A95FE7C" w14:textId="29241ADF" w:rsidR="00B577EA" w:rsidRDefault="004234DC" w:rsidP="00F24EDE">
      <w:pPr>
        <w:rPr>
          <w:u w:val="single"/>
        </w:rPr>
      </w:pPr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squalor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p w14:paraId="03E3737E" w14:textId="77777777" w:rsidR="00E77359" w:rsidRDefault="00E77359" w:rsidP="00F24EDE">
      <w:pPr>
        <w:rPr>
          <w:u w:val="single"/>
        </w:rPr>
      </w:pPr>
    </w:p>
    <w:p w14:paraId="47D26371" w14:textId="77777777" w:rsidR="00E77359" w:rsidRDefault="00E77359" w:rsidP="00F24EDE">
      <w:pPr>
        <w:rPr>
          <w:u w:val="single"/>
        </w:rPr>
      </w:pPr>
    </w:p>
    <w:p w14:paraId="6D3DC881" w14:textId="77777777" w:rsidR="00E77359" w:rsidRDefault="00E77359" w:rsidP="00F24EDE">
      <w:pPr>
        <w:rPr>
          <w:u w:val="single"/>
        </w:rPr>
      </w:pPr>
    </w:p>
    <w:p w14:paraId="7641F0A0" w14:textId="77777777" w:rsidR="00E77359" w:rsidRDefault="00E77359" w:rsidP="00F24EDE">
      <w:pPr>
        <w:rPr>
          <w:u w:val="single"/>
        </w:rPr>
      </w:pPr>
    </w:p>
    <w:p w14:paraId="5AB91C64" w14:textId="77777777" w:rsidR="00E77359" w:rsidRDefault="00E77359" w:rsidP="00F24EDE">
      <w:pPr>
        <w:rPr>
          <w:u w:val="single"/>
        </w:rPr>
      </w:pPr>
    </w:p>
    <w:p w14:paraId="0A830252" w14:textId="77777777" w:rsidR="00E77359" w:rsidRDefault="00E77359" w:rsidP="00F24EDE">
      <w:pPr>
        <w:rPr>
          <w:u w:val="single"/>
        </w:rPr>
      </w:pPr>
    </w:p>
    <w:p w14:paraId="5EFCBD08" w14:textId="77777777" w:rsidR="00E77359" w:rsidRDefault="00E77359" w:rsidP="00F24EDE">
      <w:pPr>
        <w:rPr>
          <w:u w:val="single"/>
        </w:rPr>
      </w:pPr>
    </w:p>
    <w:p w14:paraId="20ECD36B" w14:textId="77777777" w:rsidR="00E77359" w:rsidRDefault="00E77359" w:rsidP="00F24EDE">
      <w:pPr>
        <w:rPr>
          <w:u w:val="single"/>
        </w:rPr>
      </w:pPr>
    </w:p>
    <w:p w14:paraId="38777ED9" w14:textId="77777777" w:rsidR="00E77359" w:rsidRDefault="00E77359" w:rsidP="00F24EDE">
      <w:pPr>
        <w:rPr>
          <w:u w:val="single"/>
        </w:rPr>
      </w:pPr>
    </w:p>
    <w:p w14:paraId="5B4A0F8A" w14:textId="77777777" w:rsidR="00E77359" w:rsidRDefault="00E77359" w:rsidP="00F24EDE">
      <w:pPr>
        <w:rPr>
          <w:u w:val="single"/>
        </w:rPr>
      </w:pPr>
    </w:p>
    <w:p w14:paraId="434310A0" w14:textId="77777777" w:rsidR="00E77359" w:rsidRDefault="00E77359" w:rsidP="00F24EDE">
      <w:pPr>
        <w:rPr>
          <w:u w:val="single"/>
        </w:rPr>
      </w:pPr>
    </w:p>
    <w:p w14:paraId="7EE1AEC0" w14:textId="77777777" w:rsidR="00E77359" w:rsidRDefault="00E77359" w:rsidP="00F24EDE">
      <w:pPr>
        <w:rPr>
          <w:u w:val="single"/>
        </w:rPr>
      </w:pPr>
    </w:p>
    <w:p w14:paraId="32F9F9C8" w14:textId="77777777" w:rsidR="00E77359" w:rsidRDefault="00E77359" w:rsidP="00F24EDE">
      <w:pPr>
        <w:rPr>
          <w:u w:val="single"/>
        </w:rPr>
      </w:pPr>
    </w:p>
    <w:p w14:paraId="3AF03537" w14:textId="77777777" w:rsidR="00E77359" w:rsidRDefault="00E77359" w:rsidP="00F24EDE">
      <w:pPr>
        <w:rPr>
          <w:u w:val="single"/>
        </w:rPr>
      </w:pPr>
    </w:p>
    <w:p w14:paraId="2C36445E" w14:textId="77777777" w:rsidR="00E77359" w:rsidRDefault="00E77359" w:rsidP="00F24EDE">
      <w:pPr>
        <w:rPr>
          <w:u w:val="single"/>
        </w:rPr>
      </w:pPr>
    </w:p>
    <w:p w14:paraId="38E98545" w14:textId="77777777" w:rsidR="00E77359" w:rsidRDefault="00E77359" w:rsidP="00F24EDE">
      <w:pPr>
        <w:rPr>
          <w:u w:val="single"/>
        </w:rPr>
      </w:pPr>
    </w:p>
    <w:p w14:paraId="71AA679A" w14:textId="77777777" w:rsidR="00E77359" w:rsidRDefault="00E77359" w:rsidP="00F24EDE">
      <w:pPr>
        <w:rPr>
          <w:u w:val="single"/>
        </w:rPr>
      </w:pPr>
    </w:p>
    <w:p w14:paraId="31558059" w14:textId="77777777" w:rsidR="00E77359" w:rsidRDefault="00E77359" w:rsidP="00F24EDE">
      <w:pPr>
        <w:rPr>
          <w:u w:val="single"/>
        </w:rPr>
      </w:pPr>
    </w:p>
    <w:p w14:paraId="3829A47C" w14:textId="77777777" w:rsidR="00E77359" w:rsidRDefault="00E77359" w:rsidP="00F24EDE">
      <w:pPr>
        <w:rPr>
          <w:u w:val="single"/>
        </w:rPr>
      </w:pPr>
    </w:p>
    <w:p w14:paraId="3097EDD5" w14:textId="77777777" w:rsidR="00E77359" w:rsidRDefault="00E77359" w:rsidP="00F24EDE">
      <w:pPr>
        <w:rPr>
          <w:u w:val="single"/>
        </w:rPr>
      </w:pPr>
    </w:p>
    <w:p w14:paraId="4F8BD47A" w14:textId="77777777" w:rsidR="00E77359" w:rsidRDefault="00E77359" w:rsidP="00F24EDE">
      <w:pPr>
        <w:rPr>
          <w:u w:val="single"/>
        </w:rPr>
      </w:pPr>
    </w:p>
    <w:p w14:paraId="42632CD4" w14:textId="77777777" w:rsidR="00E77359" w:rsidRDefault="00E77359" w:rsidP="00F24EDE">
      <w:pPr>
        <w:rPr>
          <w:u w:val="single"/>
        </w:rPr>
      </w:pPr>
    </w:p>
    <w:p w14:paraId="71BB990E" w14:textId="77777777" w:rsidR="00E77359" w:rsidRDefault="00E77359" w:rsidP="00F24EDE">
      <w:pPr>
        <w:rPr>
          <w:u w:val="single"/>
        </w:rPr>
      </w:pPr>
    </w:p>
    <w:p w14:paraId="44EB9856" w14:textId="77777777" w:rsidR="00E77359" w:rsidRDefault="00E77359" w:rsidP="00F24EDE">
      <w:pPr>
        <w:rPr>
          <w:u w:val="single"/>
        </w:rPr>
      </w:pPr>
    </w:p>
    <w:p w14:paraId="1D3FE499" w14:textId="77777777" w:rsidR="00E77359" w:rsidRDefault="00E77359" w:rsidP="00F24EDE">
      <w:pPr>
        <w:rPr>
          <w:u w:val="single"/>
        </w:rPr>
      </w:pPr>
    </w:p>
    <w:p w14:paraId="373194C1" w14:textId="77777777" w:rsidR="00E77359" w:rsidRDefault="00E77359" w:rsidP="00F24EDE">
      <w:pPr>
        <w:rPr>
          <w:u w:val="single"/>
        </w:rPr>
      </w:pPr>
    </w:p>
    <w:p w14:paraId="04247B6C" w14:textId="77777777" w:rsidR="00E77359" w:rsidRDefault="00E77359" w:rsidP="00F24EDE">
      <w:pPr>
        <w:rPr>
          <w:u w:val="single"/>
        </w:rPr>
      </w:pPr>
    </w:p>
    <w:p w14:paraId="069F8068" w14:textId="77777777" w:rsidR="00E77359" w:rsidRDefault="00E77359" w:rsidP="00F24EDE">
      <w:pPr>
        <w:rPr>
          <w:u w:val="single"/>
        </w:rPr>
      </w:pPr>
    </w:p>
    <w:p w14:paraId="300DC2AA" w14:textId="77777777" w:rsidR="00E77359" w:rsidRDefault="00E77359" w:rsidP="00F24EDE">
      <w:pPr>
        <w:rPr>
          <w:u w:val="single"/>
        </w:rPr>
      </w:pPr>
    </w:p>
    <w:p w14:paraId="1AF1C608" w14:textId="77777777" w:rsidR="00E77359" w:rsidRDefault="00E77359" w:rsidP="00F24EDE">
      <w:pPr>
        <w:rPr>
          <w:u w:val="single"/>
        </w:rPr>
      </w:pPr>
    </w:p>
    <w:p w14:paraId="4846E551" w14:textId="77777777" w:rsidR="00E77359" w:rsidRDefault="00E77359" w:rsidP="00F24EDE">
      <w:pPr>
        <w:rPr>
          <w:u w:val="single"/>
        </w:rPr>
      </w:pPr>
    </w:p>
    <w:p w14:paraId="62D8280B" w14:textId="77777777" w:rsidR="00E77359" w:rsidRDefault="00E77359" w:rsidP="00F24EDE">
      <w:pPr>
        <w:rPr>
          <w:u w:val="single"/>
        </w:rPr>
      </w:pPr>
    </w:p>
    <w:p w14:paraId="1985231D" w14:textId="77777777" w:rsidR="00E77359" w:rsidRDefault="00E77359" w:rsidP="00F24EDE">
      <w:pPr>
        <w:rPr>
          <w:u w:val="single"/>
        </w:rPr>
      </w:pPr>
    </w:p>
    <w:p w14:paraId="23A0BF57" w14:textId="77777777" w:rsidR="00E77359" w:rsidRDefault="00E77359" w:rsidP="00F24EDE">
      <w:pPr>
        <w:rPr>
          <w:u w:val="single"/>
        </w:rPr>
      </w:pPr>
    </w:p>
    <w:p w14:paraId="71C99C96" w14:textId="77777777" w:rsidR="00E77359" w:rsidRPr="009E1B18" w:rsidRDefault="00E77359" w:rsidP="00E7735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E8908B9" w14:textId="77777777" w:rsidR="00E77359" w:rsidRDefault="00E77359" w:rsidP="00E77359">
      <w:r>
        <w:rPr>
          <w:b/>
        </w:rPr>
        <w:t xml:space="preserve">Focus on One Word Worksheet: </w:t>
      </w:r>
      <w:r>
        <w:rPr>
          <w:b/>
          <w:i/>
        </w:rPr>
        <w:t>Squalid</w:t>
      </w:r>
      <w:r>
        <w:rPr>
          <w:b/>
        </w:rPr>
        <w:t xml:space="preserve">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A208024" w14:textId="77777777" w:rsidR="00E77359" w:rsidRDefault="00E77359" w:rsidP="00E77359"/>
    <w:p w14:paraId="5BE0C43C" w14:textId="77777777" w:rsidR="00E77359" w:rsidRPr="00512975" w:rsidRDefault="00E77359" w:rsidP="00E77359">
      <w:pPr>
        <w:pStyle w:val="ListParagraph"/>
        <w:numPr>
          <w:ilvl w:val="0"/>
          <w:numId w:val="2"/>
        </w:numPr>
        <w:rPr>
          <w:b/>
        </w:rPr>
      </w:pPr>
      <w:r>
        <w:t xml:space="preserve">In the 1970s, when it was effectively broke, New York City was a dangerous and </w:t>
      </w:r>
      <w:r w:rsidRPr="00512975">
        <w:rPr>
          <w:i/>
        </w:rPr>
        <w:t>squalid</w:t>
      </w:r>
      <w:r>
        <w:t xml:space="preserve"> place.</w:t>
      </w:r>
    </w:p>
    <w:p w14:paraId="58D525DC" w14:textId="77777777" w:rsidR="00E77359" w:rsidRPr="00512975" w:rsidRDefault="00E77359" w:rsidP="00E77359">
      <w:pPr>
        <w:pStyle w:val="ListParagraph"/>
        <w:numPr>
          <w:ilvl w:val="0"/>
          <w:numId w:val="2"/>
        </w:numPr>
        <w:rPr>
          <w:b/>
        </w:rPr>
      </w:pPr>
      <w:r>
        <w:t xml:space="preserve">In the heat of the summer, when garbage sits out in the sun, New York City can still sometimes be a </w:t>
      </w:r>
      <w:r w:rsidRPr="00512975">
        <w:rPr>
          <w:i/>
        </w:rPr>
        <w:t xml:space="preserve">squalid </w:t>
      </w:r>
      <w:r>
        <w:t>place.</w:t>
      </w:r>
    </w:p>
    <w:p w14:paraId="041A50A0" w14:textId="77777777" w:rsidR="00E77359" w:rsidRPr="00512975" w:rsidRDefault="00E77359" w:rsidP="00E77359">
      <w:pPr>
        <w:pStyle w:val="ListParagraph"/>
        <w:numPr>
          <w:ilvl w:val="0"/>
          <w:numId w:val="2"/>
        </w:numPr>
        <w:rPr>
          <w:b/>
        </w:rPr>
      </w:pPr>
      <w:r>
        <w:t xml:space="preserve">*** feels sorry for homeless people, but also regrets that they sometimes make the subway a </w:t>
      </w:r>
      <w:r w:rsidRPr="00512975">
        <w:rPr>
          <w:i/>
        </w:rPr>
        <w:t>squalid</w:t>
      </w:r>
      <w:r>
        <w:t xml:space="preserve"> and threatening place.</w:t>
      </w:r>
    </w:p>
    <w:p w14:paraId="0093CC97" w14:textId="77777777" w:rsidR="00E77359" w:rsidRPr="00512975" w:rsidRDefault="00E77359" w:rsidP="00E77359">
      <w:pPr>
        <w:pStyle w:val="ListParagraph"/>
        <w:numPr>
          <w:ilvl w:val="0"/>
          <w:numId w:val="2"/>
        </w:numPr>
        <w:rPr>
          <w:b/>
        </w:rPr>
      </w:pPr>
      <w:r>
        <w:t xml:space="preserve">The presence of a horde of zombies on ***’s block has made *** neighborhood </w:t>
      </w:r>
      <w:r w:rsidRPr="00512975">
        <w:rPr>
          <w:i/>
        </w:rPr>
        <w:t>squalid</w:t>
      </w:r>
      <w:r>
        <w:t>.</w:t>
      </w:r>
    </w:p>
    <w:p w14:paraId="411C74C1" w14:textId="77777777" w:rsidR="00E77359" w:rsidRPr="00512975" w:rsidRDefault="00E77359" w:rsidP="00E77359">
      <w:pPr>
        <w:pStyle w:val="ListParagraph"/>
        <w:numPr>
          <w:ilvl w:val="0"/>
          <w:numId w:val="2"/>
        </w:numPr>
        <w:rPr>
          <w:b/>
        </w:rPr>
      </w:pPr>
      <w:r>
        <w:t>The</w:t>
      </w:r>
      <w:r w:rsidRPr="00512975">
        <w:rPr>
          <w:i/>
        </w:rPr>
        <w:t xml:space="preserve"> squalid</w:t>
      </w:r>
      <w:r>
        <w:t xml:space="preserve"> dog badly need a bath and a teeth cleaning.</w:t>
      </w:r>
    </w:p>
    <w:p w14:paraId="7BB7D6EB" w14:textId="77777777" w:rsidR="00E77359" w:rsidRDefault="00E77359" w:rsidP="00E77359"/>
    <w:p w14:paraId="56BCF3A0" w14:textId="77777777" w:rsidR="00E77359" w:rsidRPr="006B45BA" w:rsidRDefault="00E77359" w:rsidP="00E77359">
      <w:r>
        <w:rPr>
          <w:b/>
          <w:u w:val="single"/>
        </w:rPr>
        <w:t>The adjective</w:t>
      </w:r>
      <w:r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squalid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8D94219" w14:textId="77777777" w:rsidR="00E77359" w:rsidRPr="006B45BA" w:rsidRDefault="00E77359" w:rsidP="00F24EDE">
      <w:bookmarkStart w:id="54" w:name="_GoBack"/>
      <w:bookmarkEnd w:id="54"/>
    </w:p>
    <w:sectPr w:rsidR="00E77359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E2737"/>
    <w:multiLevelType w:val="hybridMultilevel"/>
    <w:tmpl w:val="2CD8D4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493A74"/>
    <w:multiLevelType w:val="hybridMultilevel"/>
    <w:tmpl w:val="B82863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D95"/>
    <w:rsid w:val="001539C9"/>
    <w:rsid w:val="001F20BF"/>
    <w:rsid w:val="002C2733"/>
    <w:rsid w:val="00335A5C"/>
    <w:rsid w:val="00410E3E"/>
    <w:rsid w:val="004234DC"/>
    <w:rsid w:val="00570D95"/>
    <w:rsid w:val="005A5A20"/>
    <w:rsid w:val="006B45BA"/>
    <w:rsid w:val="00C32881"/>
    <w:rsid w:val="00C718F8"/>
    <w:rsid w:val="00CA4835"/>
    <w:rsid w:val="00E11225"/>
    <w:rsid w:val="00E77359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F368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2</Pages>
  <Words>285</Words>
  <Characters>1626</Characters>
  <Application>Microsoft Macintosh Word</Application>
  <DocSecurity>0</DocSecurity>
  <Lines>13</Lines>
  <Paragraphs>3</Paragraphs>
  <ScaleCrop>false</ScaleCrop>
  <Company>Mark's Text Terminal</Company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2018-01-16T13:35:00Z</dcterms:created>
  <dcterms:modified xsi:type="dcterms:W3CDTF">2018-01-16T14:33:00Z</dcterms:modified>
</cp:coreProperties>
</file>