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A361A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5E672A1" w14:textId="77777777" w:rsidR="00F24EDE" w:rsidRDefault="005A5A20" w:rsidP="00F24EDE">
      <w:r>
        <w:rPr>
          <w:b/>
        </w:rPr>
        <w:t>Focus on One Word Worksheet:</w:t>
      </w:r>
      <w:r w:rsidR="005D6353">
        <w:rPr>
          <w:b/>
        </w:rPr>
        <w:t xml:space="preserve"> </w:t>
      </w:r>
      <w:r w:rsidR="005D6353">
        <w:rPr>
          <w:b/>
          <w:i/>
        </w:rPr>
        <w:t>Hinder</w:t>
      </w:r>
      <w:r w:rsidR="005D6353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4C842FB" w14:textId="77777777" w:rsidR="005D6353" w:rsidRDefault="005D6353" w:rsidP="00F24EDE"/>
    <w:p w14:paraId="41BE95BD" w14:textId="77777777" w:rsidR="005D6353" w:rsidRPr="005D6353" w:rsidRDefault="005D6353" w:rsidP="005D6353">
      <w:pPr>
        <w:pStyle w:val="ListParagraph"/>
        <w:numPr>
          <w:ilvl w:val="0"/>
          <w:numId w:val="1"/>
        </w:numPr>
        <w:rPr>
          <w:b/>
        </w:rPr>
      </w:pPr>
      <w:r>
        <w:t>A piece of broken track</w:t>
      </w:r>
      <w:r w:rsidRPr="005D6353">
        <w:rPr>
          <w:i/>
        </w:rPr>
        <w:t xml:space="preserve"> hindered</w:t>
      </w:r>
      <w:r>
        <w:t xml:space="preserve"> the 5 train *** was riding home.</w:t>
      </w:r>
    </w:p>
    <w:p w14:paraId="4783458F" w14:textId="77777777" w:rsidR="005D6353" w:rsidRPr="005D6353" w:rsidRDefault="005D6353" w:rsidP="005D6353">
      <w:pPr>
        <w:pStyle w:val="ListParagraph"/>
        <w:numPr>
          <w:ilvl w:val="0"/>
          <w:numId w:val="1"/>
        </w:numPr>
        <w:rPr>
          <w:b/>
        </w:rPr>
      </w:pPr>
      <w:r>
        <w:t xml:space="preserve">***’s noisy neighbors often </w:t>
      </w:r>
      <w:r w:rsidRPr="005D6353">
        <w:rPr>
          <w:i/>
        </w:rPr>
        <w:t>hinder</w:t>
      </w:r>
      <w:r>
        <w:t xml:space="preserve"> ***’s ability to sleep.</w:t>
      </w:r>
    </w:p>
    <w:p w14:paraId="121046E2" w14:textId="77777777" w:rsidR="005D6353" w:rsidRPr="005D6353" w:rsidRDefault="005D6353" w:rsidP="005D6353">
      <w:pPr>
        <w:pStyle w:val="ListParagraph"/>
        <w:numPr>
          <w:ilvl w:val="0"/>
          <w:numId w:val="1"/>
        </w:numPr>
        <w:rPr>
          <w:b/>
        </w:rPr>
      </w:pPr>
      <w:r>
        <w:t xml:space="preserve">***’s homework assignments on Friday evening </w:t>
      </w:r>
      <w:r w:rsidRPr="005D6353">
        <w:rPr>
          <w:i/>
        </w:rPr>
        <w:t>hinder</w:t>
      </w:r>
      <w:r>
        <w:t xml:space="preserve"> *** social life.</w:t>
      </w:r>
    </w:p>
    <w:p w14:paraId="157C0DF7" w14:textId="77777777" w:rsidR="005D6353" w:rsidRPr="005D6353" w:rsidRDefault="005D6353" w:rsidP="005D6353">
      <w:pPr>
        <w:pStyle w:val="ListParagraph"/>
        <w:numPr>
          <w:ilvl w:val="0"/>
          <w:numId w:val="1"/>
        </w:numPr>
        <w:rPr>
          <w:b/>
        </w:rPr>
      </w:pPr>
      <w:r>
        <w:t>Most teachers would agree that smartphones</w:t>
      </w:r>
      <w:r w:rsidRPr="005D6353">
        <w:rPr>
          <w:i/>
        </w:rPr>
        <w:t xml:space="preserve"> hinder</w:t>
      </w:r>
      <w:r>
        <w:t xml:space="preserve"> learning.</w:t>
      </w:r>
    </w:p>
    <w:p w14:paraId="5330899B" w14:textId="77777777" w:rsidR="005D6353" w:rsidRPr="005D6353" w:rsidRDefault="005D6353" w:rsidP="005D6353">
      <w:pPr>
        <w:pStyle w:val="ListParagraph"/>
        <w:numPr>
          <w:ilvl w:val="0"/>
          <w:numId w:val="1"/>
        </w:numPr>
        <w:rPr>
          <w:b/>
        </w:rPr>
      </w:pPr>
      <w:r>
        <w:t>The hard drive on ****’s computer crashed and that</w:t>
      </w:r>
      <w:bookmarkStart w:id="54" w:name="_GoBack"/>
      <w:r w:rsidRPr="005D6353">
        <w:rPr>
          <w:i/>
        </w:rPr>
        <w:t xml:space="preserve"> hindered</w:t>
      </w:r>
      <w:r>
        <w:t xml:space="preserve"> </w:t>
      </w:r>
      <w:bookmarkEnd w:id="54"/>
      <w:r>
        <w:t>progress on *** college essay.</w:t>
      </w:r>
    </w:p>
    <w:p w14:paraId="081BE717" w14:textId="77777777" w:rsidR="00F24EDE" w:rsidRDefault="00F24EDE" w:rsidP="00F24EDE"/>
    <w:p w14:paraId="317D006C" w14:textId="77777777" w:rsidR="00B577EA" w:rsidRPr="006B45BA" w:rsidRDefault="005D6353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hinder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C7314A"/>
    <w:multiLevelType w:val="hybridMultilevel"/>
    <w:tmpl w:val="6B5AB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353"/>
    <w:rsid w:val="001539C9"/>
    <w:rsid w:val="001F20BF"/>
    <w:rsid w:val="002C2733"/>
    <w:rsid w:val="00335A5C"/>
    <w:rsid w:val="00410E3E"/>
    <w:rsid w:val="005A5A20"/>
    <w:rsid w:val="005D6353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9F5B3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121</Words>
  <Characters>695</Characters>
  <Application>Microsoft Macintosh Word</Application>
  <DocSecurity>0</DocSecurity>
  <Lines>5</Lines>
  <Paragraphs>1</Paragraphs>
  <ScaleCrop>false</ScaleCrop>
  <Company>Mark's Text Terminal</Company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2017-11-30T13:57:00Z</dcterms:created>
  <dcterms:modified xsi:type="dcterms:W3CDTF">2017-11-30T14:05:00Z</dcterms:modified>
</cp:coreProperties>
</file>