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6C513852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617BFD" w:rsidRPr="00F66A9F">
        <w:rPr>
          <w:b/>
          <w:i/>
        </w:rPr>
        <w:t>Material</w:t>
      </w:r>
      <w:r w:rsidR="00617BFD">
        <w:rPr>
          <w:b/>
        </w:rPr>
        <w:t xml:space="preserve"> and </w:t>
      </w:r>
      <w:r w:rsidR="00617BFD" w:rsidRPr="00F66A9F">
        <w:rPr>
          <w:b/>
          <w:i/>
        </w:rPr>
        <w:t>Materiel</w:t>
      </w:r>
      <w:r w:rsidR="00617BFD">
        <w:rPr>
          <w:b/>
        </w:rPr>
        <w:t>,</w:t>
      </w:r>
      <w:r>
        <w:rPr>
          <w:b/>
        </w:rPr>
        <w:t xml:space="preserve"> </w:t>
      </w:r>
      <w:r w:rsidR="004B481D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>, and have different meanings</w:t>
      </w:r>
      <w:r w:rsidR="00376123">
        <w:t>. Using the wrong homophone can change the meaning of your writing. Here is a practice sheet for the homophones</w:t>
      </w:r>
      <w:r w:rsidR="0069058D">
        <w:rPr>
          <w:i/>
        </w:rPr>
        <w:t xml:space="preserve"> </w:t>
      </w:r>
      <w:r w:rsidR="00617BFD">
        <w:rPr>
          <w:b/>
          <w:i/>
        </w:rPr>
        <w:t xml:space="preserve">material </w:t>
      </w:r>
      <w:r w:rsidR="0069058D">
        <w:t>and</w:t>
      </w:r>
      <w:r w:rsidR="0069058D">
        <w:rPr>
          <w:i/>
        </w:rPr>
        <w:t xml:space="preserve"> </w:t>
      </w:r>
      <w:r w:rsidR="00617BFD">
        <w:rPr>
          <w:b/>
          <w:i/>
        </w:rPr>
        <w:t>materiel</w:t>
      </w:r>
      <w:r w:rsidR="0069058D">
        <w:t xml:space="preserve">. Remember this about these </w:t>
      </w:r>
      <w:r w:rsidR="00617BFD">
        <w:t>two</w:t>
      </w:r>
      <w:r w:rsidR="0069058D">
        <w:t xml:space="preserve"> words:</w:t>
      </w:r>
    </w:p>
    <w:p w14:paraId="4E1FF230" w14:textId="77777777" w:rsidR="00F66A9F" w:rsidRDefault="00F66A9F" w:rsidP="006336D6"/>
    <w:p w14:paraId="10DF997A" w14:textId="77777777" w:rsidR="00F66A9F" w:rsidRPr="00F66A9F" w:rsidRDefault="00F66A9F" w:rsidP="00F66A9F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Material </w:t>
      </w:r>
      <w:r w:rsidRPr="00F66A9F">
        <w:t>is a</w:t>
      </w:r>
      <w:r>
        <w:rPr>
          <w:b/>
          <w:i/>
        </w:rPr>
        <w:t xml:space="preserve"> noun </w:t>
      </w:r>
      <w:r w:rsidRPr="00F66A9F">
        <w:t>that means</w:t>
      </w:r>
      <w:r>
        <w:rPr>
          <w:b/>
          <w:i/>
        </w:rPr>
        <w:t xml:space="preserve"> </w:t>
      </w:r>
      <w:r w:rsidRPr="00F66A9F">
        <w:rPr>
          <w:i/>
        </w:rPr>
        <w:t>the elements, constituents, or substances of which something is composed or can be made </w:t>
      </w:r>
    </w:p>
    <w:p w14:paraId="535DAD4D" w14:textId="754D75D2" w:rsidR="00F66A9F" w:rsidRDefault="00F66A9F" w:rsidP="00F66A9F">
      <w:pPr>
        <w:pStyle w:val="ListParagraph"/>
        <w:numPr>
          <w:ilvl w:val="0"/>
          <w:numId w:val="1"/>
        </w:numPr>
        <w:rPr>
          <w:i/>
        </w:rPr>
      </w:pPr>
      <w:r w:rsidRPr="00F66A9F">
        <w:rPr>
          <w:b/>
          <w:i/>
        </w:rPr>
        <w:t xml:space="preserve">Materiel </w:t>
      </w:r>
      <w:r w:rsidRPr="00F66A9F">
        <w:t>is a</w:t>
      </w:r>
      <w:r w:rsidRPr="00F66A9F">
        <w:rPr>
          <w:b/>
          <w:i/>
        </w:rPr>
        <w:t xml:space="preserve"> noun </w:t>
      </w:r>
      <w:r w:rsidRPr="00F66A9F">
        <w:t>that means</w:t>
      </w:r>
      <w:r w:rsidRPr="00F66A9F">
        <w:rPr>
          <w:b/>
          <w:i/>
        </w:rPr>
        <w:t xml:space="preserve"> </w:t>
      </w:r>
      <w:r w:rsidRPr="00F66A9F">
        <w:rPr>
          <w:i/>
        </w:rPr>
        <w:t>equipment, apparatus, and supplies used by an organization or institution</w:t>
      </w:r>
    </w:p>
    <w:p w14:paraId="7051934A" w14:textId="77777777" w:rsidR="00C366CF" w:rsidRDefault="00C366CF" w:rsidP="00C366CF">
      <w:pPr>
        <w:rPr>
          <w:i/>
        </w:rPr>
      </w:pPr>
    </w:p>
    <w:p w14:paraId="7FECE0D8" w14:textId="7BC31CB5" w:rsidR="00C366CF" w:rsidRPr="004B481D" w:rsidRDefault="004B481D" w:rsidP="00C366CF">
      <w:pPr>
        <w:pStyle w:val="ListParagraph"/>
        <w:numPr>
          <w:ilvl w:val="0"/>
          <w:numId w:val="2"/>
        </w:numPr>
        <w:rPr>
          <w:b/>
        </w:rPr>
      </w:pPr>
      <w:r>
        <w:t>*** is studying the science of ______________________, and hopes to invent a new metal.</w:t>
      </w:r>
    </w:p>
    <w:p w14:paraId="02EA90D6" w14:textId="08F401FE" w:rsidR="004B481D" w:rsidRPr="004B481D" w:rsidRDefault="004B481D" w:rsidP="00C366CF">
      <w:pPr>
        <w:pStyle w:val="ListParagraph"/>
        <w:numPr>
          <w:ilvl w:val="0"/>
          <w:numId w:val="2"/>
        </w:numPr>
        <w:rPr>
          <w:b/>
        </w:rPr>
      </w:pPr>
      <w:r>
        <w:t>The soldiers packed their _________________________ into jeeps and started out toward the battlefield.</w:t>
      </w:r>
    </w:p>
    <w:p w14:paraId="07314A17" w14:textId="6EADB0A3" w:rsidR="004B481D" w:rsidRPr="004B481D" w:rsidRDefault="004B481D" w:rsidP="00C366CF">
      <w:pPr>
        <w:pStyle w:val="ListParagraph"/>
        <w:numPr>
          <w:ilvl w:val="0"/>
          <w:numId w:val="2"/>
        </w:numPr>
        <w:rPr>
          <w:b/>
        </w:rPr>
      </w:pPr>
      <w:r>
        <w:t>*** is an FBI agent investigating the theft of several pounds of fissile ______________________ from a nuclear power plant.</w:t>
      </w:r>
    </w:p>
    <w:p w14:paraId="13FD1224" w14:textId="76D3C7F5" w:rsidR="004B481D" w:rsidRPr="004B481D" w:rsidRDefault="004B481D" w:rsidP="00C366CF">
      <w:pPr>
        <w:pStyle w:val="ListParagraph"/>
        <w:numPr>
          <w:ilvl w:val="0"/>
          <w:numId w:val="2"/>
        </w:numPr>
        <w:rPr>
          <w:b/>
        </w:rPr>
      </w:pPr>
      <w:r>
        <w:t>*** leads a group of firefighters in the West, and is frustrated because a delivery of _______________ for fighting a large forest fire has been delayed.</w:t>
      </w:r>
    </w:p>
    <w:p w14:paraId="185E5AF3" w14:textId="35AAFE3C" w:rsidR="004B481D" w:rsidRPr="00C55952" w:rsidRDefault="004B481D" w:rsidP="00C366CF">
      <w:pPr>
        <w:pStyle w:val="ListParagraph"/>
        <w:numPr>
          <w:ilvl w:val="0"/>
          <w:numId w:val="2"/>
        </w:numPr>
        <w:rPr>
          <w:b/>
        </w:rPr>
      </w:pPr>
      <w:r>
        <w:t>Computers have become an essential part of the _______________________ schools and colleges use.</w:t>
      </w:r>
    </w:p>
    <w:p w14:paraId="176C5E0E" w14:textId="77777777" w:rsidR="00C55952" w:rsidRDefault="00C55952" w:rsidP="00C55952">
      <w:pPr>
        <w:rPr>
          <w:b/>
        </w:rPr>
      </w:pPr>
    </w:p>
    <w:p w14:paraId="04B991EC" w14:textId="77777777" w:rsidR="00C55952" w:rsidRDefault="00C55952" w:rsidP="00C55952">
      <w:pPr>
        <w:rPr>
          <w:b/>
        </w:rPr>
      </w:pPr>
    </w:p>
    <w:p w14:paraId="5E1FAF86" w14:textId="77777777" w:rsidR="00C55952" w:rsidRDefault="00C55952" w:rsidP="00C55952">
      <w:pPr>
        <w:rPr>
          <w:b/>
        </w:rPr>
      </w:pPr>
    </w:p>
    <w:p w14:paraId="009D88A4" w14:textId="77777777" w:rsidR="00C55952" w:rsidRDefault="00C55952" w:rsidP="00C55952">
      <w:pPr>
        <w:rPr>
          <w:b/>
        </w:rPr>
      </w:pPr>
    </w:p>
    <w:p w14:paraId="368FB0B4" w14:textId="77777777" w:rsidR="00C55952" w:rsidRDefault="00C55952" w:rsidP="00C55952">
      <w:pPr>
        <w:rPr>
          <w:b/>
        </w:rPr>
      </w:pPr>
    </w:p>
    <w:p w14:paraId="417ABAEA" w14:textId="77777777" w:rsidR="00C55952" w:rsidRDefault="00C55952" w:rsidP="00C55952">
      <w:pPr>
        <w:rPr>
          <w:b/>
        </w:rPr>
      </w:pPr>
    </w:p>
    <w:p w14:paraId="1C6179ED" w14:textId="77777777" w:rsidR="00C55952" w:rsidRDefault="00C55952" w:rsidP="00C55952">
      <w:pPr>
        <w:rPr>
          <w:b/>
        </w:rPr>
      </w:pPr>
    </w:p>
    <w:p w14:paraId="628F478C" w14:textId="77777777" w:rsidR="00C55952" w:rsidRDefault="00C55952" w:rsidP="00C55952">
      <w:pPr>
        <w:rPr>
          <w:b/>
        </w:rPr>
      </w:pPr>
    </w:p>
    <w:p w14:paraId="2DB8A685" w14:textId="77777777" w:rsidR="00C55952" w:rsidRDefault="00C55952" w:rsidP="00C55952">
      <w:pPr>
        <w:rPr>
          <w:b/>
        </w:rPr>
      </w:pPr>
    </w:p>
    <w:p w14:paraId="1FD8FBEF" w14:textId="77777777" w:rsidR="00C55952" w:rsidRDefault="00C55952" w:rsidP="00C55952">
      <w:pPr>
        <w:rPr>
          <w:b/>
        </w:rPr>
      </w:pPr>
    </w:p>
    <w:p w14:paraId="6245BB77" w14:textId="77777777" w:rsidR="00C55952" w:rsidRDefault="00C55952" w:rsidP="00C55952">
      <w:pPr>
        <w:rPr>
          <w:b/>
        </w:rPr>
      </w:pPr>
    </w:p>
    <w:p w14:paraId="2835B48D" w14:textId="77777777" w:rsidR="00C55952" w:rsidRDefault="00C55952" w:rsidP="00C55952">
      <w:pPr>
        <w:rPr>
          <w:b/>
        </w:rPr>
      </w:pPr>
    </w:p>
    <w:p w14:paraId="2F5C436A" w14:textId="77777777" w:rsidR="00C55952" w:rsidRDefault="00C55952" w:rsidP="00C55952">
      <w:pPr>
        <w:rPr>
          <w:b/>
        </w:rPr>
      </w:pPr>
    </w:p>
    <w:p w14:paraId="01930A36" w14:textId="77777777" w:rsidR="00C55952" w:rsidRDefault="00C55952" w:rsidP="00C55952">
      <w:pPr>
        <w:rPr>
          <w:b/>
        </w:rPr>
      </w:pPr>
    </w:p>
    <w:p w14:paraId="00FB5EC9" w14:textId="77777777" w:rsidR="00C55952" w:rsidRDefault="00C55952" w:rsidP="00C55952">
      <w:pPr>
        <w:rPr>
          <w:b/>
        </w:rPr>
      </w:pPr>
    </w:p>
    <w:p w14:paraId="466FFC18" w14:textId="77777777" w:rsidR="00C55952" w:rsidRDefault="00C55952" w:rsidP="00C55952">
      <w:pPr>
        <w:rPr>
          <w:b/>
        </w:rPr>
      </w:pPr>
    </w:p>
    <w:p w14:paraId="5126F719" w14:textId="77777777" w:rsidR="00C55952" w:rsidRDefault="00C55952" w:rsidP="00C55952">
      <w:pPr>
        <w:rPr>
          <w:b/>
        </w:rPr>
      </w:pPr>
    </w:p>
    <w:p w14:paraId="5EE26B86" w14:textId="77777777" w:rsidR="00C55952" w:rsidRDefault="00C55952" w:rsidP="00C55952">
      <w:pPr>
        <w:rPr>
          <w:b/>
        </w:rPr>
      </w:pPr>
    </w:p>
    <w:p w14:paraId="2F43CDAB" w14:textId="77777777" w:rsidR="00C55952" w:rsidRDefault="00C55952" w:rsidP="00C55952">
      <w:pPr>
        <w:rPr>
          <w:b/>
        </w:rPr>
      </w:pPr>
    </w:p>
    <w:p w14:paraId="5735F8BA" w14:textId="77777777" w:rsidR="00C55952" w:rsidRDefault="00C55952" w:rsidP="00C55952">
      <w:pPr>
        <w:rPr>
          <w:b/>
        </w:rPr>
      </w:pPr>
    </w:p>
    <w:p w14:paraId="4C93EF15" w14:textId="77777777" w:rsidR="00C55952" w:rsidRDefault="00C55952" w:rsidP="00C55952">
      <w:pPr>
        <w:rPr>
          <w:b/>
        </w:rPr>
      </w:pPr>
    </w:p>
    <w:p w14:paraId="6247C79A" w14:textId="77777777" w:rsidR="00C55952" w:rsidRDefault="00C55952" w:rsidP="00C55952">
      <w:pPr>
        <w:rPr>
          <w:b/>
        </w:rPr>
      </w:pPr>
    </w:p>
    <w:p w14:paraId="76C14A04" w14:textId="77777777" w:rsidR="00C55952" w:rsidRDefault="00C55952" w:rsidP="00C55952">
      <w:pPr>
        <w:rPr>
          <w:b/>
        </w:rPr>
      </w:pPr>
    </w:p>
    <w:p w14:paraId="70416AF2" w14:textId="77777777" w:rsidR="00C55952" w:rsidRDefault="00C55952" w:rsidP="00C55952">
      <w:pPr>
        <w:rPr>
          <w:b/>
        </w:rPr>
      </w:pPr>
    </w:p>
    <w:p w14:paraId="18B0AA8C" w14:textId="77777777" w:rsidR="00C55952" w:rsidRDefault="00C55952" w:rsidP="00C55952">
      <w:pPr>
        <w:rPr>
          <w:b/>
        </w:rPr>
      </w:pPr>
    </w:p>
    <w:p w14:paraId="4C8B6E3D" w14:textId="77777777" w:rsidR="00C55952" w:rsidRDefault="00C55952" w:rsidP="00C55952">
      <w:pPr>
        <w:rPr>
          <w:b/>
        </w:rPr>
      </w:pPr>
    </w:p>
    <w:p w14:paraId="1C10E88A" w14:textId="77777777" w:rsidR="00C55952" w:rsidRDefault="00C55952" w:rsidP="00C55952">
      <w:pPr>
        <w:rPr>
          <w:b/>
        </w:rPr>
      </w:pPr>
    </w:p>
    <w:p w14:paraId="4FB5A975" w14:textId="77777777" w:rsidR="00C55952" w:rsidRDefault="00C55952" w:rsidP="00C55952">
      <w:pPr>
        <w:rPr>
          <w:b/>
        </w:rPr>
      </w:pPr>
    </w:p>
    <w:p w14:paraId="0732D79B" w14:textId="77777777" w:rsidR="00C55952" w:rsidRDefault="00C55952" w:rsidP="00C55952">
      <w:pPr>
        <w:rPr>
          <w:b/>
        </w:rPr>
      </w:pPr>
    </w:p>
    <w:p w14:paraId="44861094" w14:textId="77777777" w:rsidR="00C55952" w:rsidRDefault="00C55952" w:rsidP="00C55952">
      <w:pPr>
        <w:rPr>
          <w:b/>
        </w:rPr>
      </w:pPr>
    </w:p>
    <w:p w14:paraId="6636CB3D" w14:textId="77777777" w:rsidR="00C55952" w:rsidRDefault="00C55952" w:rsidP="00C55952">
      <w:pPr>
        <w:rPr>
          <w:b/>
        </w:rPr>
      </w:pPr>
    </w:p>
    <w:p w14:paraId="5F1FDC51" w14:textId="77777777" w:rsidR="00C55952" w:rsidRDefault="00C55952" w:rsidP="00C55952">
      <w:pPr>
        <w:rPr>
          <w:b/>
        </w:rPr>
      </w:pPr>
    </w:p>
    <w:p w14:paraId="6454049D" w14:textId="77777777" w:rsidR="00C55952" w:rsidRDefault="00C55952" w:rsidP="00C55952">
      <w:pPr>
        <w:rPr>
          <w:b/>
        </w:rPr>
      </w:pPr>
    </w:p>
    <w:p w14:paraId="270EE15C" w14:textId="77777777" w:rsidR="00C55952" w:rsidRDefault="00C55952" w:rsidP="00C55952">
      <w:pPr>
        <w:rPr>
          <w:b/>
        </w:rPr>
      </w:pPr>
    </w:p>
    <w:p w14:paraId="69832CE5" w14:textId="77777777" w:rsidR="00C55952" w:rsidRPr="00B12619" w:rsidRDefault="00C55952" w:rsidP="00C5595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85E3DCF" w14:textId="77777777" w:rsidR="00C55952" w:rsidRDefault="00C55952" w:rsidP="00C55952">
      <w:r>
        <w:rPr>
          <w:b/>
        </w:rPr>
        <w:t xml:space="preserve">Homophone Worksheet: </w:t>
      </w:r>
      <w:r w:rsidRPr="00F66A9F">
        <w:rPr>
          <w:b/>
          <w:i/>
        </w:rPr>
        <w:t>Material</w:t>
      </w:r>
      <w:r>
        <w:rPr>
          <w:b/>
        </w:rPr>
        <w:t xml:space="preserve"> and </w:t>
      </w:r>
      <w:r w:rsidRPr="00F66A9F">
        <w:rPr>
          <w:b/>
          <w:i/>
        </w:rPr>
        <w:t>Materiel</w:t>
      </w:r>
      <w:r>
        <w:rPr>
          <w:b/>
        </w:rPr>
        <w:t>,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differently,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 xml:space="preserve">material </w:t>
      </w:r>
      <w:r>
        <w:t>and</w:t>
      </w:r>
      <w:r>
        <w:rPr>
          <w:i/>
        </w:rPr>
        <w:t xml:space="preserve"> </w:t>
      </w:r>
      <w:r>
        <w:rPr>
          <w:b/>
          <w:i/>
        </w:rPr>
        <w:t>materiel</w:t>
      </w:r>
      <w:r>
        <w:t>. Remember this about these two words:</w:t>
      </w:r>
    </w:p>
    <w:p w14:paraId="027613BB" w14:textId="77777777" w:rsidR="00C55952" w:rsidRDefault="00C55952" w:rsidP="00C55952"/>
    <w:p w14:paraId="06DFA522" w14:textId="77777777" w:rsidR="00C55952" w:rsidRPr="00F66A9F" w:rsidRDefault="00C55952" w:rsidP="00C55952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Material </w:t>
      </w:r>
      <w:r w:rsidRPr="00F66A9F">
        <w:t>is a</w:t>
      </w:r>
      <w:r>
        <w:rPr>
          <w:b/>
          <w:i/>
        </w:rPr>
        <w:t xml:space="preserve"> noun </w:t>
      </w:r>
      <w:r w:rsidRPr="00F66A9F">
        <w:t>that means</w:t>
      </w:r>
      <w:r>
        <w:rPr>
          <w:b/>
          <w:i/>
        </w:rPr>
        <w:t xml:space="preserve"> </w:t>
      </w:r>
      <w:r w:rsidRPr="00F66A9F">
        <w:rPr>
          <w:i/>
        </w:rPr>
        <w:t>the elements, constituents, or substances of which something is composed or can be made </w:t>
      </w:r>
    </w:p>
    <w:p w14:paraId="4CCEC5AC" w14:textId="77777777" w:rsidR="00C55952" w:rsidRDefault="00C55952" w:rsidP="00C55952">
      <w:pPr>
        <w:pStyle w:val="ListParagraph"/>
        <w:numPr>
          <w:ilvl w:val="0"/>
          <w:numId w:val="1"/>
        </w:numPr>
        <w:rPr>
          <w:i/>
        </w:rPr>
      </w:pPr>
      <w:r w:rsidRPr="00F66A9F">
        <w:rPr>
          <w:b/>
          <w:i/>
        </w:rPr>
        <w:t xml:space="preserve">Materiel </w:t>
      </w:r>
      <w:r w:rsidRPr="00F66A9F">
        <w:t>is a</w:t>
      </w:r>
      <w:r w:rsidRPr="00F66A9F">
        <w:rPr>
          <w:b/>
          <w:i/>
        </w:rPr>
        <w:t xml:space="preserve"> noun </w:t>
      </w:r>
      <w:r w:rsidRPr="00F66A9F">
        <w:t>that means</w:t>
      </w:r>
      <w:r w:rsidRPr="00F66A9F">
        <w:rPr>
          <w:b/>
          <w:i/>
        </w:rPr>
        <w:t xml:space="preserve"> </w:t>
      </w:r>
      <w:r w:rsidRPr="00F66A9F">
        <w:rPr>
          <w:i/>
        </w:rPr>
        <w:t>equipment, apparatus, and supplies used by an organization or institution</w:t>
      </w:r>
    </w:p>
    <w:p w14:paraId="33822A6C" w14:textId="77777777" w:rsidR="00C55952" w:rsidRDefault="00C55952" w:rsidP="00C55952">
      <w:pPr>
        <w:rPr>
          <w:i/>
        </w:rPr>
      </w:pPr>
    </w:p>
    <w:p w14:paraId="23A23EB6" w14:textId="56D010D2" w:rsidR="00C55952" w:rsidRPr="00C55952" w:rsidRDefault="00C55952" w:rsidP="00C55952">
      <w:pPr>
        <w:pStyle w:val="ListParagraph"/>
        <w:numPr>
          <w:ilvl w:val="0"/>
          <w:numId w:val="3"/>
        </w:numPr>
        <w:rPr>
          <w:b/>
        </w:rPr>
      </w:pPr>
      <w:r>
        <w:t>*** is a physician with Doctors Without Borders who organizes the _______________________ *** group needs to vaccinate children around the world.</w:t>
      </w:r>
    </w:p>
    <w:p w14:paraId="224C9EEA" w14:textId="77777777" w:rsidR="00C55952" w:rsidRPr="007255C0" w:rsidRDefault="00C55952" w:rsidP="00C55952">
      <w:pPr>
        <w:pStyle w:val="ListParagraph"/>
        <w:numPr>
          <w:ilvl w:val="0"/>
          <w:numId w:val="3"/>
        </w:numPr>
        <w:rPr>
          <w:b/>
        </w:rPr>
      </w:pPr>
      <w:r>
        <w:t>The teacher told the students to get out their reading _______________________ on Adam Smith.</w:t>
      </w:r>
    </w:p>
    <w:p w14:paraId="707945D4" w14:textId="77777777" w:rsidR="00C55952" w:rsidRPr="007255C0" w:rsidRDefault="00C55952" w:rsidP="00C55952">
      <w:pPr>
        <w:pStyle w:val="ListParagraph"/>
        <w:numPr>
          <w:ilvl w:val="0"/>
          <w:numId w:val="3"/>
        </w:numPr>
        <w:rPr>
          <w:b/>
        </w:rPr>
      </w:pPr>
      <w:r>
        <w:t>Because schools serve breakfast and lunch, a wide variety of food is part of the __________________ schools need to operate.</w:t>
      </w:r>
    </w:p>
    <w:p w14:paraId="7778D983" w14:textId="77777777" w:rsidR="00C55952" w:rsidRPr="007255C0" w:rsidRDefault="00C55952" w:rsidP="00C55952">
      <w:pPr>
        <w:pStyle w:val="ListParagraph"/>
        <w:numPr>
          <w:ilvl w:val="0"/>
          <w:numId w:val="3"/>
        </w:numPr>
        <w:rPr>
          <w:b/>
        </w:rPr>
      </w:pPr>
      <w:r>
        <w:t>The medical supply company delivered a large shipment of ________________________ to the hospital that *** directs.</w:t>
      </w:r>
    </w:p>
    <w:p w14:paraId="723D6E66" w14:textId="77777777" w:rsidR="00C55952" w:rsidRPr="00C55952" w:rsidRDefault="00C55952" w:rsidP="00C55952">
      <w:pPr>
        <w:pStyle w:val="ListParagraph"/>
        <w:numPr>
          <w:ilvl w:val="0"/>
          <w:numId w:val="3"/>
        </w:numPr>
        <w:rPr>
          <w:b/>
        </w:rPr>
      </w:pPr>
      <w:r>
        <w:t>*** wanted to make a shirt, but lacked enough ________________________.</w:t>
      </w:r>
    </w:p>
    <w:p w14:paraId="2B9FB697" w14:textId="77777777" w:rsidR="00C55952" w:rsidRDefault="00C55952" w:rsidP="00C55952">
      <w:pPr>
        <w:rPr>
          <w:b/>
        </w:rPr>
      </w:pPr>
    </w:p>
    <w:p w14:paraId="2B580DBA" w14:textId="77777777" w:rsidR="00C55952" w:rsidRDefault="00C55952" w:rsidP="00C55952">
      <w:pPr>
        <w:rPr>
          <w:b/>
        </w:rPr>
      </w:pPr>
    </w:p>
    <w:p w14:paraId="6C135E8D" w14:textId="77777777" w:rsidR="00C55952" w:rsidRDefault="00C55952" w:rsidP="00C55952">
      <w:pPr>
        <w:rPr>
          <w:b/>
        </w:rPr>
      </w:pPr>
    </w:p>
    <w:p w14:paraId="3E1F3A17" w14:textId="77777777" w:rsidR="00C55952" w:rsidRDefault="00C55952" w:rsidP="00C55952">
      <w:pPr>
        <w:rPr>
          <w:b/>
        </w:rPr>
      </w:pPr>
    </w:p>
    <w:p w14:paraId="4F04495D" w14:textId="77777777" w:rsidR="00C55952" w:rsidRDefault="00C55952" w:rsidP="00C55952">
      <w:pPr>
        <w:rPr>
          <w:b/>
        </w:rPr>
      </w:pPr>
    </w:p>
    <w:p w14:paraId="727F59C9" w14:textId="77777777" w:rsidR="00C55952" w:rsidRDefault="00C55952" w:rsidP="00C55952">
      <w:pPr>
        <w:rPr>
          <w:b/>
        </w:rPr>
      </w:pPr>
    </w:p>
    <w:p w14:paraId="1AA46E88" w14:textId="77777777" w:rsidR="00C55952" w:rsidRDefault="00C55952" w:rsidP="00C55952">
      <w:pPr>
        <w:rPr>
          <w:b/>
        </w:rPr>
      </w:pPr>
    </w:p>
    <w:p w14:paraId="31310A49" w14:textId="77777777" w:rsidR="00C55952" w:rsidRDefault="00C55952" w:rsidP="00C55952">
      <w:pPr>
        <w:rPr>
          <w:b/>
        </w:rPr>
      </w:pPr>
    </w:p>
    <w:p w14:paraId="416452CF" w14:textId="77777777" w:rsidR="00C55952" w:rsidRDefault="00C55952" w:rsidP="00C55952">
      <w:pPr>
        <w:rPr>
          <w:b/>
        </w:rPr>
      </w:pPr>
    </w:p>
    <w:p w14:paraId="40C9A332" w14:textId="77777777" w:rsidR="00C55952" w:rsidRDefault="00C55952" w:rsidP="00C55952">
      <w:pPr>
        <w:rPr>
          <w:b/>
        </w:rPr>
      </w:pPr>
    </w:p>
    <w:p w14:paraId="12868065" w14:textId="77777777" w:rsidR="00C55952" w:rsidRDefault="00C55952" w:rsidP="00C55952">
      <w:pPr>
        <w:rPr>
          <w:b/>
        </w:rPr>
      </w:pPr>
    </w:p>
    <w:p w14:paraId="4CF86441" w14:textId="77777777" w:rsidR="00C55952" w:rsidRDefault="00C55952" w:rsidP="00C55952">
      <w:pPr>
        <w:rPr>
          <w:b/>
        </w:rPr>
      </w:pPr>
    </w:p>
    <w:p w14:paraId="702AE8FA" w14:textId="77777777" w:rsidR="00C55952" w:rsidRDefault="00C55952" w:rsidP="00C55952">
      <w:pPr>
        <w:rPr>
          <w:b/>
        </w:rPr>
      </w:pPr>
    </w:p>
    <w:p w14:paraId="3938B715" w14:textId="77777777" w:rsidR="00C55952" w:rsidRDefault="00C55952" w:rsidP="00C55952">
      <w:pPr>
        <w:rPr>
          <w:b/>
        </w:rPr>
      </w:pPr>
    </w:p>
    <w:p w14:paraId="4FD468A2" w14:textId="77777777" w:rsidR="00C55952" w:rsidRDefault="00C55952" w:rsidP="00C55952">
      <w:pPr>
        <w:rPr>
          <w:b/>
        </w:rPr>
      </w:pPr>
    </w:p>
    <w:p w14:paraId="22BEFE0C" w14:textId="77777777" w:rsidR="00C55952" w:rsidRDefault="00C55952" w:rsidP="00C55952">
      <w:pPr>
        <w:rPr>
          <w:b/>
        </w:rPr>
      </w:pPr>
    </w:p>
    <w:p w14:paraId="1424DB1E" w14:textId="77777777" w:rsidR="00C55952" w:rsidRDefault="00C55952" w:rsidP="00C55952">
      <w:pPr>
        <w:rPr>
          <w:b/>
        </w:rPr>
      </w:pPr>
    </w:p>
    <w:p w14:paraId="64F6CFAF" w14:textId="77777777" w:rsidR="00C55952" w:rsidRDefault="00C55952" w:rsidP="00C55952">
      <w:pPr>
        <w:rPr>
          <w:b/>
        </w:rPr>
      </w:pPr>
    </w:p>
    <w:p w14:paraId="6B8A58D8" w14:textId="77777777" w:rsidR="00C55952" w:rsidRDefault="00C55952" w:rsidP="00C55952">
      <w:pPr>
        <w:rPr>
          <w:b/>
        </w:rPr>
      </w:pPr>
    </w:p>
    <w:p w14:paraId="357F425E" w14:textId="77777777" w:rsidR="00C55952" w:rsidRDefault="00C55952" w:rsidP="00C55952">
      <w:pPr>
        <w:rPr>
          <w:b/>
        </w:rPr>
      </w:pPr>
    </w:p>
    <w:p w14:paraId="6E21D933" w14:textId="77777777" w:rsidR="00C55952" w:rsidRDefault="00C55952" w:rsidP="00C55952">
      <w:pPr>
        <w:rPr>
          <w:b/>
        </w:rPr>
      </w:pPr>
    </w:p>
    <w:p w14:paraId="23967D8E" w14:textId="77777777" w:rsidR="00C55952" w:rsidRDefault="00C55952" w:rsidP="00C55952">
      <w:pPr>
        <w:rPr>
          <w:b/>
        </w:rPr>
      </w:pPr>
    </w:p>
    <w:p w14:paraId="5F5B6628" w14:textId="77777777" w:rsidR="00C55952" w:rsidRDefault="00C55952" w:rsidP="00C55952">
      <w:pPr>
        <w:rPr>
          <w:b/>
        </w:rPr>
      </w:pPr>
    </w:p>
    <w:p w14:paraId="506B07DD" w14:textId="77777777" w:rsidR="00C55952" w:rsidRDefault="00C55952" w:rsidP="00C55952">
      <w:pPr>
        <w:rPr>
          <w:b/>
        </w:rPr>
      </w:pPr>
    </w:p>
    <w:p w14:paraId="35198260" w14:textId="77777777" w:rsidR="00C55952" w:rsidRDefault="00C55952" w:rsidP="00C55952">
      <w:pPr>
        <w:rPr>
          <w:b/>
        </w:rPr>
      </w:pPr>
    </w:p>
    <w:p w14:paraId="2EAB7597" w14:textId="77777777" w:rsidR="00C55952" w:rsidRDefault="00C55952" w:rsidP="00C55952">
      <w:pPr>
        <w:rPr>
          <w:b/>
        </w:rPr>
      </w:pPr>
    </w:p>
    <w:p w14:paraId="02CAFE19" w14:textId="77777777" w:rsidR="00C55952" w:rsidRDefault="00C55952" w:rsidP="00C55952">
      <w:pPr>
        <w:rPr>
          <w:b/>
        </w:rPr>
      </w:pPr>
    </w:p>
    <w:p w14:paraId="4082A933" w14:textId="77777777" w:rsidR="00C55952" w:rsidRDefault="00C55952" w:rsidP="00C55952">
      <w:pPr>
        <w:rPr>
          <w:b/>
        </w:rPr>
      </w:pPr>
    </w:p>
    <w:p w14:paraId="6FA1D222" w14:textId="77777777" w:rsidR="00C55952" w:rsidRDefault="00C55952" w:rsidP="00C55952">
      <w:pPr>
        <w:rPr>
          <w:b/>
        </w:rPr>
      </w:pPr>
    </w:p>
    <w:p w14:paraId="2E075392" w14:textId="77777777" w:rsidR="00C55952" w:rsidRDefault="00C55952" w:rsidP="00C55952">
      <w:pPr>
        <w:rPr>
          <w:b/>
        </w:rPr>
      </w:pPr>
    </w:p>
    <w:p w14:paraId="6A1DCD32" w14:textId="77777777" w:rsidR="00C55952" w:rsidRDefault="00C55952" w:rsidP="00C55952">
      <w:pPr>
        <w:rPr>
          <w:b/>
        </w:rPr>
      </w:pPr>
    </w:p>
    <w:p w14:paraId="1455EA1B" w14:textId="77777777" w:rsidR="00C55952" w:rsidRDefault="00C55952" w:rsidP="00C55952">
      <w:pPr>
        <w:rPr>
          <w:b/>
        </w:rPr>
      </w:pPr>
    </w:p>
    <w:p w14:paraId="3F02D9B6" w14:textId="77777777" w:rsidR="00C55952" w:rsidRDefault="00C55952" w:rsidP="00C55952">
      <w:pPr>
        <w:rPr>
          <w:b/>
        </w:rPr>
      </w:pPr>
    </w:p>
    <w:p w14:paraId="6B66F507" w14:textId="77777777" w:rsidR="00C55952" w:rsidRDefault="00C55952" w:rsidP="00C55952">
      <w:pPr>
        <w:rPr>
          <w:b/>
        </w:rPr>
      </w:pPr>
    </w:p>
    <w:p w14:paraId="379A649C" w14:textId="77777777" w:rsidR="00C55952" w:rsidRPr="00B12619" w:rsidRDefault="00C55952" w:rsidP="00C5595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91294BB" w14:textId="77777777" w:rsidR="00C55952" w:rsidRDefault="00C55952" w:rsidP="00C55952">
      <w:r>
        <w:rPr>
          <w:b/>
        </w:rPr>
        <w:t xml:space="preserve">Homophone Worksheet: </w:t>
      </w:r>
      <w:r w:rsidRPr="00F66A9F">
        <w:rPr>
          <w:b/>
          <w:i/>
        </w:rPr>
        <w:t>Material</w:t>
      </w:r>
      <w:r>
        <w:rPr>
          <w:b/>
        </w:rPr>
        <w:t xml:space="preserve"> and </w:t>
      </w:r>
      <w:r w:rsidRPr="00F66A9F">
        <w:rPr>
          <w:b/>
          <w:i/>
        </w:rPr>
        <w:t>Materiel</w:t>
      </w:r>
      <w:r>
        <w:rPr>
          <w:b/>
        </w:rPr>
        <w:t>,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differently,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 xml:space="preserve">material </w:t>
      </w:r>
      <w:r>
        <w:t>and</w:t>
      </w:r>
      <w:r>
        <w:rPr>
          <w:i/>
        </w:rPr>
        <w:t xml:space="preserve"> </w:t>
      </w:r>
      <w:r>
        <w:rPr>
          <w:b/>
          <w:i/>
        </w:rPr>
        <w:t>materiel</w:t>
      </w:r>
      <w:r>
        <w:t>. Remember this about these two words:</w:t>
      </w:r>
    </w:p>
    <w:p w14:paraId="18E09E88" w14:textId="77777777" w:rsidR="00C55952" w:rsidRDefault="00C55952" w:rsidP="00C55952"/>
    <w:p w14:paraId="7C2E7DA7" w14:textId="77777777" w:rsidR="00C55952" w:rsidRPr="00F66A9F" w:rsidRDefault="00C55952" w:rsidP="00C55952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Material </w:t>
      </w:r>
      <w:r w:rsidRPr="00F66A9F">
        <w:t>is a</w:t>
      </w:r>
      <w:r>
        <w:rPr>
          <w:b/>
          <w:i/>
        </w:rPr>
        <w:t xml:space="preserve"> noun </w:t>
      </w:r>
      <w:r w:rsidRPr="00F66A9F">
        <w:t>that means</w:t>
      </w:r>
      <w:r>
        <w:rPr>
          <w:b/>
          <w:i/>
        </w:rPr>
        <w:t xml:space="preserve"> </w:t>
      </w:r>
      <w:r w:rsidRPr="00F66A9F">
        <w:rPr>
          <w:i/>
        </w:rPr>
        <w:t>the elements, constituents, or substances of which something is composed or can be made </w:t>
      </w:r>
    </w:p>
    <w:p w14:paraId="1E975CFE" w14:textId="77777777" w:rsidR="00C55952" w:rsidRDefault="00C55952" w:rsidP="00C55952">
      <w:pPr>
        <w:pStyle w:val="ListParagraph"/>
        <w:numPr>
          <w:ilvl w:val="0"/>
          <w:numId w:val="1"/>
        </w:numPr>
        <w:rPr>
          <w:i/>
        </w:rPr>
      </w:pPr>
      <w:r w:rsidRPr="00F66A9F">
        <w:rPr>
          <w:b/>
          <w:i/>
        </w:rPr>
        <w:t xml:space="preserve">Materiel </w:t>
      </w:r>
      <w:r w:rsidRPr="00F66A9F">
        <w:t>is a</w:t>
      </w:r>
      <w:r w:rsidRPr="00F66A9F">
        <w:rPr>
          <w:b/>
          <w:i/>
        </w:rPr>
        <w:t xml:space="preserve"> noun </w:t>
      </w:r>
      <w:r w:rsidRPr="00F66A9F">
        <w:t>that means</w:t>
      </w:r>
      <w:r w:rsidRPr="00F66A9F">
        <w:rPr>
          <w:b/>
          <w:i/>
        </w:rPr>
        <w:t xml:space="preserve"> </w:t>
      </w:r>
      <w:r w:rsidRPr="00F66A9F">
        <w:rPr>
          <w:i/>
        </w:rPr>
        <w:t>equipment, apparatus, and supplies used by an organization or institution</w:t>
      </w:r>
    </w:p>
    <w:p w14:paraId="2FD7305A" w14:textId="77777777" w:rsidR="00C55952" w:rsidRDefault="00C55952" w:rsidP="00C55952">
      <w:pPr>
        <w:rPr>
          <w:i/>
        </w:rPr>
      </w:pPr>
    </w:p>
    <w:p w14:paraId="6D66A963" w14:textId="1A5F861A" w:rsidR="00C55952" w:rsidRPr="00C55952" w:rsidRDefault="00C55952" w:rsidP="00C55952">
      <w:pPr>
        <w:pStyle w:val="ListParagraph"/>
        <w:numPr>
          <w:ilvl w:val="0"/>
          <w:numId w:val="4"/>
        </w:numPr>
        <w:rPr>
          <w:b/>
        </w:rPr>
      </w:pPr>
      <w:r>
        <w:t>*** hired a fundraiser to help raise money to buy ___________________ for ** medical charity.</w:t>
      </w:r>
    </w:p>
    <w:p w14:paraId="167D19C1" w14:textId="6BF05F06" w:rsidR="00C55952" w:rsidRPr="00FA7A13" w:rsidRDefault="00C55952" w:rsidP="00C55952">
      <w:pPr>
        <w:pStyle w:val="ListParagraph"/>
        <w:numPr>
          <w:ilvl w:val="0"/>
          <w:numId w:val="4"/>
        </w:numPr>
        <w:rPr>
          <w:b/>
        </w:rPr>
      </w:pPr>
      <w:r>
        <w:t>*** got a new shirt at Target, and *** really likes the ______________________ it’s made of.</w:t>
      </w:r>
    </w:p>
    <w:p w14:paraId="5851AC0C" w14:textId="77777777" w:rsidR="00C55952" w:rsidRPr="00FA7A13" w:rsidRDefault="00C55952" w:rsidP="00C55952">
      <w:pPr>
        <w:pStyle w:val="ListParagraph"/>
        <w:numPr>
          <w:ilvl w:val="0"/>
          <w:numId w:val="4"/>
        </w:numPr>
        <w:rPr>
          <w:b/>
        </w:rPr>
      </w:pPr>
      <w:r>
        <w:t>** understands that when *** shops for a new book bag, *** should find one made of good __________________________.</w:t>
      </w:r>
    </w:p>
    <w:p w14:paraId="50422545" w14:textId="77777777" w:rsidR="00C55952" w:rsidRPr="00FA7A13" w:rsidRDefault="00C55952" w:rsidP="00C55952">
      <w:pPr>
        <w:pStyle w:val="ListParagraph"/>
        <w:numPr>
          <w:ilvl w:val="0"/>
          <w:numId w:val="4"/>
        </w:numPr>
        <w:rPr>
          <w:b/>
        </w:rPr>
      </w:pPr>
      <w:r>
        <w:t>The campers gathered their ________________________ and got ready to hit the trail.</w:t>
      </w:r>
    </w:p>
    <w:p w14:paraId="149CAAE6" w14:textId="77777777" w:rsidR="00C55952" w:rsidRPr="00C366CF" w:rsidRDefault="00C55952" w:rsidP="00C55952">
      <w:pPr>
        <w:pStyle w:val="ListParagraph"/>
        <w:numPr>
          <w:ilvl w:val="0"/>
          <w:numId w:val="4"/>
        </w:numPr>
        <w:rPr>
          <w:b/>
        </w:rPr>
      </w:pPr>
      <w:r>
        <w:t>D-Day, the invasion of Europe on June 6, 1944 that was the beginning of the end of World War II, required thousands of troops and many tons of __________________________.</w:t>
      </w:r>
    </w:p>
    <w:p w14:paraId="26952C34" w14:textId="77777777" w:rsidR="00C55952" w:rsidRPr="00C55952" w:rsidRDefault="00C55952" w:rsidP="00C55952">
      <w:pPr>
        <w:rPr>
          <w:b/>
        </w:rPr>
      </w:pPr>
    </w:p>
    <w:p w14:paraId="39C129FA" w14:textId="77777777" w:rsidR="00C55952" w:rsidRPr="00F66A9F" w:rsidRDefault="00C55952" w:rsidP="00C55952">
      <w:pPr>
        <w:pStyle w:val="ListParagraph"/>
        <w:rPr>
          <w:b/>
          <w:i/>
        </w:rPr>
      </w:pPr>
    </w:p>
    <w:p w14:paraId="00E843F1" w14:textId="77777777" w:rsidR="00C55952" w:rsidRPr="00C55952" w:rsidRDefault="00C55952" w:rsidP="00C55952">
      <w:pPr>
        <w:rPr>
          <w:b/>
        </w:rPr>
      </w:pPr>
    </w:p>
    <w:p w14:paraId="6D843A2E" w14:textId="77777777" w:rsidR="00F67CBA" w:rsidRDefault="00F67CBA" w:rsidP="00F66A9F">
      <w:pPr>
        <w:pStyle w:val="ListParagraph"/>
        <w:rPr>
          <w:b/>
          <w:i/>
        </w:rPr>
      </w:pPr>
    </w:p>
    <w:p w14:paraId="3CD2F7D2" w14:textId="77777777" w:rsidR="006B7916" w:rsidRDefault="006B7916" w:rsidP="00F66A9F">
      <w:pPr>
        <w:pStyle w:val="ListParagraph"/>
        <w:rPr>
          <w:b/>
          <w:i/>
        </w:rPr>
      </w:pPr>
    </w:p>
    <w:p w14:paraId="047A12E7" w14:textId="77777777" w:rsidR="006B7916" w:rsidRDefault="006B7916" w:rsidP="00F66A9F">
      <w:pPr>
        <w:pStyle w:val="ListParagraph"/>
        <w:rPr>
          <w:b/>
          <w:i/>
        </w:rPr>
      </w:pPr>
    </w:p>
    <w:p w14:paraId="5A33D2B3" w14:textId="77777777" w:rsidR="006B7916" w:rsidRDefault="006B7916" w:rsidP="00F66A9F">
      <w:pPr>
        <w:pStyle w:val="ListParagraph"/>
        <w:rPr>
          <w:b/>
          <w:i/>
        </w:rPr>
      </w:pPr>
    </w:p>
    <w:p w14:paraId="1127125E" w14:textId="77777777" w:rsidR="006B7916" w:rsidRDefault="006B7916" w:rsidP="00F66A9F">
      <w:pPr>
        <w:pStyle w:val="ListParagraph"/>
        <w:rPr>
          <w:b/>
          <w:i/>
        </w:rPr>
      </w:pPr>
    </w:p>
    <w:p w14:paraId="22F864DC" w14:textId="77777777" w:rsidR="006B7916" w:rsidRDefault="006B7916" w:rsidP="00F66A9F">
      <w:pPr>
        <w:pStyle w:val="ListParagraph"/>
        <w:rPr>
          <w:b/>
          <w:i/>
        </w:rPr>
      </w:pPr>
    </w:p>
    <w:p w14:paraId="2E42150E" w14:textId="77777777" w:rsidR="006B7916" w:rsidRDefault="006B7916" w:rsidP="00F66A9F">
      <w:pPr>
        <w:pStyle w:val="ListParagraph"/>
        <w:rPr>
          <w:b/>
          <w:i/>
        </w:rPr>
      </w:pPr>
    </w:p>
    <w:p w14:paraId="382E785A" w14:textId="77777777" w:rsidR="006B7916" w:rsidRDefault="006B7916" w:rsidP="00F66A9F">
      <w:pPr>
        <w:pStyle w:val="ListParagraph"/>
        <w:rPr>
          <w:b/>
          <w:i/>
        </w:rPr>
      </w:pPr>
    </w:p>
    <w:p w14:paraId="69CBEC5C" w14:textId="77777777" w:rsidR="006B7916" w:rsidRDefault="006B7916" w:rsidP="00F66A9F">
      <w:pPr>
        <w:pStyle w:val="ListParagraph"/>
        <w:rPr>
          <w:b/>
          <w:i/>
        </w:rPr>
      </w:pPr>
    </w:p>
    <w:p w14:paraId="4F377331" w14:textId="77777777" w:rsidR="006B7916" w:rsidRDefault="006B7916" w:rsidP="00F66A9F">
      <w:pPr>
        <w:pStyle w:val="ListParagraph"/>
        <w:rPr>
          <w:b/>
          <w:i/>
        </w:rPr>
      </w:pPr>
    </w:p>
    <w:p w14:paraId="1D4AFC9D" w14:textId="77777777" w:rsidR="006B7916" w:rsidRDefault="006B7916" w:rsidP="00F66A9F">
      <w:pPr>
        <w:pStyle w:val="ListParagraph"/>
        <w:rPr>
          <w:b/>
          <w:i/>
        </w:rPr>
      </w:pPr>
    </w:p>
    <w:p w14:paraId="60C9D665" w14:textId="77777777" w:rsidR="006B7916" w:rsidRDefault="006B7916" w:rsidP="00F66A9F">
      <w:pPr>
        <w:pStyle w:val="ListParagraph"/>
        <w:rPr>
          <w:b/>
          <w:i/>
        </w:rPr>
      </w:pPr>
    </w:p>
    <w:p w14:paraId="3A32C5D8" w14:textId="77777777" w:rsidR="006B7916" w:rsidRDefault="006B7916" w:rsidP="00F66A9F">
      <w:pPr>
        <w:pStyle w:val="ListParagraph"/>
        <w:rPr>
          <w:b/>
          <w:i/>
        </w:rPr>
      </w:pPr>
    </w:p>
    <w:p w14:paraId="48DCD18D" w14:textId="77777777" w:rsidR="006B7916" w:rsidRDefault="006B7916" w:rsidP="00F66A9F">
      <w:pPr>
        <w:pStyle w:val="ListParagraph"/>
        <w:rPr>
          <w:b/>
          <w:i/>
        </w:rPr>
      </w:pPr>
    </w:p>
    <w:p w14:paraId="5A5FDF25" w14:textId="77777777" w:rsidR="006B7916" w:rsidRDefault="006B7916" w:rsidP="00F66A9F">
      <w:pPr>
        <w:pStyle w:val="ListParagraph"/>
        <w:rPr>
          <w:b/>
          <w:i/>
        </w:rPr>
      </w:pPr>
    </w:p>
    <w:p w14:paraId="2B006EE0" w14:textId="77777777" w:rsidR="006B7916" w:rsidRDefault="006B7916" w:rsidP="00F66A9F">
      <w:pPr>
        <w:pStyle w:val="ListParagraph"/>
        <w:rPr>
          <w:b/>
          <w:i/>
        </w:rPr>
      </w:pPr>
    </w:p>
    <w:p w14:paraId="4AAA5872" w14:textId="77777777" w:rsidR="006B7916" w:rsidRDefault="006B7916" w:rsidP="00F66A9F">
      <w:pPr>
        <w:pStyle w:val="ListParagraph"/>
        <w:rPr>
          <w:b/>
          <w:i/>
        </w:rPr>
      </w:pPr>
    </w:p>
    <w:p w14:paraId="040FFBCA" w14:textId="77777777" w:rsidR="006B7916" w:rsidRDefault="006B7916" w:rsidP="00F66A9F">
      <w:pPr>
        <w:pStyle w:val="ListParagraph"/>
        <w:rPr>
          <w:b/>
          <w:i/>
        </w:rPr>
      </w:pPr>
    </w:p>
    <w:p w14:paraId="743B16D9" w14:textId="77777777" w:rsidR="006B7916" w:rsidRDefault="006B7916" w:rsidP="00F66A9F">
      <w:pPr>
        <w:pStyle w:val="ListParagraph"/>
        <w:rPr>
          <w:b/>
          <w:i/>
        </w:rPr>
      </w:pPr>
    </w:p>
    <w:p w14:paraId="19E871F4" w14:textId="77777777" w:rsidR="006B7916" w:rsidRDefault="006B7916" w:rsidP="00F66A9F">
      <w:pPr>
        <w:pStyle w:val="ListParagraph"/>
        <w:rPr>
          <w:b/>
          <w:i/>
        </w:rPr>
      </w:pPr>
    </w:p>
    <w:p w14:paraId="05685F82" w14:textId="77777777" w:rsidR="006B7916" w:rsidRDefault="006B7916" w:rsidP="00F66A9F">
      <w:pPr>
        <w:pStyle w:val="ListParagraph"/>
        <w:rPr>
          <w:b/>
          <w:i/>
        </w:rPr>
      </w:pPr>
    </w:p>
    <w:p w14:paraId="1024A4BE" w14:textId="77777777" w:rsidR="006B7916" w:rsidRDefault="006B7916" w:rsidP="00F66A9F">
      <w:pPr>
        <w:pStyle w:val="ListParagraph"/>
        <w:rPr>
          <w:b/>
          <w:i/>
        </w:rPr>
      </w:pPr>
    </w:p>
    <w:p w14:paraId="68D0CE6F" w14:textId="77777777" w:rsidR="006B7916" w:rsidRDefault="006B7916" w:rsidP="00F66A9F">
      <w:pPr>
        <w:pStyle w:val="ListParagraph"/>
        <w:rPr>
          <w:b/>
          <w:i/>
        </w:rPr>
      </w:pPr>
    </w:p>
    <w:p w14:paraId="2D8C681E" w14:textId="77777777" w:rsidR="006B7916" w:rsidRDefault="006B7916" w:rsidP="00F66A9F">
      <w:pPr>
        <w:pStyle w:val="ListParagraph"/>
        <w:rPr>
          <w:b/>
          <w:i/>
        </w:rPr>
      </w:pPr>
    </w:p>
    <w:p w14:paraId="7E832109" w14:textId="77777777" w:rsidR="006B7916" w:rsidRDefault="006B7916" w:rsidP="00F66A9F">
      <w:pPr>
        <w:pStyle w:val="ListParagraph"/>
        <w:rPr>
          <w:b/>
          <w:i/>
        </w:rPr>
      </w:pPr>
    </w:p>
    <w:p w14:paraId="079743D2" w14:textId="77777777" w:rsidR="006B7916" w:rsidRDefault="006B7916" w:rsidP="00F66A9F">
      <w:pPr>
        <w:pStyle w:val="ListParagraph"/>
        <w:rPr>
          <w:b/>
          <w:i/>
        </w:rPr>
      </w:pPr>
    </w:p>
    <w:p w14:paraId="511171FB" w14:textId="77777777" w:rsidR="006B7916" w:rsidRDefault="006B7916" w:rsidP="00F66A9F">
      <w:pPr>
        <w:pStyle w:val="ListParagraph"/>
        <w:rPr>
          <w:b/>
          <w:i/>
        </w:rPr>
      </w:pPr>
    </w:p>
    <w:p w14:paraId="254E87D9" w14:textId="77777777" w:rsidR="006B7916" w:rsidRDefault="006B7916" w:rsidP="00F66A9F">
      <w:pPr>
        <w:pStyle w:val="ListParagraph"/>
        <w:rPr>
          <w:b/>
          <w:i/>
        </w:rPr>
      </w:pPr>
    </w:p>
    <w:p w14:paraId="50BE4541" w14:textId="77777777" w:rsidR="006B7916" w:rsidRDefault="006B7916" w:rsidP="00F66A9F">
      <w:pPr>
        <w:pStyle w:val="ListParagraph"/>
        <w:rPr>
          <w:b/>
          <w:i/>
        </w:rPr>
      </w:pPr>
    </w:p>
    <w:p w14:paraId="2E73BC03" w14:textId="77777777" w:rsidR="006B7916" w:rsidRDefault="006B7916" w:rsidP="00F66A9F">
      <w:pPr>
        <w:pStyle w:val="ListParagraph"/>
        <w:rPr>
          <w:b/>
          <w:i/>
        </w:rPr>
      </w:pPr>
    </w:p>
    <w:p w14:paraId="29007A0F" w14:textId="77777777" w:rsidR="006B7916" w:rsidRDefault="006B7916" w:rsidP="00F66A9F">
      <w:pPr>
        <w:pStyle w:val="ListParagraph"/>
        <w:rPr>
          <w:b/>
          <w:i/>
        </w:rPr>
      </w:pPr>
    </w:p>
    <w:p w14:paraId="1257696B" w14:textId="77777777" w:rsidR="006B7916" w:rsidRDefault="006B7916" w:rsidP="00F66A9F">
      <w:pPr>
        <w:pStyle w:val="ListParagraph"/>
        <w:rPr>
          <w:b/>
          <w:i/>
        </w:rPr>
      </w:pPr>
    </w:p>
    <w:p w14:paraId="4A114AA8" w14:textId="77777777" w:rsidR="006B7916" w:rsidRPr="00B12619" w:rsidRDefault="006B7916" w:rsidP="006B791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469DE02" w14:textId="77777777" w:rsidR="006B7916" w:rsidRDefault="006B7916" w:rsidP="006B7916">
      <w:r>
        <w:rPr>
          <w:b/>
        </w:rPr>
        <w:t xml:space="preserve">Homophone Worksheet: </w:t>
      </w:r>
      <w:r w:rsidRPr="00F66A9F">
        <w:rPr>
          <w:b/>
          <w:i/>
        </w:rPr>
        <w:t>Material</w:t>
      </w:r>
      <w:r>
        <w:rPr>
          <w:b/>
        </w:rPr>
        <w:t xml:space="preserve"> and </w:t>
      </w:r>
      <w:r w:rsidRPr="00F66A9F">
        <w:rPr>
          <w:b/>
          <w:i/>
        </w:rPr>
        <w:t>Materiel</w:t>
      </w:r>
      <w:r>
        <w:rPr>
          <w:b/>
        </w:rPr>
        <w:t>,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differently,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 xml:space="preserve">material </w:t>
      </w:r>
      <w:r>
        <w:t>and</w:t>
      </w:r>
      <w:r>
        <w:rPr>
          <w:i/>
        </w:rPr>
        <w:t xml:space="preserve"> </w:t>
      </w:r>
      <w:r>
        <w:rPr>
          <w:b/>
          <w:i/>
        </w:rPr>
        <w:t>materiel</w:t>
      </w:r>
      <w:r>
        <w:t>. Remember this about these two words:</w:t>
      </w:r>
    </w:p>
    <w:p w14:paraId="3C76B770" w14:textId="77777777" w:rsidR="006B7916" w:rsidRDefault="006B7916" w:rsidP="006B7916"/>
    <w:p w14:paraId="31680CD2" w14:textId="77777777" w:rsidR="006B7916" w:rsidRPr="00F66A9F" w:rsidRDefault="006B7916" w:rsidP="006B7916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Material </w:t>
      </w:r>
      <w:r w:rsidRPr="00F66A9F">
        <w:t>is a</w:t>
      </w:r>
      <w:r>
        <w:rPr>
          <w:b/>
          <w:i/>
        </w:rPr>
        <w:t xml:space="preserve"> noun </w:t>
      </w:r>
      <w:r w:rsidRPr="00F66A9F">
        <w:t>that means</w:t>
      </w:r>
      <w:r>
        <w:rPr>
          <w:b/>
          <w:i/>
        </w:rPr>
        <w:t xml:space="preserve"> </w:t>
      </w:r>
      <w:r w:rsidRPr="00F66A9F">
        <w:rPr>
          <w:i/>
        </w:rPr>
        <w:t>the elements, constituents, or substances of which something is composed or can be made </w:t>
      </w:r>
    </w:p>
    <w:p w14:paraId="7FC0928D" w14:textId="77777777" w:rsidR="006B7916" w:rsidRDefault="006B7916" w:rsidP="006B7916">
      <w:pPr>
        <w:pStyle w:val="ListParagraph"/>
        <w:numPr>
          <w:ilvl w:val="0"/>
          <w:numId w:val="1"/>
        </w:numPr>
        <w:rPr>
          <w:i/>
        </w:rPr>
      </w:pPr>
      <w:r w:rsidRPr="00F66A9F">
        <w:rPr>
          <w:b/>
          <w:i/>
        </w:rPr>
        <w:t xml:space="preserve">Materiel </w:t>
      </w:r>
      <w:r w:rsidRPr="00F66A9F">
        <w:t>is a</w:t>
      </w:r>
      <w:r w:rsidRPr="00F66A9F">
        <w:rPr>
          <w:b/>
          <w:i/>
        </w:rPr>
        <w:t xml:space="preserve"> noun </w:t>
      </w:r>
      <w:r w:rsidRPr="00F66A9F">
        <w:t>that means</w:t>
      </w:r>
      <w:r w:rsidRPr="00F66A9F">
        <w:rPr>
          <w:b/>
          <w:i/>
        </w:rPr>
        <w:t xml:space="preserve"> </w:t>
      </w:r>
      <w:r w:rsidRPr="00F66A9F">
        <w:rPr>
          <w:i/>
        </w:rPr>
        <w:t>equipment, apparatus, and supplies used by an organization or institution</w:t>
      </w:r>
    </w:p>
    <w:p w14:paraId="19C32941" w14:textId="77777777" w:rsidR="006B7916" w:rsidRDefault="006B7916" w:rsidP="006B7916">
      <w:pPr>
        <w:rPr>
          <w:i/>
        </w:rPr>
      </w:pPr>
    </w:p>
    <w:p w14:paraId="6F126A2B" w14:textId="16ACD22F" w:rsidR="006B7916" w:rsidRPr="006B7916" w:rsidRDefault="006B7916" w:rsidP="006B7916">
      <w:pPr>
        <w:pStyle w:val="ListParagraph"/>
        <w:numPr>
          <w:ilvl w:val="0"/>
          <w:numId w:val="8"/>
        </w:numPr>
        <w:rPr>
          <w:b/>
        </w:rPr>
      </w:pPr>
      <w:r>
        <w:t>***’s construction company buys tons of ____________________ every year.</w:t>
      </w:r>
    </w:p>
    <w:p w14:paraId="307FDF5F" w14:textId="63D5776A" w:rsidR="006B7916" w:rsidRPr="00061543" w:rsidRDefault="006B7916" w:rsidP="006B7916">
      <w:pPr>
        <w:pStyle w:val="ListParagraph"/>
        <w:numPr>
          <w:ilvl w:val="0"/>
          <w:numId w:val="8"/>
        </w:numPr>
        <w:rPr>
          <w:b/>
        </w:rPr>
      </w:pPr>
      <w:r>
        <w:t>Plastic is a durable and long-lasting ______________________.</w:t>
      </w:r>
    </w:p>
    <w:p w14:paraId="34A8FAC8" w14:textId="77777777" w:rsidR="006B7916" w:rsidRPr="00061543" w:rsidRDefault="006B7916" w:rsidP="006B7916">
      <w:pPr>
        <w:pStyle w:val="ListParagraph"/>
        <w:numPr>
          <w:ilvl w:val="0"/>
          <w:numId w:val="8"/>
        </w:numPr>
        <w:rPr>
          <w:b/>
        </w:rPr>
      </w:pPr>
      <w:r>
        <w:t>**** thinks nylon is a miracle ______________________.</w:t>
      </w:r>
    </w:p>
    <w:p w14:paraId="51A99822" w14:textId="77777777" w:rsidR="006B7916" w:rsidRPr="006B7916" w:rsidRDefault="006B7916" w:rsidP="006B7916">
      <w:pPr>
        <w:pStyle w:val="ListParagraph"/>
        <w:numPr>
          <w:ilvl w:val="0"/>
          <w:numId w:val="8"/>
        </w:numPr>
        <w:rPr>
          <w:b/>
        </w:rPr>
      </w:pPr>
      <w:r>
        <w:t>Desks, smart boards, filing cabinets and books are the _______________________ schools need to function.</w:t>
      </w:r>
    </w:p>
    <w:p w14:paraId="56C076D5" w14:textId="48FE868D" w:rsidR="005570E8" w:rsidRPr="006F756B" w:rsidRDefault="006B7916" w:rsidP="005570E8">
      <w:pPr>
        <w:pStyle w:val="ListParagraph"/>
        <w:numPr>
          <w:ilvl w:val="0"/>
          <w:numId w:val="8"/>
        </w:numPr>
        <w:rPr>
          <w:b/>
        </w:rPr>
      </w:pPr>
      <w:r>
        <w:t>*** is arranging for the shipment</w:t>
      </w:r>
      <w:r w:rsidR="005570E8">
        <w:t xml:space="preserve"> </w:t>
      </w:r>
      <w:r w:rsidR="005570E8">
        <w:t>of tons of _______________________ for famine relief efforts around the world.</w:t>
      </w:r>
    </w:p>
    <w:p w14:paraId="1FB0886C" w14:textId="77777777" w:rsidR="006F756B" w:rsidRDefault="006F756B" w:rsidP="006F756B">
      <w:pPr>
        <w:rPr>
          <w:b/>
        </w:rPr>
      </w:pPr>
    </w:p>
    <w:p w14:paraId="6DC593C5" w14:textId="77777777" w:rsidR="006F756B" w:rsidRDefault="006F756B" w:rsidP="006F756B">
      <w:pPr>
        <w:rPr>
          <w:b/>
        </w:rPr>
      </w:pPr>
    </w:p>
    <w:p w14:paraId="4FC2EB32" w14:textId="77777777" w:rsidR="006F756B" w:rsidRDefault="006F756B" w:rsidP="006F756B">
      <w:pPr>
        <w:rPr>
          <w:b/>
        </w:rPr>
      </w:pPr>
    </w:p>
    <w:p w14:paraId="03C5B61C" w14:textId="77777777" w:rsidR="006F756B" w:rsidRDefault="006F756B" w:rsidP="006F756B">
      <w:pPr>
        <w:rPr>
          <w:b/>
        </w:rPr>
      </w:pPr>
    </w:p>
    <w:p w14:paraId="52E7F496" w14:textId="77777777" w:rsidR="006F756B" w:rsidRDefault="006F756B" w:rsidP="006F756B">
      <w:pPr>
        <w:rPr>
          <w:b/>
        </w:rPr>
      </w:pPr>
    </w:p>
    <w:p w14:paraId="279F02F9" w14:textId="77777777" w:rsidR="006F756B" w:rsidRDefault="006F756B" w:rsidP="006F756B">
      <w:pPr>
        <w:rPr>
          <w:b/>
        </w:rPr>
      </w:pPr>
    </w:p>
    <w:p w14:paraId="1A41D430" w14:textId="77777777" w:rsidR="006F756B" w:rsidRDefault="006F756B" w:rsidP="006F756B">
      <w:pPr>
        <w:rPr>
          <w:b/>
        </w:rPr>
      </w:pPr>
    </w:p>
    <w:p w14:paraId="6A760516" w14:textId="77777777" w:rsidR="006F756B" w:rsidRDefault="006F756B" w:rsidP="006F756B">
      <w:pPr>
        <w:rPr>
          <w:b/>
        </w:rPr>
      </w:pPr>
    </w:p>
    <w:p w14:paraId="4CADFA0D" w14:textId="77777777" w:rsidR="006F756B" w:rsidRDefault="006F756B" w:rsidP="006F756B">
      <w:pPr>
        <w:rPr>
          <w:b/>
        </w:rPr>
      </w:pPr>
    </w:p>
    <w:p w14:paraId="495EB57D" w14:textId="77777777" w:rsidR="006F756B" w:rsidRDefault="006F756B" w:rsidP="006F756B">
      <w:pPr>
        <w:rPr>
          <w:b/>
        </w:rPr>
      </w:pPr>
    </w:p>
    <w:p w14:paraId="51656469" w14:textId="77777777" w:rsidR="006F756B" w:rsidRDefault="006F756B" w:rsidP="006F756B">
      <w:pPr>
        <w:rPr>
          <w:b/>
        </w:rPr>
      </w:pPr>
    </w:p>
    <w:p w14:paraId="39C9EE7B" w14:textId="77777777" w:rsidR="006F756B" w:rsidRDefault="006F756B" w:rsidP="006F756B">
      <w:pPr>
        <w:rPr>
          <w:b/>
        </w:rPr>
      </w:pPr>
    </w:p>
    <w:p w14:paraId="12CEB276" w14:textId="77777777" w:rsidR="006F756B" w:rsidRDefault="006F756B" w:rsidP="006F756B">
      <w:pPr>
        <w:rPr>
          <w:b/>
        </w:rPr>
      </w:pPr>
    </w:p>
    <w:p w14:paraId="1EA1212D" w14:textId="77777777" w:rsidR="006F756B" w:rsidRDefault="006F756B" w:rsidP="006F756B">
      <w:pPr>
        <w:rPr>
          <w:b/>
        </w:rPr>
      </w:pPr>
    </w:p>
    <w:p w14:paraId="268279B1" w14:textId="77777777" w:rsidR="006F756B" w:rsidRDefault="006F756B" w:rsidP="006F756B">
      <w:pPr>
        <w:rPr>
          <w:b/>
        </w:rPr>
      </w:pPr>
    </w:p>
    <w:p w14:paraId="76833392" w14:textId="77777777" w:rsidR="006F756B" w:rsidRDefault="006F756B" w:rsidP="006F756B">
      <w:pPr>
        <w:rPr>
          <w:b/>
        </w:rPr>
      </w:pPr>
    </w:p>
    <w:p w14:paraId="225E51B1" w14:textId="77777777" w:rsidR="006F756B" w:rsidRDefault="006F756B" w:rsidP="006F756B">
      <w:pPr>
        <w:rPr>
          <w:b/>
        </w:rPr>
      </w:pPr>
    </w:p>
    <w:p w14:paraId="1770AB46" w14:textId="77777777" w:rsidR="006F756B" w:rsidRDefault="006F756B" w:rsidP="006F756B">
      <w:pPr>
        <w:rPr>
          <w:b/>
        </w:rPr>
      </w:pPr>
    </w:p>
    <w:p w14:paraId="58676A34" w14:textId="77777777" w:rsidR="006F756B" w:rsidRDefault="006F756B" w:rsidP="006F756B">
      <w:pPr>
        <w:rPr>
          <w:b/>
        </w:rPr>
      </w:pPr>
    </w:p>
    <w:p w14:paraId="12623B90" w14:textId="77777777" w:rsidR="006F756B" w:rsidRDefault="006F756B" w:rsidP="006F756B">
      <w:pPr>
        <w:rPr>
          <w:b/>
        </w:rPr>
      </w:pPr>
    </w:p>
    <w:p w14:paraId="5D93C1A7" w14:textId="77777777" w:rsidR="006F756B" w:rsidRDefault="006F756B" w:rsidP="006F756B">
      <w:pPr>
        <w:rPr>
          <w:b/>
        </w:rPr>
      </w:pPr>
    </w:p>
    <w:p w14:paraId="0879024E" w14:textId="77777777" w:rsidR="006F756B" w:rsidRDefault="006F756B" w:rsidP="006F756B">
      <w:pPr>
        <w:rPr>
          <w:b/>
        </w:rPr>
      </w:pPr>
    </w:p>
    <w:p w14:paraId="255A2DA0" w14:textId="77777777" w:rsidR="006F756B" w:rsidRDefault="006F756B" w:rsidP="006F756B">
      <w:pPr>
        <w:rPr>
          <w:b/>
        </w:rPr>
      </w:pPr>
    </w:p>
    <w:p w14:paraId="0F950AF3" w14:textId="77777777" w:rsidR="006F756B" w:rsidRDefault="006F756B" w:rsidP="006F756B">
      <w:pPr>
        <w:rPr>
          <w:b/>
        </w:rPr>
      </w:pPr>
    </w:p>
    <w:p w14:paraId="63D1CC1D" w14:textId="77777777" w:rsidR="006F756B" w:rsidRDefault="006F756B" w:rsidP="006F756B">
      <w:pPr>
        <w:rPr>
          <w:b/>
        </w:rPr>
      </w:pPr>
    </w:p>
    <w:p w14:paraId="02906B73" w14:textId="77777777" w:rsidR="006F756B" w:rsidRDefault="006F756B" w:rsidP="006F756B">
      <w:pPr>
        <w:rPr>
          <w:b/>
        </w:rPr>
      </w:pPr>
    </w:p>
    <w:p w14:paraId="7976D85D" w14:textId="77777777" w:rsidR="006F756B" w:rsidRDefault="006F756B" w:rsidP="006F756B">
      <w:pPr>
        <w:rPr>
          <w:b/>
        </w:rPr>
      </w:pPr>
    </w:p>
    <w:p w14:paraId="5F5773D4" w14:textId="77777777" w:rsidR="006F756B" w:rsidRDefault="006F756B" w:rsidP="006F756B">
      <w:pPr>
        <w:rPr>
          <w:b/>
        </w:rPr>
      </w:pPr>
    </w:p>
    <w:p w14:paraId="39036927" w14:textId="77777777" w:rsidR="006F756B" w:rsidRDefault="006F756B" w:rsidP="006F756B">
      <w:pPr>
        <w:rPr>
          <w:b/>
        </w:rPr>
      </w:pPr>
    </w:p>
    <w:p w14:paraId="52E5CE8A" w14:textId="77777777" w:rsidR="006F756B" w:rsidRDefault="006F756B" w:rsidP="006F756B">
      <w:pPr>
        <w:rPr>
          <w:b/>
        </w:rPr>
      </w:pPr>
    </w:p>
    <w:p w14:paraId="55316803" w14:textId="77777777" w:rsidR="006F756B" w:rsidRDefault="006F756B" w:rsidP="006F756B">
      <w:pPr>
        <w:rPr>
          <w:b/>
        </w:rPr>
      </w:pPr>
    </w:p>
    <w:p w14:paraId="637019CC" w14:textId="77777777" w:rsidR="006F756B" w:rsidRDefault="006F756B" w:rsidP="006F756B">
      <w:pPr>
        <w:rPr>
          <w:b/>
        </w:rPr>
      </w:pPr>
    </w:p>
    <w:p w14:paraId="5E9A97BA" w14:textId="77777777" w:rsidR="006F756B" w:rsidRDefault="006F756B" w:rsidP="006F756B">
      <w:pPr>
        <w:rPr>
          <w:b/>
        </w:rPr>
      </w:pPr>
    </w:p>
    <w:p w14:paraId="6BBB94A2" w14:textId="77777777" w:rsidR="006F756B" w:rsidRDefault="006F756B" w:rsidP="006F756B">
      <w:pPr>
        <w:rPr>
          <w:b/>
        </w:rPr>
      </w:pPr>
    </w:p>
    <w:p w14:paraId="1641F16E" w14:textId="77777777" w:rsidR="006F756B" w:rsidRDefault="006F756B" w:rsidP="006F756B">
      <w:pPr>
        <w:rPr>
          <w:b/>
        </w:rPr>
      </w:pPr>
    </w:p>
    <w:p w14:paraId="453BFA21" w14:textId="77777777" w:rsidR="006F756B" w:rsidRPr="00B12619" w:rsidRDefault="006F756B" w:rsidP="006F756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8F7A76B" w14:textId="77777777" w:rsidR="006F756B" w:rsidRDefault="006F756B" w:rsidP="006F756B">
      <w:r>
        <w:rPr>
          <w:b/>
        </w:rPr>
        <w:t xml:space="preserve">Homophone Worksheet: </w:t>
      </w:r>
      <w:r w:rsidRPr="00F66A9F">
        <w:rPr>
          <w:b/>
          <w:i/>
        </w:rPr>
        <w:t>Material</w:t>
      </w:r>
      <w:r>
        <w:rPr>
          <w:b/>
        </w:rPr>
        <w:t xml:space="preserve"> and </w:t>
      </w:r>
      <w:r w:rsidRPr="00F66A9F">
        <w:rPr>
          <w:b/>
          <w:i/>
        </w:rPr>
        <w:t>Materiel</w:t>
      </w:r>
      <w:r>
        <w:rPr>
          <w:b/>
        </w:rPr>
        <w:t>,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differently,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 xml:space="preserve">material </w:t>
      </w:r>
      <w:r>
        <w:t>and</w:t>
      </w:r>
      <w:r>
        <w:rPr>
          <w:i/>
        </w:rPr>
        <w:t xml:space="preserve"> </w:t>
      </w:r>
      <w:r>
        <w:rPr>
          <w:b/>
          <w:i/>
        </w:rPr>
        <w:t>materiel</w:t>
      </w:r>
      <w:r>
        <w:t>. Remember this about these two words:</w:t>
      </w:r>
    </w:p>
    <w:p w14:paraId="3FDE8F22" w14:textId="77777777" w:rsidR="006F756B" w:rsidRDefault="006F756B" w:rsidP="006F756B"/>
    <w:p w14:paraId="5825EE55" w14:textId="77777777" w:rsidR="006F756B" w:rsidRPr="00F66A9F" w:rsidRDefault="006F756B" w:rsidP="006F756B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Material </w:t>
      </w:r>
      <w:r w:rsidRPr="00F66A9F">
        <w:t>is a</w:t>
      </w:r>
      <w:r>
        <w:rPr>
          <w:b/>
          <w:i/>
        </w:rPr>
        <w:t xml:space="preserve"> noun </w:t>
      </w:r>
      <w:r w:rsidRPr="00F66A9F">
        <w:t>that means</w:t>
      </w:r>
      <w:r>
        <w:rPr>
          <w:b/>
          <w:i/>
        </w:rPr>
        <w:t xml:space="preserve"> </w:t>
      </w:r>
      <w:r w:rsidRPr="00F66A9F">
        <w:rPr>
          <w:i/>
        </w:rPr>
        <w:t>the elements, constituents, or substances of which something is composed or can be made </w:t>
      </w:r>
    </w:p>
    <w:p w14:paraId="42350AB2" w14:textId="77777777" w:rsidR="006F756B" w:rsidRDefault="006F756B" w:rsidP="006F756B">
      <w:pPr>
        <w:pStyle w:val="ListParagraph"/>
        <w:numPr>
          <w:ilvl w:val="0"/>
          <w:numId w:val="1"/>
        </w:numPr>
        <w:rPr>
          <w:i/>
        </w:rPr>
      </w:pPr>
      <w:r w:rsidRPr="00F66A9F">
        <w:rPr>
          <w:b/>
          <w:i/>
        </w:rPr>
        <w:t xml:space="preserve">Materiel </w:t>
      </w:r>
      <w:r w:rsidRPr="00F66A9F">
        <w:t>is a</w:t>
      </w:r>
      <w:r w:rsidRPr="00F66A9F">
        <w:rPr>
          <w:b/>
          <w:i/>
        </w:rPr>
        <w:t xml:space="preserve"> noun </w:t>
      </w:r>
      <w:r w:rsidRPr="00F66A9F">
        <w:t>that means</w:t>
      </w:r>
      <w:r w:rsidRPr="00F66A9F">
        <w:rPr>
          <w:b/>
          <w:i/>
        </w:rPr>
        <w:t xml:space="preserve"> </w:t>
      </w:r>
      <w:r w:rsidRPr="00F66A9F">
        <w:rPr>
          <w:i/>
        </w:rPr>
        <w:t>equipment, apparatus, and supplies used by an organization or institution</w:t>
      </w:r>
    </w:p>
    <w:p w14:paraId="07E82403" w14:textId="77777777" w:rsidR="006F756B" w:rsidRDefault="006F756B" w:rsidP="006F756B">
      <w:pPr>
        <w:rPr>
          <w:i/>
        </w:rPr>
      </w:pPr>
    </w:p>
    <w:p w14:paraId="6FBA364B" w14:textId="60D294EA" w:rsidR="006F756B" w:rsidRPr="006F756B" w:rsidRDefault="006F756B" w:rsidP="006F756B">
      <w:pPr>
        <w:pStyle w:val="ListParagraph"/>
        <w:numPr>
          <w:ilvl w:val="0"/>
          <w:numId w:val="9"/>
        </w:numPr>
        <w:rPr>
          <w:b/>
        </w:rPr>
      </w:pPr>
      <w:r>
        <w:t>*** needs to get some _________________________ to use in the tailoring class *** is taking.</w:t>
      </w:r>
    </w:p>
    <w:p w14:paraId="55C1C5B8" w14:textId="5B46E7FB" w:rsidR="006F756B" w:rsidRPr="00A45AFD" w:rsidRDefault="006F756B" w:rsidP="006F756B">
      <w:pPr>
        <w:pStyle w:val="ListParagraph"/>
        <w:numPr>
          <w:ilvl w:val="0"/>
          <w:numId w:val="9"/>
        </w:numPr>
        <w:rPr>
          <w:b/>
        </w:rPr>
      </w:pPr>
      <w:bookmarkStart w:id="2" w:name="_GoBack"/>
      <w:bookmarkEnd w:id="2"/>
      <w:r>
        <w:t>*** is a chef, so the __________________________ *** needs for *** work is good knives, spatulas, and pots and pans.</w:t>
      </w:r>
    </w:p>
    <w:p w14:paraId="05CB0208" w14:textId="77777777" w:rsidR="006F756B" w:rsidRPr="00A45AFD" w:rsidRDefault="006F756B" w:rsidP="006F756B">
      <w:pPr>
        <w:pStyle w:val="ListParagraph"/>
        <w:numPr>
          <w:ilvl w:val="0"/>
          <w:numId w:val="9"/>
        </w:numPr>
        <w:rPr>
          <w:b/>
        </w:rPr>
      </w:pPr>
      <w:r>
        <w:t>*** is a film director who needs to move a lot of __________________________ to remote spot in South America where *** is shooting a documentary.</w:t>
      </w:r>
    </w:p>
    <w:p w14:paraId="5819ACBE" w14:textId="77777777" w:rsidR="006F756B" w:rsidRPr="00A45AFD" w:rsidRDefault="006F756B" w:rsidP="006F756B">
      <w:pPr>
        <w:pStyle w:val="ListParagraph"/>
        <w:numPr>
          <w:ilvl w:val="0"/>
          <w:numId w:val="9"/>
        </w:numPr>
        <w:rPr>
          <w:b/>
        </w:rPr>
      </w:pPr>
      <w:r>
        <w:t>*** is sorry to hear the ship carrying medical ____________________________ sank.</w:t>
      </w:r>
    </w:p>
    <w:p w14:paraId="6C04EBEF" w14:textId="77777777" w:rsidR="006F756B" w:rsidRPr="00C366CF" w:rsidRDefault="006F756B" w:rsidP="006F756B">
      <w:pPr>
        <w:pStyle w:val="ListParagraph"/>
        <w:numPr>
          <w:ilvl w:val="0"/>
          <w:numId w:val="9"/>
        </w:numPr>
        <w:rPr>
          <w:b/>
        </w:rPr>
      </w:pPr>
      <w:r>
        <w:t>What is the best ________________________ for building a swimming pool?</w:t>
      </w:r>
    </w:p>
    <w:p w14:paraId="7AD7D60F" w14:textId="77777777" w:rsidR="006F756B" w:rsidRPr="006F756B" w:rsidRDefault="006F756B" w:rsidP="006F756B">
      <w:pPr>
        <w:rPr>
          <w:b/>
        </w:rPr>
      </w:pPr>
    </w:p>
    <w:p w14:paraId="309BB726" w14:textId="77777777" w:rsidR="005570E8" w:rsidRPr="00F66A9F" w:rsidRDefault="005570E8" w:rsidP="005570E8">
      <w:pPr>
        <w:pStyle w:val="ListParagraph"/>
        <w:rPr>
          <w:b/>
          <w:i/>
        </w:rPr>
      </w:pPr>
    </w:p>
    <w:p w14:paraId="3E73EACA" w14:textId="091A7328" w:rsidR="006B7916" w:rsidRPr="005570E8" w:rsidRDefault="006B7916" w:rsidP="005570E8">
      <w:pPr>
        <w:rPr>
          <w:b/>
        </w:rPr>
      </w:pPr>
    </w:p>
    <w:sectPr w:rsidR="006B7916" w:rsidRPr="005570E8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24386"/>
    <w:multiLevelType w:val="hybridMultilevel"/>
    <w:tmpl w:val="445CC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70597"/>
    <w:multiLevelType w:val="hybridMultilevel"/>
    <w:tmpl w:val="BD201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9D5747"/>
    <w:multiLevelType w:val="hybridMultilevel"/>
    <w:tmpl w:val="DD44F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B77AF2"/>
    <w:multiLevelType w:val="hybridMultilevel"/>
    <w:tmpl w:val="8EB88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A71F5B"/>
    <w:multiLevelType w:val="hybridMultilevel"/>
    <w:tmpl w:val="51E060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2A1D21"/>
    <w:multiLevelType w:val="hybridMultilevel"/>
    <w:tmpl w:val="942A96BA"/>
    <w:lvl w:ilvl="0" w:tplc="D6FE71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5C16B97"/>
    <w:multiLevelType w:val="hybridMultilevel"/>
    <w:tmpl w:val="0018E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B66F9E"/>
    <w:multiLevelType w:val="hybridMultilevel"/>
    <w:tmpl w:val="393070E6"/>
    <w:lvl w:ilvl="0" w:tplc="702CA8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F0775C8"/>
    <w:multiLevelType w:val="hybridMultilevel"/>
    <w:tmpl w:val="591A9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7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E87"/>
    <w:rsid w:val="00376123"/>
    <w:rsid w:val="004B481D"/>
    <w:rsid w:val="005570E8"/>
    <w:rsid w:val="00617BFD"/>
    <w:rsid w:val="006336D6"/>
    <w:rsid w:val="0069058D"/>
    <w:rsid w:val="006B7916"/>
    <w:rsid w:val="006C4E87"/>
    <w:rsid w:val="006F756B"/>
    <w:rsid w:val="00730AC3"/>
    <w:rsid w:val="00C366CF"/>
    <w:rsid w:val="00C55952"/>
    <w:rsid w:val="00EB4B13"/>
    <w:rsid w:val="00F66A9F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6A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9</TotalTime>
  <Pages>5</Pages>
  <Words>838</Words>
  <Characters>4783</Characters>
  <Application>Microsoft Macintosh Word</Application>
  <DocSecurity>0</DocSecurity>
  <Lines>39</Lines>
  <Paragraphs>11</Paragraphs>
  <ScaleCrop>false</ScaleCrop>
  <Company>New York City Department of Education</Company>
  <LinksUpToDate>false</LinksUpToDate>
  <CharactersWithSpaces>5610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2017-06-16T20:36:00Z</dcterms:created>
  <dcterms:modified xsi:type="dcterms:W3CDTF">2018-01-02T12:56:00Z</dcterms:modified>
</cp:coreProperties>
</file>