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702A5D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715F3B9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A718ED">
        <w:rPr>
          <w:b/>
          <w:i/>
        </w:rPr>
        <w:t>Oath</w:t>
      </w:r>
      <w:r w:rsidR="00F24EDE">
        <w:rPr>
          <w:b/>
        </w:rPr>
        <w:t xml:space="preserve"> (</w:t>
      </w:r>
      <w:r w:rsidR="00A718ED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80CCCC1" w14:textId="77777777" w:rsidR="00EA7D74" w:rsidRDefault="00EA7D74" w:rsidP="00F24EDE"/>
    <w:p w14:paraId="0E17CDBA" w14:textId="505C84BB" w:rsidR="00EA7D74" w:rsidRPr="00EA7D74" w:rsidRDefault="00EA7D74" w:rsidP="00EA7D74">
      <w:pPr>
        <w:pStyle w:val="ListParagraph"/>
        <w:numPr>
          <w:ilvl w:val="0"/>
          <w:numId w:val="1"/>
        </w:numPr>
        <w:rPr>
          <w:b/>
        </w:rPr>
      </w:pPr>
      <w:r>
        <w:t xml:space="preserve">**** took the stand in the murder trial and took an </w:t>
      </w:r>
      <w:r w:rsidRPr="00B86D49">
        <w:rPr>
          <w:i/>
        </w:rPr>
        <w:t>oath</w:t>
      </w:r>
      <w:r>
        <w:t>, just like on “Law and Order,” to tell “the truth, the whole truth, and nothing but the truth” in *** testimony.</w:t>
      </w:r>
    </w:p>
    <w:p w14:paraId="69FAAA1A" w14:textId="746D77D6" w:rsidR="00EA7D74" w:rsidRPr="00DD4A64" w:rsidRDefault="00DD4A64" w:rsidP="00EA7D74">
      <w:pPr>
        <w:pStyle w:val="ListParagraph"/>
        <w:numPr>
          <w:ilvl w:val="0"/>
          <w:numId w:val="1"/>
        </w:numPr>
        <w:rPr>
          <w:b/>
        </w:rPr>
      </w:pPr>
      <w:r>
        <w:t xml:space="preserve">Before joining his fraternity at college, ***** had to take an </w:t>
      </w:r>
      <w:r w:rsidRPr="00B86D49">
        <w:rPr>
          <w:i/>
        </w:rPr>
        <w:t>oath</w:t>
      </w:r>
      <w:r>
        <w:t xml:space="preserve"> promising not to disgrace </w:t>
      </w:r>
      <w:r w:rsidR="00B86D49">
        <w:t>the organization</w:t>
      </w:r>
      <w:r>
        <w:t xml:space="preserve"> with bad behavior.</w:t>
      </w:r>
    </w:p>
    <w:p w14:paraId="203B1101" w14:textId="336FB127" w:rsidR="00DD4A64" w:rsidRPr="008F0D2B" w:rsidRDefault="008F0D2B" w:rsidP="00EA7D74">
      <w:pPr>
        <w:pStyle w:val="ListParagraph"/>
        <w:numPr>
          <w:ilvl w:val="0"/>
          <w:numId w:val="1"/>
        </w:numPr>
        <w:rPr>
          <w:b/>
        </w:rPr>
      </w:pPr>
      <w:r>
        <w:t xml:space="preserve">**** wondered how important it was to put *** hand on the Bible when taking the </w:t>
      </w:r>
      <w:r w:rsidRPr="00B86D49">
        <w:rPr>
          <w:i/>
        </w:rPr>
        <w:t>oath</w:t>
      </w:r>
      <w:r>
        <w:t xml:space="preserve"> of office for Mayor of New York City.</w:t>
      </w:r>
    </w:p>
    <w:p w14:paraId="459D0258" w14:textId="78317113" w:rsidR="008F0D2B" w:rsidRPr="00B86D49" w:rsidRDefault="00B86D49" w:rsidP="00EA7D74">
      <w:pPr>
        <w:pStyle w:val="ListParagraph"/>
        <w:numPr>
          <w:ilvl w:val="0"/>
          <w:numId w:val="1"/>
        </w:numPr>
        <w:rPr>
          <w:b/>
        </w:rPr>
      </w:pPr>
      <w:r>
        <w:t>All public officials take an</w:t>
      </w:r>
      <w:r w:rsidRPr="00B86D49">
        <w:rPr>
          <w:i/>
        </w:rPr>
        <w:t xml:space="preserve"> oath</w:t>
      </w:r>
      <w:r>
        <w:t xml:space="preserve"> of office in which they promise to execute their duties competently and honestly.</w:t>
      </w:r>
    </w:p>
    <w:p w14:paraId="49DB2BF0" w14:textId="3B849C4F" w:rsidR="00B86D49" w:rsidRPr="00EA7D74" w:rsidRDefault="00C472FE" w:rsidP="00EA7D74">
      <w:pPr>
        <w:pStyle w:val="ListParagraph"/>
        <w:numPr>
          <w:ilvl w:val="0"/>
          <w:numId w:val="1"/>
        </w:numPr>
        <w:rPr>
          <w:b/>
        </w:rPr>
      </w:pPr>
      <w:r>
        <w:t xml:space="preserve">**** gave an </w:t>
      </w:r>
      <w:bookmarkStart w:id="54" w:name="_GoBack"/>
      <w:r w:rsidRPr="00C472FE">
        <w:rPr>
          <w:i/>
        </w:rPr>
        <w:t>oath</w:t>
      </w:r>
      <w:bookmarkEnd w:id="54"/>
      <w:r>
        <w:t xml:space="preserve"> to **** parents that *** would be home before midnight.</w:t>
      </w:r>
    </w:p>
    <w:p w14:paraId="3033D40E" w14:textId="77777777" w:rsidR="00F24EDE" w:rsidRDefault="00F24EDE" w:rsidP="00F24EDE"/>
    <w:p w14:paraId="4F5AE5D7" w14:textId="77777777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A718ED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A718ED">
        <w:rPr>
          <w:b/>
          <w:i/>
          <w:u w:val="single"/>
        </w:rPr>
        <w:t>oath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6C95899"/>
    <w:multiLevelType w:val="hybridMultilevel"/>
    <w:tmpl w:val="64BAB9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18ED"/>
    <w:rsid w:val="001539C9"/>
    <w:rsid w:val="001F20BF"/>
    <w:rsid w:val="002C2733"/>
    <w:rsid w:val="00335A5C"/>
    <w:rsid w:val="00410E3E"/>
    <w:rsid w:val="005A5A20"/>
    <w:rsid w:val="006B45BA"/>
    <w:rsid w:val="008F0D2B"/>
    <w:rsid w:val="00A718ED"/>
    <w:rsid w:val="00B86D49"/>
    <w:rsid w:val="00C32881"/>
    <w:rsid w:val="00C472FE"/>
    <w:rsid w:val="00CA4835"/>
    <w:rsid w:val="00DD4A64"/>
    <w:rsid w:val="00E11225"/>
    <w:rsid w:val="00EA7D74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3CC81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7D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6</TotalTime>
  <Pages>1</Pages>
  <Words>161</Words>
  <Characters>919</Characters>
  <Application>Microsoft Macintosh Word</Application>
  <DocSecurity>0</DocSecurity>
  <Lines>7</Lines>
  <Paragraphs>2</Paragraphs>
  <ScaleCrop>false</ScaleCrop>
  <Company>Mark's Text Terminal</Company>
  <LinksUpToDate>false</LinksUpToDate>
  <CharactersWithSpaces>1078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6</cp:revision>
  <dcterms:created xsi:type="dcterms:W3CDTF">2017-10-05T18:18:00Z</dcterms:created>
  <dcterms:modified xsi:type="dcterms:W3CDTF">2017-10-10T12:38:00Z</dcterms:modified>
</cp:coreProperties>
</file>